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6C8371A" w14:textId="77777777" w:rsidR="000127CB" w:rsidRPr="00956DDC" w:rsidRDefault="000127CB" w:rsidP="00393A9B">
      <w:pPr>
        <w:pStyle w:val="Heading1"/>
        <w:rPr>
          <w:b w:val="0"/>
          <w:sz w:val="20"/>
        </w:rPr>
      </w:pPr>
      <w:r w:rsidRPr="00956DDC">
        <w:t xml:space="preserve">Chapter </w:t>
      </w:r>
      <w:r w:rsidR="003F6AC7" w:rsidRPr="00956DDC">
        <w:t>1</w:t>
      </w:r>
      <w:r w:rsidR="00956DDC" w:rsidRPr="00956DDC">
        <w:t xml:space="preserve">: </w:t>
      </w:r>
      <w:r w:rsidR="00421FDD" w:rsidRPr="00956DDC">
        <w:t>O</w:t>
      </w:r>
      <w:r w:rsidR="008618D0">
        <w:t>verview</w:t>
      </w:r>
    </w:p>
    <w:p w14:paraId="498631FE" w14:textId="77777777" w:rsidR="00400193" w:rsidRDefault="00C00E48" w:rsidP="00940708">
      <w:pPr>
        <w:pStyle w:val="Heading2"/>
      </w:pPr>
      <w:r>
        <w:t>Concept Check</w:t>
      </w:r>
      <w:r w:rsidR="00400193">
        <w:t>s</w:t>
      </w:r>
    </w:p>
    <w:p w14:paraId="3C38BD55" w14:textId="54738A64" w:rsidR="00400193" w:rsidRPr="00400193" w:rsidRDefault="00400193">
      <w:pPr>
        <w:pStyle w:val="ListParagraph"/>
        <w:numPr>
          <w:ilvl w:val="1"/>
          <w:numId w:val="2"/>
        </w:numPr>
        <w:tabs>
          <w:tab w:val="left" w:pos="540"/>
          <w:tab w:val="left" w:pos="810"/>
          <w:tab w:val="left" w:pos="1260"/>
          <w:tab w:val="left" w:pos="1710"/>
          <w:tab w:val="left" w:pos="2070"/>
          <w:tab w:val="left" w:pos="2520"/>
          <w:tab w:val="left" w:pos="2970"/>
          <w:tab w:val="left" w:pos="4140"/>
          <w:tab w:val="left" w:pos="4680"/>
          <w:tab w:val="left" w:pos="5220"/>
          <w:tab w:val="left" w:pos="5850"/>
          <w:tab w:val="left" w:pos="6120"/>
          <w:tab w:val="left" w:pos="6660"/>
          <w:tab w:val="left" w:pos="7200"/>
        </w:tabs>
        <w:rPr>
          <w:szCs w:val="20"/>
        </w:rPr>
      </w:pPr>
      <w:r>
        <w:rPr>
          <w:szCs w:val="20"/>
        </w:rPr>
        <w:t>a</w:t>
      </w:r>
      <w:r w:rsidR="0047262D">
        <w:rPr>
          <w:szCs w:val="20"/>
        </w:rPr>
        <w:tab/>
      </w:r>
      <w:r>
        <w:rPr>
          <w:b/>
          <w:szCs w:val="20"/>
        </w:rPr>
        <w:t>1.2.</w:t>
      </w:r>
      <w:r>
        <w:rPr>
          <w:szCs w:val="20"/>
        </w:rPr>
        <w:t xml:space="preserve"> a) 4</w:t>
      </w:r>
      <w:r w:rsidR="0047262D">
        <w:rPr>
          <w:szCs w:val="20"/>
        </w:rPr>
        <w:tab/>
      </w:r>
      <w:r>
        <w:rPr>
          <w:szCs w:val="20"/>
        </w:rPr>
        <w:t>b) 3</w:t>
      </w:r>
      <w:r w:rsidR="0047262D">
        <w:rPr>
          <w:szCs w:val="20"/>
        </w:rPr>
        <w:tab/>
      </w:r>
      <w:r>
        <w:rPr>
          <w:szCs w:val="20"/>
        </w:rPr>
        <w:t>c) 5</w:t>
      </w:r>
      <w:r w:rsidR="0047262D">
        <w:rPr>
          <w:szCs w:val="20"/>
        </w:rPr>
        <w:tab/>
      </w:r>
      <w:r>
        <w:rPr>
          <w:szCs w:val="20"/>
        </w:rPr>
        <w:t>d) 6</w:t>
      </w:r>
      <w:r w:rsidR="0047262D">
        <w:rPr>
          <w:szCs w:val="20"/>
        </w:rPr>
        <w:tab/>
      </w:r>
      <w:r>
        <w:rPr>
          <w:szCs w:val="20"/>
        </w:rPr>
        <w:t>e) 2</w:t>
      </w:r>
      <w:r w:rsidR="0047262D">
        <w:rPr>
          <w:szCs w:val="20"/>
        </w:rPr>
        <w:tab/>
      </w:r>
      <w:r>
        <w:rPr>
          <w:b/>
          <w:szCs w:val="20"/>
        </w:rPr>
        <w:t>1.3.</w:t>
      </w:r>
      <w:r>
        <w:rPr>
          <w:szCs w:val="20"/>
        </w:rPr>
        <w:t xml:space="preserve"> </w:t>
      </w:r>
      <w:r w:rsidR="0047089D">
        <w:rPr>
          <w:szCs w:val="20"/>
        </w:rPr>
        <w:t>a, c and e</w:t>
      </w:r>
      <w:r w:rsidR="0047262D">
        <w:rPr>
          <w:szCs w:val="20"/>
        </w:rPr>
        <w:tab/>
      </w:r>
      <w:r w:rsidR="00A6628E" w:rsidRPr="00A6628E">
        <w:rPr>
          <w:b/>
          <w:szCs w:val="20"/>
        </w:rPr>
        <w:t>1.4.</w:t>
      </w:r>
      <w:r w:rsidR="00A6628E">
        <w:rPr>
          <w:szCs w:val="20"/>
        </w:rPr>
        <w:t xml:space="preserve"> </w:t>
      </w:r>
      <w:r w:rsidR="0047089D">
        <w:rPr>
          <w:szCs w:val="20"/>
        </w:rPr>
        <w:t>b</w:t>
      </w:r>
      <w:r w:rsidR="0047262D">
        <w:rPr>
          <w:szCs w:val="20"/>
        </w:rPr>
        <w:tab/>
      </w:r>
      <w:r w:rsidR="00A6628E" w:rsidRPr="00A6628E">
        <w:rPr>
          <w:b/>
          <w:szCs w:val="20"/>
        </w:rPr>
        <w:t>1.5.</w:t>
      </w:r>
      <w:r w:rsidR="00A6628E">
        <w:rPr>
          <w:szCs w:val="20"/>
        </w:rPr>
        <w:t xml:space="preserve"> </w:t>
      </w:r>
      <w:r w:rsidR="0047089D">
        <w:rPr>
          <w:szCs w:val="20"/>
        </w:rPr>
        <w:t>e</w:t>
      </w:r>
      <w:r w:rsidR="0047262D">
        <w:rPr>
          <w:szCs w:val="20"/>
        </w:rPr>
        <w:tab/>
      </w:r>
      <w:r>
        <w:rPr>
          <w:b/>
          <w:szCs w:val="20"/>
        </w:rPr>
        <w:t>1.</w:t>
      </w:r>
      <w:r w:rsidR="008416E0">
        <w:rPr>
          <w:b/>
          <w:szCs w:val="20"/>
        </w:rPr>
        <w:t>6</w:t>
      </w:r>
      <w:r>
        <w:rPr>
          <w:b/>
          <w:szCs w:val="20"/>
        </w:rPr>
        <w:t>.</w:t>
      </w:r>
      <w:r w:rsidRPr="00400193">
        <w:rPr>
          <w:szCs w:val="20"/>
        </w:rPr>
        <w:t xml:space="preserve"> a) 4</w:t>
      </w:r>
      <w:r w:rsidRPr="00400193">
        <w:rPr>
          <w:szCs w:val="20"/>
          <w:vertAlign w:val="superscript"/>
        </w:rPr>
        <w:t>th</w:t>
      </w:r>
      <w:r w:rsidR="0047262D">
        <w:rPr>
          <w:szCs w:val="20"/>
        </w:rPr>
        <w:tab/>
      </w:r>
      <w:r w:rsidRPr="00400193">
        <w:rPr>
          <w:szCs w:val="20"/>
        </w:rPr>
        <w:t>b) 2</w:t>
      </w:r>
      <w:r w:rsidRPr="00400193">
        <w:rPr>
          <w:szCs w:val="20"/>
          <w:vertAlign w:val="superscript"/>
        </w:rPr>
        <w:t>nd</w:t>
      </w:r>
      <w:r w:rsidR="0047262D">
        <w:rPr>
          <w:szCs w:val="20"/>
        </w:rPr>
        <w:tab/>
      </w:r>
      <w:r w:rsidRPr="00400193">
        <w:rPr>
          <w:szCs w:val="20"/>
        </w:rPr>
        <w:t>c) 3</w:t>
      </w:r>
      <w:r w:rsidRPr="00400193">
        <w:rPr>
          <w:szCs w:val="20"/>
          <w:vertAlign w:val="superscript"/>
        </w:rPr>
        <w:t>rd</w:t>
      </w:r>
      <w:r w:rsidR="0047262D">
        <w:rPr>
          <w:szCs w:val="20"/>
        </w:rPr>
        <w:tab/>
      </w:r>
      <w:r w:rsidRPr="00400193">
        <w:rPr>
          <w:szCs w:val="20"/>
        </w:rPr>
        <w:t>d) 1</w:t>
      </w:r>
      <w:r w:rsidRPr="00400193">
        <w:rPr>
          <w:szCs w:val="20"/>
          <w:vertAlign w:val="superscript"/>
        </w:rPr>
        <w:t>st</w:t>
      </w:r>
    </w:p>
    <w:p w14:paraId="6E041091" w14:textId="77777777" w:rsidR="00486BC6" w:rsidRPr="00956DDC" w:rsidRDefault="003A3BE8" w:rsidP="00252C43">
      <w:pPr>
        <w:pStyle w:val="Heading2"/>
        <w:rPr>
          <w:b w:val="0"/>
          <w:sz w:val="20"/>
          <w:szCs w:val="20"/>
        </w:rPr>
      </w:pPr>
      <w:r w:rsidRPr="00956DDC">
        <w:rPr>
          <w:szCs w:val="20"/>
        </w:rPr>
        <w:t>Multiple-</w:t>
      </w:r>
      <w:r w:rsidR="000127CB" w:rsidRPr="00956DDC">
        <w:rPr>
          <w:szCs w:val="20"/>
        </w:rPr>
        <w:t>Choice</w:t>
      </w:r>
      <w:r w:rsidR="00C00E48">
        <w:rPr>
          <w:szCs w:val="20"/>
        </w:rPr>
        <w:t xml:space="preserve"> Questions</w:t>
      </w:r>
    </w:p>
    <w:p w14:paraId="2CFC77FF" w14:textId="4774B857" w:rsidR="00351DD9" w:rsidRDefault="00486BC6">
      <w:pPr>
        <w:pStyle w:val="ListParagraph"/>
        <w:numPr>
          <w:ilvl w:val="1"/>
          <w:numId w:val="3"/>
        </w:numPr>
        <w:tabs>
          <w:tab w:val="left" w:pos="540"/>
          <w:tab w:val="left" w:pos="1080"/>
          <w:tab w:val="left" w:pos="1350"/>
          <w:tab w:val="left" w:pos="1620"/>
          <w:tab w:val="left" w:pos="2160"/>
          <w:tab w:val="left" w:pos="2700"/>
          <w:tab w:val="left" w:pos="3240"/>
          <w:tab w:val="left" w:pos="3780"/>
          <w:tab w:val="left" w:pos="4320"/>
          <w:tab w:val="left" w:pos="4860"/>
          <w:tab w:val="left" w:pos="5310"/>
          <w:tab w:val="left" w:pos="5490"/>
          <w:tab w:val="left" w:pos="6120"/>
          <w:tab w:val="left" w:pos="6750"/>
          <w:tab w:val="left" w:pos="7380"/>
          <w:tab w:val="left" w:pos="8010"/>
        </w:tabs>
        <w:rPr>
          <w:szCs w:val="20"/>
        </w:rPr>
      </w:pPr>
      <w:r w:rsidRPr="00956DDC">
        <w:rPr>
          <w:szCs w:val="20"/>
        </w:rPr>
        <w:t>c</w:t>
      </w:r>
      <w:r w:rsidR="001F5DCB">
        <w:rPr>
          <w:szCs w:val="20"/>
        </w:rPr>
        <w:tab/>
      </w:r>
      <w:r w:rsidRPr="00956DDC">
        <w:rPr>
          <w:b/>
          <w:szCs w:val="20"/>
        </w:rPr>
        <w:t>1.2.</w:t>
      </w:r>
      <w:r w:rsidR="00956DDC">
        <w:rPr>
          <w:b/>
          <w:szCs w:val="20"/>
        </w:rPr>
        <w:t xml:space="preserve"> </w:t>
      </w:r>
      <w:r w:rsidRPr="00956DDC">
        <w:rPr>
          <w:szCs w:val="20"/>
        </w:rPr>
        <w:t>c</w:t>
      </w:r>
      <w:r w:rsidR="001F5DCB">
        <w:rPr>
          <w:szCs w:val="20"/>
        </w:rPr>
        <w:tab/>
      </w:r>
      <w:r w:rsidRPr="00956DDC">
        <w:rPr>
          <w:b/>
          <w:szCs w:val="20"/>
        </w:rPr>
        <w:t>1.3.</w:t>
      </w:r>
      <w:r w:rsidR="00956DDC">
        <w:rPr>
          <w:szCs w:val="20"/>
        </w:rPr>
        <w:t xml:space="preserve"> </w:t>
      </w:r>
      <w:r w:rsidRPr="00956DDC">
        <w:rPr>
          <w:szCs w:val="20"/>
        </w:rPr>
        <w:t>d</w:t>
      </w:r>
      <w:r w:rsidR="001F5DCB">
        <w:rPr>
          <w:szCs w:val="20"/>
        </w:rPr>
        <w:tab/>
      </w:r>
      <w:r w:rsidRPr="00956DDC">
        <w:rPr>
          <w:b/>
          <w:szCs w:val="20"/>
        </w:rPr>
        <w:t>1.4.</w:t>
      </w:r>
      <w:r w:rsidR="00956DDC">
        <w:rPr>
          <w:szCs w:val="20"/>
        </w:rPr>
        <w:t xml:space="preserve"> </w:t>
      </w:r>
      <w:r w:rsidRPr="00956DDC">
        <w:rPr>
          <w:szCs w:val="20"/>
        </w:rPr>
        <w:t>b</w:t>
      </w:r>
      <w:r w:rsidR="001F5DCB">
        <w:rPr>
          <w:szCs w:val="20"/>
        </w:rPr>
        <w:tab/>
      </w:r>
      <w:r w:rsidRPr="00956DDC">
        <w:rPr>
          <w:b/>
          <w:szCs w:val="20"/>
        </w:rPr>
        <w:t>1.5.</w:t>
      </w:r>
      <w:r w:rsidR="00956DDC">
        <w:rPr>
          <w:szCs w:val="20"/>
        </w:rPr>
        <w:t xml:space="preserve"> </w:t>
      </w:r>
      <w:r w:rsidRPr="00956DDC">
        <w:rPr>
          <w:szCs w:val="20"/>
        </w:rPr>
        <w:t>a</w:t>
      </w:r>
      <w:r w:rsidR="001F5DCB">
        <w:rPr>
          <w:szCs w:val="20"/>
        </w:rPr>
        <w:tab/>
      </w:r>
      <w:r w:rsidRPr="00956DDC">
        <w:rPr>
          <w:b/>
          <w:szCs w:val="20"/>
        </w:rPr>
        <w:t>1.6.</w:t>
      </w:r>
      <w:r w:rsidR="00956DDC">
        <w:rPr>
          <w:szCs w:val="20"/>
        </w:rPr>
        <w:t xml:space="preserve"> </w:t>
      </w:r>
      <w:r w:rsidRPr="00956DDC">
        <w:rPr>
          <w:szCs w:val="20"/>
        </w:rPr>
        <w:t>b</w:t>
      </w:r>
      <w:r w:rsidR="001F5DCB">
        <w:rPr>
          <w:szCs w:val="20"/>
        </w:rPr>
        <w:tab/>
      </w:r>
      <w:r w:rsidRPr="00956DDC">
        <w:rPr>
          <w:b/>
          <w:szCs w:val="20"/>
        </w:rPr>
        <w:t>1.7.</w:t>
      </w:r>
      <w:r w:rsidR="00956DDC">
        <w:rPr>
          <w:szCs w:val="20"/>
        </w:rPr>
        <w:t xml:space="preserve"> </w:t>
      </w:r>
      <w:r w:rsidRPr="00956DDC">
        <w:rPr>
          <w:szCs w:val="20"/>
        </w:rPr>
        <w:t>b</w:t>
      </w:r>
      <w:r w:rsidR="001F5DCB">
        <w:rPr>
          <w:szCs w:val="20"/>
        </w:rPr>
        <w:tab/>
      </w:r>
      <w:r w:rsidRPr="00956DDC">
        <w:rPr>
          <w:b/>
          <w:szCs w:val="20"/>
        </w:rPr>
        <w:t>1.8.</w:t>
      </w:r>
      <w:r w:rsidR="00956DDC">
        <w:rPr>
          <w:szCs w:val="20"/>
        </w:rPr>
        <w:t xml:space="preserve"> </w:t>
      </w:r>
      <w:r w:rsidRPr="00956DDC">
        <w:rPr>
          <w:szCs w:val="20"/>
        </w:rPr>
        <w:t>c</w:t>
      </w:r>
      <w:r w:rsidR="001F5DCB">
        <w:rPr>
          <w:szCs w:val="20"/>
        </w:rPr>
        <w:tab/>
      </w:r>
      <w:r w:rsidRPr="00956DDC">
        <w:rPr>
          <w:b/>
          <w:szCs w:val="20"/>
        </w:rPr>
        <w:t>1.9.</w:t>
      </w:r>
      <w:r w:rsidR="00956DDC">
        <w:rPr>
          <w:szCs w:val="20"/>
        </w:rPr>
        <w:t xml:space="preserve"> </w:t>
      </w:r>
      <w:r w:rsidRPr="00956DDC">
        <w:rPr>
          <w:szCs w:val="20"/>
        </w:rPr>
        <w:t>c</w:t>
      </w:r>
      <w:r w:rsidR="001F5DCB">
        <w:rPr>
          <w:szCs w:val="20"/>
        </w:rPr>
        <w:tab/>
      </w:r>
      <w:r w:rsidRPr="00956DDC">
        <w:rPr>
          <w:b/>
          <w:szCs w:val="20"/>
        </w:rPr>
        <w:t>1.10.</w:t>
      </w:r>
      <w:r w:rsidR="00956DDC">
        <w:rPr>
          <w:szCs w:val="20"/>
        </w:rPr>
        <w:t xml:space="preserve"> </w:t>
      </w:r>
      <w:r w:rsidRPr="00956DDC">
        <w:rPr>
          <w:szCs w:val="20"/>
        </w:rPr>
        <w:t>b</w:t>
      </w:r>
      <w:r w:rsidR="001F5DCB">
        <w:rPr>
          <w:szCs w:val="20"/>
        </w:rPr>
        <w:tab/>
      </w:r>
      <w:r w:rsidR="00324E63" w:rsidRPr="00AD72A5">
        <w:rPr>
          <w:b/>
          <w:szCs w:val="20"/>
        </w:rPr>
        <w:t>1.11.</w:t>
      </w:r>
      <w:r w:rsidR="00324E63">
        <w:rPr>
          <w:szCs w:val="20"/>
        </w:rPr>
        <w:t xml:space="preserve"> </w:t>
      </w:r>
      <w:r w:rsidR="00E85675">
        <w:rPr>
          <w:szCs w:val="20"/>
        </w:rPr>
        <w:t>d</w:t>
      </w:r>
      <w:r w:rsidR="001F5DCB">
        <w:rPr>
          <w:szCs w:val="20"/>
        </w:rPr>
        <w:tab/>
      </w:r>
      <w:r w:rsidR="00324E63" w:rsidRPr="00AD72A5">
        <w:rPr>
          <w:b/>
          <w:szCs w:val="20"/>
        </w:rPr>
        <w:t>1.12.</w:t>
      </w:r>
      <w:r w:rsidR="00324E63">
        <w:rPr>
          <w:szCs w:val="20"/>
        </w:rPr>
        <w:t xml:space="preserve"> </w:t>
      </w:r>
      <w:r w:rsidR="00E85675">
        <w:rPr>
          <w:szCs w:val="20"/>
        </w:rPr>
        <w:t>b</w:t>
      </w:r>
      <w:r w:rsidR="001F5DCB">
        <w:rPr>
          <w:szCs w:val="20"/>
        </w:rPr>
        <w:tab/>
      </w:r>
      <w:r w:rsidR="00324E63" w:rsidRPr="00AD72A5">
        <w:rPr>
          <w:b/>
          <w:szCs w:val="20"/>
        </w:rPr>
        <w:t>1.13.</w:t>
      </w:r>
      <w:r w:rsidR="00324E63">
        <w:rPr>
          <w:szCs w:val="20"/>
        </w:rPr>
        <w:t xml:space="preserve"> </w:t>
      </w:r>
      <w:r w:rsidR="00E85675">
        <w:rPr>
          <w:szCs w:val="20"/>
        </w:rPr>
        <w:t>c</w:t>
      </w:r>
      <w:r w:rsidR="001F5DCB">
        <w:rPr>
          <w:szCs w:val="20"/>
        </w:rPr>
        <w:tab/>
      </w:r>
      <w:r w:rsidR="00324E63" w:rsidRPr="00AD72A5">
        <w:rPr>
          <w:b/>
          <w:szCs w:val="20"/>
        </w:rPr>
        <w:t>1.14.</w:t>
      </w:r>
      <w:r w:rsidR="00324E63">
        <w:rPr>
          <w:szCs w:val="20"/>
        </w:rPr>
        <w:t xml:space="preserve"> </w:t>
      </w:r>
      <w:r w:rsidR="00E85675">
        <w:rPr>
          <w:szCs w:val="20"/>
        </w:rPr>
        <w:t>a</w:t>
      </w:r>
      <w:r w:rsidR="001F5DCB">
        <w:rPr>
          <w:szCs w:val="20"/>
        </w:rPr>
        <w:tab/>
      </w:r>
      <w:r w:rsidR="00324E63" w:rsidRPr="00AD72A5">
        <w:rPr>
          <w:b/>
          <w:szCs w:val="20"/>
        </w:rPr>
        <w:t>1.15.</w:t>
      </w:r>
      <w:r w:rsidR="00324E63">
        <w:rPr>
          <w:szCs w:val="20"/>
        </w:rPr>
        <w:t xml:space="preserve"> </w:t>
      </w:r>
      <w:r w:rsidR="00E85675">
        <w:rPr>
          <w:szCs w:val="20"/>
        </w:rPr>
        <w:t>e</w:t>
      </w:r>
      <w:r w:rsidR="001F5DCB">
        <w:rPr>
          <w:szCs w:val="20"/>
        </w:rPr>
        <w:tab/>
      </w:r>
      <w:r w:rsidR="00324E63" w:rsidRPr="00AD72A5">
        <w:rPr>
          <w:b/>
          <w:szCs w:val="20"/>
        </w:rPr>
        <w:t>1.16.</w:t>
      </w:r>
      <w:r w:rsidR="00324E63">
        <w:rPr>
          <w:szCs w:val="20"/>
        </w:rPr>
        <w:t xml:space="preserve"> </w:t>
      </w:r>
      <w:r w:rsidR="00E85675">
        <w:rPr>
          <w:szCs w:val="20"/>
        </w:rPr>
        <w:t>a</w:t>
      </w:r>
    </w:p>
    <w:p w14:paraId="103757F6" w14:textId="77777777" w:rsidR="007905E0" w:rsidRPr="00956DDC" w:rsidRDefault="00C00E48" w:rsidP="0070697A">
      <w:pPr>
        <w:pStyle w:val="Heading2"/>
        <w:rPr>
          <w:b w:val="0"/>
          <w:sz w:val="20"/>
          <w:szCs w:val="20"/>
        </w:rPr>
      </w:pPr>
      <w:r>
        <w:rPr>
          <w:szCs w:val="20"/>
        </w:rPr>
        <w:t xml:space="preserve">Conceptual </w:t>
      </w:r>
      <w:r w:rsidR="0081152B" w:rsidRPr="00956DDC">
        <w:rPr>
          <w:szCs w:val="20"/>
        </w:rPr>
        <w:t>Questions</w:t>
      </w:r>
    </w:p>
    <w:p w14:paraId="6B67BF20" w14:textId="62AA93B2" w:rsidR="00A44A71" w:rsidRDefault="00A44A71">
      <w:pPr>
        <w:pStyle w:val="ListParagraph"/>
        <w:numPr>
          <w:ilvl w:val="0"/>
          <w:numId w:val="4"/>
        </w:numPr>
        <w:spacing w:before="0"/>
        <w:ind w:left="360"/>
      </w:pPr>
    </w:p>
    <w:p w14:paraId="363630F0" w14:textId="0E1DD55B" w:rsidR="00486BC6" w:rsidRPr="00956DDC" w:rsidRDefault="00486BC6">
      <w:pPr>
        <w:pStyle w:val="ListParagraph"/>
        <w:numPr>
          <w:ilvl w:val="1"/>
          <w:numId w:val="5"/>
        </w:numPr>
        <w:tabs>
          <w:tab w:val="left" w:pos="1170"/>
        </w:tabs>
        <w:spacing w:before="0"/>
        <w:ind w:left="806" w:firstLine="0"/>
      </w:pPr>
      <w:r w:rsidRPr="00956DDC">
        <w:t>In Europe, gas consumption is in</w:t>
      </w:r>
      <w:r w:rsidR="0009515B" w:rsidRPr="0009515B">
        <w:t xml:space="preserve"> </w:t>
      </w:r>
      <w:r w:rsidR="00F23F2A" w:rsidRPr="00B333B7">
        <w:rPr>
          <w:position w:val="-6"/>
        </w:rPr>
        <w:object w:dxaOrig="920" w:dyaOrig="260" w14:anchorId="04FF144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upper L over 100 k m" style="width:45.45pt;height:13.7pt" o:ole="">
            <v:imagedata r:id="rId12" o:title=""/>
          </v:shape>
          <o:OLEObject Type="Embed" ProgID="Equation.DSMT4" ShapeID="_x0000_i1025" DrawAspect="Content" ObjectID="_1764184931" r:id="rId13"/>
        </w:object>
      </w:r>
      <w:r w:rsidRPr="00956DDC">
        <w:t>. In the US, fuel efficiency is in miles/gallon. Let’s relate these two: 1 mile = 1.609 km, 1 gal = 3.785 L.</w:t>
      </w:r>
    </w:p>
    <w:p w14:paraId="58004658" w14:textId="2F3E7732" w:rsidR="00486BC6" w:rsidRPr="00956DDC" w:rsidRDefault="00F23F2A" w:rsidP="00207528">
      <w:pPr>
        <w:tabs>
          <w:tab w:val="left" w:pos="810"/>
        </w:tabs>
        <w:ind w:left="810"/>
        <w:jc w:val="center"/>
        <w:rPr>
          <w:szCs w:val="20"/>
        </w:rPr>
      </w:pPr>
      <w:r w:rsidRPr="00880511">
        <w:rPr>
          <w:position w:val="-28"/>
          <w:szCs w:val="20"/>
        </w:rPr>
        <w:object w:dxaOrig="7060" w:dyaOrig="639" w14:anchorId="2A67EA42">
          <v:shape id="_x0000_i1026" type="#_x0000_t75" alt="StartFraction 1 m i l e Over gal EndFraction equals StartFraction 1.609 k m Over 3.785 upper L EndFraction equals StartFraction 1.609 Over 3.785 EndFraction left parenthesis StartFraction 1 Over 100 EndFraction right parenthesis left parenthesis 100 right parenthesis StartFraction k m Over upper L EndFraction equals left parenthesis 0.00425 right parenthesis left parenthesis StartFraction 1 Over upper L Baseline 1,00 k m EndFraction right parenthesis equals StartFraction 1 Over 235.24 upper L over 100 k m EndFraction" style="width:353.15pt;height:31.7pt" o:ole="">
            <v:imagedata r:id="rId14" o:title=""/>
          </v:shape>
          <o:OLEObject Type="Embed" ProgID="Equation.DSMT4" ShapeID="_x0000_i1026" DrawAspect="Content" ObjectID="_1764184932" r:id="rId15"/>
        </w:object>
      </w:r>
    </w:p>
    <w:p w14:paraId="1D979209" w14:textId="02B07CCC" w:rsidR="00486BC6" w:rsidRPr="00956DDC" w:rsidRDefault="00486BC6" w:rsidP="002837F7">
      <w:r w:rsidRPr="00956DDC">
        <w:t xml:space="preserve">Therefore, </w:t>
      </w:r>
      <w:r w:rsidR="00880511" w:rsidRPr="00880511">
        <w:rPr>
          <w:position w:val="-10"/>
        </w:rPr>
        <w:object w:dxaOrig="859" w:dyaOrig="300" w14:anchorId="6F929FE5">
          <v:shape id="_x0000_i1027" type="#_x0000_t75" alt="1 mile over gal" style="width:43.7pt;height:15.45pt" o:ole="">
            <v:imagedata r:id="rId16" o:title=""/>
          </v:shape>
          <o:OLEObject Type="Embed" ProgID="Equation.DSMT4" ShapeID="_x0000_i1027" DrawAspect="Content" ObjectID="_1764184933" r:id="rId17"/>
        </w:object>
      </w:r>
      <w:r w:rsidRPr="00956DDC">
        <w:t xml:space="preserve">is the reciprocal of </w:t>
      </w:r>
      <w:r w:rsidR="00F23F2A" w:rsidRPr="00880511">
        <w:rPr>
          <w:position w:val="-6"/>
        </w:rPr>
        <w:object w:dxaOrig="1359" w:dyaOrig="260" w14:anchorId="670CFDB0">
          <v:shape id="_x0000_i1028" type="#_x0000_t75" alt="235.2 upper L over 100 k m" style="width:68.55pt;height:13.7pt" o:ole="">
            <v:imagedata r:id="rId18" o:title=""/>
          </v:shape>
          <o:OLEObject Type="Embed" ProgID="Equation.DSMT4" ShapeID="_x0000_i1028" DrawAspect="Content" ObjectID="_1764184934" r:id="rId19"/>
        </w:object>
      </w:r>
    </w:p>
    <w:p w14:paraId="64A0C174" w14:textId="0BFD482E" w:rsidR="00FF0ACD" w:rsidRDefault="00486BC6">
      <w:pPr>
        <w:pStyle w:val="ListParagraph"/>
        <w:numPr>
          <w:ilvl w:val="1"/>
          <w:numId w:val="5"/>
        </w:numPr>
        <w:tabs>
          <w:tab w:val="left" w:pos="1170"/>
        </w:tabs>
        <w:spacing w:before="0"/>
        <w:ind w:left="806" w:firstLine="0"/>
        <w:rPr>
          <w:szCs w:val="20"/>
        </w:rPr>
      </w:pPr>
      <w:r w:rsidRPr="00956DDC">
        <w:rPr>
          <w:szCs w:val="20"/>
        </w:rPr>
        <w:t xml:space="preserve">Gas </w:t>
      </w:r>
      <w:r w:rsidRPr="00093A6A">
        <w:t>c</w:t>
      </w:r>
      <w:r w:rsidR="00351DD9" w:rsidRPr="00093A6A">
        <w:t>onsumption</w:t>
      </w:r>
      <w:r w:rsidR="00351DD9" w:rsidRPr="00956DDC">
        <w:rPr>
          <w:szCs w:val="20"/>
        </w:rPr>
        <w:t xml:space="preserve"> is</w:t>
      </w:r>
      <w:r w:rsidRPr="00956DDC">
        <w:rPr>
          <w:szCs w:val="20"/>
        </w:rPr>
        <w:t xml:space="preserve"> </w:t>
      </w:r>
      <w:r w:rsidR="00F23F2A" w:rsidRPr="00880511">
        <w:rPr>
          <w:position w:val="-22"/>
          <w:szCs w:val="20"/>
        </w:rPr>
        <w:object w:dxaOrig="720" w:dyaOrig="540" w14:anchorId="786D3F8C">
          <v:shape id="_x0000_i1029" type="#_x0000_t75" alt="StartFraction 12.2 upper L Over 100 k m EndFraction" style="width:36pt;height:26.55pt" o:ole="">
            <v:imagedata r:id="rId20" o:title=""/>
          </v:shape>
          <o:OLEObject Type="Embed" ProgID="Equation.DSMT4" ShapeID="_x0000_i1029" DrawAspect="Content" ObjectID="_1764184935" r:id="rId21"/>
        </w:object>
      </w:r>
      <w:r w:rsidRPr="00956DDC">
        <w:rPr>
          <w:szCs w:val="20"/>
        </w:rPr>
        <w:t>.</w:t>
      </w:r>
      <w:r w:rsidR="00FF0ACD">
        <w:rPr>
          <w:szCs w:val="20"/>
        </w:rPr>
        <w:t xml:space="preserve"> </w:t>
      </w:r>
      <w:r w:rsidR="008115A9" w:rsidRPr="00956DDC">
        <w:rPr>
          <w:szCs w:val="20"/>
        </w:rPr>
        <w:t>Using</w:t>
      </w:r>
      <w:r w:rsidRPr="00956DDC">
        <w:rPr>
          <w:szCs w:val="20"/>
        </w:rPr>
        <w:t xml:space="preserve"> </w:t>
      </w:r>
      <w:r w:rsidR="00F23F2A" w:rsidRPr="00880511">
        <w:rPr>
          <w:position w:val="-26"/>
          <w:szCs w:val="20"/>
        </w:rPr>
        <w:object w:dxaOrig="2260" w:dyaOrig="580" w14:anchorId="122BCC4F">
          <v:shape id="_x0000_i1030" type="#_x0000_t75" alt="StartFraction 1 upper L Over 100 k m EndFraction equals StartFraction 1 Over 235.24 m i l e s over g a l EndFraction" style="width:112.3pt;height:28.3pt" o:ole="">
            <v:imagedata r:id="rId22" o:title=""/>
          </v:shape>
          <o:OLEObject Type="Embed" ProgID="Equation.DSMT4" ShapeID="_x0000_i1030" DrawAspect="Content" ObjectID="_1764184936" r:id="rId23"/>
        </w:object>
      </w:r>
      <w:r w:rsidR="008115A9" w:rsidRPr="00956DDC">
        <w:rPr>
          <w:szCs w:val="20"/>
        </w:rPr>
        <w:t xml:space="preserve"> from part (a)</w:t>
      </w:r>
      <w:r w:rsidRPr="00956DDC">
        <w:rPr>
          <w:szCs w:val="20"/>
        </w:rPr>
        <w:t>,</w:t>
      </w:r>
    </w:p>
    <w:p w14:paraId="17EB3723" w14:textId="46732CB8" w:rsidR="00486BC6" w:rsidRPr="00956DDC" w:rsidRDefault="00F23F2A" w:rsidP="00741502">
      <w:pPr>
        <w:tabs>
          <w:tab w:val="left" w:pos="810"/>
        </w:tabs>
        <w:spacing w:line="240" w:lineRule="atLeast"/>
        <w:ind w:hanging="806"/>
        <w:jc w:val="center"/>
        <w:rPr>
          <w:szCs w:val="20"/>
        </w:rPr>
      </w:pPr>
      <w:r w:rsidRPr="00880511">
        <w:rPr>
          <w:position w:val="-26"/>
          <w:szCs w:val="20"/>
        </w:rPr>
        <w:object w:dxaOrig="5720" w:dyaOrig="620" w14:anchorId="35499C49">
          <v:shape id="_x0000_i1031" type="#_x0000_t75" alt="StartFraction 12.2 upper L Over 100 k m EndFraction equals 12.2 left parenthesis StartFraction 1 upper L Over 100 k m EndFraction right parenthesis equals 12.2 left parenthesis StartFraction 1 Over 235.24 m i l e s over g a l EndFraction right parenthesis equals StartFraction 1 Over 19.282 m i l e s over g a l EndFraction" style="width:285.45pt;height:31.7pt" o:ole="">
            <v:imagedata r:id="rId24" o:title=""/>
          </v:shape>
          <o:OLEObject Type="Embed" ProgID="Equation.DSMT4" ShapeID="_x0000_i1031" DrawAspect="Content" ObjectID="_1764184937" r:id="rId25"/>
        </w:object>
      </w:r>
    </w:p>
    <w:p w14:paraId="35AEF19D" w14:textId="56EF5FAB" w:rsidR="00486BC6" w:rsidRPr="00956DDC" w:rsidRDefault="00486BC6" w:rsidP="002837F7">
      <w:pPr>
        <w:jc w:val="left"/>
        <w:rPr>
          <w:szCs w:val="20"/>
        </w:rPr>
      </w:pPr>
      <w:r w:rsidRPr="00956DDC">
        <w:rPr>
          <w:szCs w:val="20"/>
        </w:rPr>
        <w:t xml:space="preserve">Therefore, a car that consumes </w:t>
      </w:r>
      <w:r w:rsidR="00F23F2A" w:rsidRPr="00880511">
        <w:rPr>
          <w:position w:val="-6"/>
          <w:szCs w:val="20"/>
        </w:rPr>
        <w:object w:dxaOrig="1219" w:dyaOrig="260" w14:anchorId="0C9BA5A4">
          <v:shape id="_x0000_i1032" type="#_x0000_t75" alt="12.2 upper L over 100 k m" style="width:61.7pt;height:13.7pt" o:ole="">
            <v:imagedata r:id="rId26" o:title=""/>
          </v:shape>
          <o:OLEObject Type="Embed" ProgID="Equation.DSMT4" ShapeID="_x0000_i1032" DrawAspect="Content" ObjectID="_1764184938" r:id="rId27"/>
        </w:object>
      </w:r>
      <w:r w:rsidRPr="00956DDC">
        <w:rPr>
          <w:szCs w:val="20"/>
        </w:rPr>
        <w:t xml:space="preserve"> of gasoline </w:t>
      </w:r>
      <w:r w:rsidR="008115A9" w:rsidRPr="00956DDC">
        <w:rPr>
          <w:szCs w:val="20"/>
        </w:rPr>
        <w:t>has a fuel efficiency of</w:t>
      </w:r>
      <w:r w:rsidR="00AC704E">
        <w:rPr>
          <w:szCs w:val="20"/>
        </w:rPr>
        <w:t xml:space="preserve"> </w:t>
      </w:r>
      <w:r w:rsidR="00F23F2A" w:rsidRPr="00B333B7">
        <w:rPr>
          <w:position w:val="-10"/>
        </w:rPr>
        <w:object w:dxaOrig="1240" w:dyaOrig="300" w14:anchorId="2E771599">
          <v:shape id="_x0000_i1033" type="#_x0000_t75" alt="19.3 miles over gal" style="width:62.55pt;height:15.45pt" o:ole="">
            <v:imagedata r:id="rId28" o:title=""/>
          </v:shape>
          <o:OLEObject Type="Embed" ProgID="Equation.DSMT4" ShapeID="_x0000_i1033" DrawAspect="Content" ObjectID="_1764184939" r:id="rId29"/>
        </w:object>
      </w:r>
      <w:r w:rsidRPr="00956DDC">
        <w:rPr>
          <w:szCs w:val="20"/>
        </w:rPr>
        <w:t>.</w:t>
      </w:r>
    </w:p>
    <w:p w14:paraId="1377DAD8" w14:textId="1D12DB83" w:rsidR="00486BC6" w:rsidRPr="00956DDC" w:rsidRDefault="00486BC6">
      <w:pPr>
        <w:pStyle w:val="ListParagraph"/>
        <w:numPr>
          <w:ilvl w:val="1"/>
          <w:numId w:val="5"/>
        </w:numPr>
        <w:tabs>
          <w:tab w:val="left" w:pos="1170"/>
        </w:tabs>
        <w:spacing w:before="0"/>
        <w:ind w:left="806" w:firstLine="0"/>
        <w:rPr>
          <w:szCs w:val="20"/>
        </w:rPr>
      </w:pPr>
      <w:r w:rsidRPr="00093A6A">
        <w:t>If</w:t>
      </w:r>
      <w:r w:rsidRPr="00956DDC">
        <w:rPr>
          <w:szCs w:val="20"/>
        </w:rPr>
        <w:t xml:space="preserve"> the fuel efficiency </w:t>
      </w:r>
      <w:r w:rsidR="008115A9" w:rsidRPr="00956DDC">
        <w:rPr>
          <w:szCs w:val="20"/>
        </w:rPr>
        <w:t xml:space="preserve">of the car </w:t>
      </w:r>
      <w:r w:rsidRPr="00956DDC">
        <w:rPr>
          <w:szCs w:val="20"/>
        </w:rPr>
        <w:t>i</w:t>
      </w:r>
      <w:r w:rsidR="008115A9" w:rsidRPr="00956DDC">
        <w:rPr>
          <w:szCs w:val="20"/>
        </w:rPr>
        <w:t>s 27.4 miles per gallon, then</w:t>
      </w:r>
    </w:p>
    <w:p w14:paraId="78135CE4" w14:textId="5FC42A83" w:rsidR="00486BC6" w:rsidRPr="00956DDC" w:rsidRDefault="00F23F2A" w:rsidP="00741502">
      <w:pPr>
        <w:tabs>
          <w:tab w:val="left" w:pos="810"/>
        </w:tabs>
        <w:spacing w:line="240" w:lineRule="atLeast"/>
        <w:ind w:hanging="806"/>
        <w:jc w:val="center"/>
        <w:rPr>
          <w:szCs w:val="20"/>
        </w:rPr>
      </w:pPr>
      <w:r w:rsidRPr="00880511">
        <w:rPr>
          <w:position w:val="-26"/>
          <w:szCs w:val="20"/>
        </w:rPr>
        <w:object w:dxaOrig="3960" w:dyaOrig="600" w14:anchorId="4A2E47B7">
          <v:shape id="_x0000_i1034" type="#_x0000_t75" alt="StartFraction 27.4 miles Over gal EndFraction equals StartFraction 27.4 Over 235.24 upper L over 100 k m EndFraction equals StartFraction 1 Over 8.59 upper L over 100 k m EndFraction period" style="width:198.85pt;height:30pt" o:ole="">
            <v:imagedata r:id="rId30" o:title=""/>
          </v:shape>
          <o:OLEObject Type="Embed" ProgID="Equation.DSMT4" ShapeID="_x0000_i1034" DrawAspect="Content" ObjectID="_1764184940" r:id="rId31"/>
        </w:object>
      </w:r>
    </w:p>
    <w:p w14:paraId="19DFA186" w14:textId="5CD1741E" w:rsidR="00486BC6" w:rsidRPr="00956DDC" w:rsidRDefault="00486BC6" w:rsidP="0086215F">
      <w:pPr>
        <w:jc w:val="left"/>
        <w:rPr>
          <w:szCs w:val="20"/>
        </w:rPr>
      </w:pPr>
      <w:r w:rsidRPr="00956DDC">
        <w:rPr>
          <w:szCs w:val="20"/>
        </w:rPr>
        <w:t xml:space="preserve">Therefore, </w:t>
      </w:r>
      <w:r w:rsidR="00F23F2A" w:rsidRPr="00B333B7">
        <w:rPr>
          <w:position w:val="-10"/>
        </w:rPr>
        <w:object w:dxaOrig="1260" w:dyaOrig="300" w14:anchorId="1D2D41D4">
          <v:shape id="_x0000_i1035" type="#_x0000_t75" alt="27.4 miles over gal" style="width:62.55pt;height:15.45pt" o:ole="">
            <v:imagedata r:id="rId32" o:title=""/>
          </v:shape>
          <o:OLEObject Type="Embed" ProgID="Equation.DSMT4" ShapeID="_x0000_i1035" DrawAspect="Content" ObjectID="_1764184941" r:id="rId33"/>
        </w:object>
      </w:r>
      <w:r w:rsidR="009B49DC" w:rsidRPr="00956DDC">
        <w:rPr>
          <w:szCs w:val="20"/>
        </w:rPr>
        <w:t xml:space="preserve"> </w:t>
      </w:r>
      <w:r w:rsidRPr="00956DDC">
        <w:rPr>
          <w:szCs w:val="20"/>
        </w:rPr>
        <w:t>is equivalent</w:t>
      </w:r>
      <w:r w:rsidR="00705BB4">
        <w:rPr>
          <w:szCs w:val="20"/>
        </w:rPr>
        <w:t xml:space="preserve"> to</w:t>
      </w:r>
      <w:r w:rsidR="0009743E">
        <w:rPr>
          <w:szCs w:val="20"/>
        </w:rPr>
        <w:t xml:space="preserve"> </w:t>
      </w:r>
      <w:r w:rsidR="00F23F2A" w:rsidRPr="00B333B7">
        <w:rPr>
          <w:position w:val="-6"/>
        </w:rPr>
        <w:object w:dxaOrig="1300" w:dyaOrig="260" w14:anchorId="1097A167">
          <v:shape id="_x0000_i1036" type="#_x0000_t75" alt="8.59 upper L over 100 k m" style="width:65.15pt;height:13.7pt" o:ole="">
            <v:imagedata r:id="rId34" o:title=""/>
          </v:shape>
          <o:OLEObject Type="Embed" ProgID="Equation.DSMT4" ShapeID="_x0000_i1036" DrawAspect="Content" ObjectID="_1764184942" r:id="rId35"/>
        </w:object>
      </w:r>
      <w:r w:rsidRPr="00956DDC">
        <w:rPr>
          <w:szCs w:val="20"/>
        </w:rPr>
        <w:t>.</w:t>
      </w:r>
    </w:p>
    <w:p w14:paraId="33444D8C" w14:textId="6C4EED50" w:rsidR="00486BC6" w:rsidRPr="00956DDC" w:rsidRDefault="00486BC6">
      <w:pPr>
        <w:pStyle w:val="ListParagraph"/>
        <w:numPr>
          <w:ilvl w:val="1"/>
          <w:numId w:val="5"/>
        </w:numPr>
        <w:tabs>
          <w:tab w:val="left" w:pos="1170"/>
        </w:tabs>
        <w:spacing w:before="0"/>
        <w:ind w:left="806" w:firstLine="0"/>
        <w:rPr>
          <w:szCs w:val="20"/>
        </w:rPr>
      </w:pPr>
    </w:p>
    <w:p w14:paraId="5E5FD2B8" w14:textId="6E321F88" w:rsidR="00351DD9" w:rsidRPr="00956DDC" w:rsidRDefault="006510CF" w:rsidP="00920171">
      <w:pPr>
        <w:tabs>
          <w:tab w:val="left" w:pos="810"/>
        </w:tabs>
        <w:spacing w:line="240" w:lineRule="atLeast"/>
        <w:ind w:firstLine="4"/>
        <w:jc w:val="center"/>
        <w:rPr>
          <w:szCs w:val="20"/>
        </w:rPr>
      </w:pPr>
      <w:r>
        <w:rPr>
          <w:noProof/>
          <w:szCs w:val="20"/>
          <w:lang w:val="en-IN" w:eastAsia="en-IN"/>
        </w:rPr>
        <w:drawing>
          <wp:inline distT="0" distB="0" distL="0" distR="0" wp14:anchorId="536F5904" wp14:editId="47AA2BA7">
            <wp:extent cx="2853055" cy="1931035"/>
            <wp:effectExtent l="0" t="0" r="4445" b="0"/>
            <wp:docPr id="11" name="Picture 11" descr="A graph shows a decreasing curve. The vertical axis is labeled y miles per gallon and it ranges from 50 to 250 in increments of 50. The horizontal axis is labeled x liters per 100 kilometers and it ranges from 2 to 16 in increments of 2. The curve passes through (1, 250), (1.5, 150), (2.5, 100), (4.5, 50), (6, 40), (8, 30), (10, 25), (12, 20), and (16, 15). The values are approxim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853055" cy="1931035"/>
                    </a:xfrm>
                    <a:prstGeom prst="rect">
                      <a:avLst/>
                    </a:prstGeom>
                    <a:noFill/>
                    <a:ln>
                      <a:noFill/>
                    </a:ln>
                  </pic:spPr>
                </pic:pic>
              </a:graphicData>
            </a:graphic>
          </wp:inline>
        </w:drawing>
      </w:r>
    </w:p>
    <w:p w14:paraId="23A9CF94" w14:textId="77777777" w:rsidR="00FF0ACD" w:rsidRDefault="00486BC6">
      <w:pPr>
        <w:pStyle w:val="ListParagraph"/>
        <w:numPr>
          <w:ilvl w:val="0"/>
          <w:numId w:val="4"/>
        </w:numPr>
        <w:ind w:left="806" w:hanging="806"/>
        <w:rPr>
          <w:szCs w:val="20"/>
        </w:rPr>
      </w:pPr>
      <w:r w:rsidRPr="00956DDC">
        <w:rPr>
          <w:szCs w:val="20"/>
        </w:rPr>
        <w:t xml:space="preserve">A vector is described by a set of components in a given coordinate system, where </w:t>
      </w:r>
      <w:r w:rsidR="002F15E7" w:rsidRPr="00956DDC">
        <w:rPr>
          <w:szCs w:val="20"/>
        </w:rPr>
        <w:t xml:space="preserve">the </w:t>
      </w:r>
      <w:r w:rsidRPr="00956DDC">
        <w:rPr>
          <w:szCs w:val="20"/>
        </w:rPr>
        <w:t>component</w:t>
      </w:r>
      <w:r w:rsidR="002F15E7" w:rsidRPr="00956DDC">
        <w:rPr>
          <w:szCs w:val="20"/>
        </w:rPr>
        <w:t>s</w:t>
      </w:r>
      <w:r w:rsidRPr="00956DDC">
        <w:rPr>
          <w:szCs w:val="20"/>
        </w:rPr>
        <w:t xml:space="preserve"> </w:t>
      </w:r>
      <w:r w:rsidR="002F15E7" w:rsidRPr="00956DDC">
        <w:rPr>
          <w:szCs w:val="20"/>
        </w:rPr>
        <w:t>are</w:t>
      </w:r>
      <w:r w:rsidRPr="00956DDC">
        <w:rPr>
          <w:szCs w:val="20"/>
        </w:rPr>
        <w:t xml:space="preserve"> the </w:t>
      </w:r>
      <w:r w:rsidRPr="00EB0254">
        <w:t>projection</w:t>
      </w:r>
      <w:r w:rsidR="002F15E7" w:rsidRPr="00EB0254">
        <w:t>s</w:t>
      </w:r>
      <w:r w:rsidRPr="00956DDC">
        <w:rPr>
          <w:szCs w:val="20"/>
        </w:rPr>
        <w:t xml:space="preserve"> of the vector onto each coordinate axis. Therefore, on a</w:t>
      </w:r>
      <w:r w:rsidR="002F15E7" w:rsidRPr="00956DDC">
        <w:rPr>
          <w:szCs w:val="20"/>
        </w:rPr>
        <w:t xml:space="preserve"> two-dimensional sheet of paper</w:t>
      </w:r>
      <w:r w:rsidRPr="00956DDC">
        <w:rPr>
          <w:szCs w:val="20"/>
        </w:rPr>
        <w:t xml:space="preserve"> there are two coordinates and thus, the vector is described by two components. In the real three-dimensional world, there are three coordinates and a vector is described by three compone</w:t>
      </w:r>
      <w:r w:rsidR="002F15E7" w:rsidRPr="00956DDC">
        <w:rPr>
          <w:szCs w:val="20"/>
        </w:rPr>
        <w:t>nts. A four-dimensional world would be</w:t>
      </w:r>
      <w:r w:rsidRPr="00956DDC">
        <w:rPr>
          <w:szCs w:val="20"/>
        </w:rPr>
        <w:t xml:space="preserve"> described by four coordinates, and a vector </w:t>
      </w:r>
      <w:r w:rsidR="002F15E7" w:rsidRPr="00956DDC">
        <w:rPr>
          <w:szCs w:val="20"/>
        </w:rPr>
        <w:t>would</w:t>
      </w:r>
      <w:r w:rsidRPr="00956DDC">
        <w:rPr>
          <w:szCs w:val="20"/>
        </w:rPr>
        <w:t xml:space="preserve"> </w:t>
      </w:r>
      <w:r w:rsidR="002F15E7" w:rsidRPr="00956DDC">
        <w:rPr>
          <w:szCs w:val="20"/>
        </w:rPr>
        <w:t>be</w:t>
      </w:r>
      <w:r w:rsidRPr="00956DDC">
        <w:rPr>
          <w:szCs w:val="20"/>
        </w:rPr>
        <w:t xml:space="preserve"> described by four components.</w:t>
      </w:r>
    </w:p>
    <w:p w14:paraId="7DE4EC16" w14:textId="062A6678" w:rsidR="00486BC6" w:rsidRDefault="00D256EF">
      <w:pPr>
        <w:pStyle w:val="ListParagraph"/>
        <w:numPr>
          <w:ilvl w:val="0"/>
          <w:numId w:val="4"/>
        </w:numPr>
        <w:ind w:left="806" w:hanging="806"/>
        <w:rPr>
          <w:szCs w:val="20"/>
        </w:rPr>
      </w:pPr>
      <w:r w:rsidRPr="00956DDC">
        <w:rPr>
          <w:szCs w:val="20"/>
        </w:rPr>
        <w:lastRenderedPageBreak/>
        <w:t xml:space="preserve">A </w:t>
      </w:r>
      <w:r w:rsidR="00486BC6" w:rsidRPr="00956DDC">
        <w:rPr>
          <w:szCs w:val="20"/>
        </w:rPr>
        <w:t>vector contain</w:t>
      </w:r>
      <w:r w:rsidRPr="00956DDC">
        <w:rPr>
          <w:szCs w:val="20"/>
        </w:rPr>
        <w:t>s</w:t>
      </w:r>
      <w:r w:rsidR="00486BC6" w:rsidRPr="00956DDC">
        <w:rPr>
          <w:szCs w:val="20"/>
        </w:rPr>
        <w:t xml:space="preserve"> information about the distance between two points (the</w:t>
      </w:r>
      <w:r w:rsidRPr="00956DDC">
        <w:rPr>
          <w:szCs w:val="20"/>
        </w:rPr>
        <w:t xml:space="preserve"> magnitude of the vector). In contrast to a scalar, i</w:t>
      </w:r>
      <w:r w:rsidR="00486BC6" w:rsidRPr="00956DDC">
        <w:rPr>
          <w:szCs w:val="20"/>
        </w:rPr>
        <w:t xml:space="preserve">t </w:t>
      </w:r>
      <w:r w:rsidRPr="00956DDC">
        <w:rPr>
          <w:szCs w:val="20"/>
        </w:rPr>
        <w:t>also contains information direction. In many cases knowing a direction can be as important as knowing a magnitude.</w:t>
      </w:r>
    </w:p>
    <w:p w14:paraId="4C46A0A2" w14:textId="301952F4" w:rsidR="00741502" w:rsidRPr="00741502" w:rsidRDefault="00486BC6">
      <w:pPr>
        <w:pStyle w:val="ListParagraph"/>
        <w:numPr>
          <w:ilvl w:val="0"/>
          <w:numId w:val="4"/>
        </w:numPr>
        <w:ind w:left="806" w:hanging="806"/>
        <w:rPr>
          <w:szCs w:val="20"/>
        </w:rPr>
      </w:pPr>
      <w:r w:rsidRPr="00956DDC">
        <w:rPr>
          <w:szCs w:val="20"/>
        </w:rPr>
        <w:t>In or</w:t>
      </w:r>
      <w:r w:rsidR="00D256EF" w:rsidRPr="00956DDC">
        <w:rPr>
          <w:szCs w:val="20"/>
        </w:rPr>
        <w:t>der to add vectors in magnitude-</w:t>
      </w:r>
      <w:r w:rsidRPr="00956DDC">
        <w:rPr>
          <w:szCs w:val="20"/>
        </w:rPr>
        <w:t xml:space="preserve">direction form, each vector </w:t>
      </w:r>
      <w:r w:rsidR="00D256EF" w:rsidRPr="00956DDC">
        <w:rPr>
          <w:szCs w:val="20"/>
        </w:rPr>
        <w:t>is expressed i</w:t>
      </w:r>
      <w:r w:rsidRPr="00956DDC">
        <w:rPr>
          <w:szCs w:val="20"/>
        </w:rPr>
        <w:t xml:space="preserve">n terms of </w:t>
      </w:r>
      <w:r w:rsidR="00D256EF" w:rsidRPr="00956DDC">
        <w:rPr>
          <w:szCs w:val="20"/>
        </w:rPr>
        <w:t xml:space="preserve">component vectors which lie along </w:t>
      </w:r>
      <w:r w:rsidR="00F80D69" w:rsidRPr="00956DDC">
        <w:rPr>
          <w:szCs w:val="20"/>
        </w:rPr>
        <w:t xml:space="preserve">the </w:t>
      </w:r>
      <w:r w:rsidRPr="00956DDC">
        <w:rPr>
          <w:szCs w:val="20"/>
        </w:rPr>
        <w:t xml:space="preserve">coordinate </w:t>
      </w:r>
      <w:r w:rsidR="00D256EF" w:rsidRPr="00956DDC">
        <w:rPr>
          <w:szCs w:val="20"/>
        </w:rPr>
        <w:t>axes</w:t>
      </w:r>
      <w:r w:rsidRPr="00956DDC">
        <w:rPr>
          <w:szCs w:val="20"/>
        </w:rPr>
        <w:t xml:space="preserve">. The </w:t>
      </w:r>
      <w:r w:rsidR="00D256EF" w:rsidRPr="00956DDC">
        <w:rPr>
          <w:szCs w:val="20"/>
        </w:rPr>
        <w:t xml:space="preserve">corresponding </w:t>
      </w:r>
      <w:r w:rsidRPr="00956DDC">
        <w:rPr>
          <w:szCs w:val="20"/>
        </w:rPr>
        <w:t>components</w:t>
      </w:r>
      <w:r w:rsidR="00F45387">
        <w:rPr>
          <w:szCs w:val="20"/>
        </w:rPr>
        <w:t xml:space="preserve"> of each</w:t>
      </w:r>
      <w:r w:rsidR="00D256EF" w:rsidRPr="00956DDC">
        <w:rPr>
          <w:szCs w:val="20"/>
        </w:rPr>
        <w:t xml:space="preserve"> vector a</w:t>
      </w:r>
      <w:r w:rsidRPr="00956DDC">
        <w:rPr>
          <w:szCs w:val="20"/>
        </w:rPr>
        <w:t>re added to obtain the com</w:t>
      </w:r>
      <w:r w:rsidR="00F80D69" w:rsidRPr="00956DDC">
        <w:rPr>
          <w:szCs w:val="20"/>
        </w:rPr>
        <w:t xml:space="preserve">ponents of the resultant vector. The resultant vector can then be </w:t>
      </w:r>
      <w:r w:rsidRPr="00956DDC">
        <w:rPr>
          <w:szCs w:val="20"/>
        </w:rPr>
        <w:t>expres</w:t>
      </w:r>
      <w:r w:rsidR="00D256EF" w:rsidRPr="00956DDC">
        <w:rPr>
          <w:szCs w:val="20"/>
        </w:rPr>
        <w:t>sed in magnitude-direction form by computing its magnitude and direction.</w:t>
      </w:r>
    </w:p>
    <w:p w14:paraId="4C8D3A52" w14:textId="2AC04541" w:rsidR="003A52C0" w:rsidRPr="00741502" w:rsidRDefault="00486BC6">
      <w:pPr>
        <w:pStyle w:val="ListParagraph"/>
        <w:numPr>
          <w:ilvl w:val="0"/>
          <w:numId w:val="4"/>
        </w:numPr>
        <w:ind w:left="806" w:hanging="806"/>
        <w:rPr>
          <w:szCs w:val="20"/>
        </w:rPr>
      </w:pPr>
      <w:r w:rsidRPr="00956DDC">
        <w:rPr>
          <w:szCs w:val="20"/>
        </w:rPr>
        <w:t xml:space="preserve">The advantage to using scientific notation is two-fold: </w:t>
      </w:r>
      <w:r w:rsidR="00B51616" w:rsidRPr="00956DDC">
        <w:rPr>
          <w:szCs w:val="20"/>
        </w:rPr>
        <w:t>S</w:t>
      </w:r>
      <w:r w:rsidRPr="00956DDC">
        <w:rPr>
          <w:szCs w:val="20"/>
        </w:rPr>
        <w:t xml:space="preserve">cientific notation </w:t>
      </w:r>
      <w:r w:rsidR="00F45387">
        <w:rPr>
          <w:szCs w:val="20"/>
        </w:rPr>
        <w:t xml:space="preserve">is </w:t>
      </w:r>
      <w:r w:rsidRPr="00956DDC">
        <w:rPr>
          <w:szCs w:val="20"/>
        </w:rPr>
        <w:t xml:space="preserve">more compact (thus saving space and writing), </w:t>
      </w:r>
      <w:r w:rsidR="00B51616" w:rsidRPr="00956DDC">
        <w:rPr>
          <w:szCs w:val="20"/>
        </w:rPr>
        <w:t xml:space="preserve">and </w:t>
      </w:r>
      <w:r w:rsidRPr="00956DDC">
        <w:rPr>
          <w:szCs w:val="20"/>
        </w:rPr>
        <w:t>it also gives a more intuitive way of dealing with significant figures since you can o</w:t>
      </w:r>
      <w:r w:rsidR="00C713FE" w:rsidRPr="00956DDC">
        <w:rPr>
          <w:szCs w:val="20"/>
        </w:rPr>
        <w:t>nly write the necessary significant figures</w:t>
      </w:r>
      <w:r w:rsidRPr="00956DDC">
        <w:rPr>
          <w:szCs w:val="20"/>
        </w:rPr>
        <w:t xml:space="preserve"> and extraneous zeroes are kept in the exponent of the base.</w:t>
      </w:r>
    </w:p>
    <w:p w14:paraId="610342F7" w14:textId="19E990A1" w:rsidR="003A52C0" w:rsidRPr="00956DDC" w:rsidRDefault="00486BC6">
      <w:pPr>
        <w:pStyle w:val="ListParagraph"/>
        <w:numPr>
          <w:ilvl w:val="0"/>
          <w:numId w:val="4"/>
        </w:numPr>
        <w:ind w:left="806" w:hanging="806"/>
        <w:rPr>
          <w:szCs w:val="20"/>
        </w:rPr>
      </w:pPr>
      <w:r w:rsidRPr="00956DDC">
        <w:rPr>
          <w:szCs w:val="20"/>
        </w:rPr>
        <w:t>The SI system of units is the preferred system of measurement due to its ease of use and clarity. The SI system is a metric system generally based on multiples of 10, and consisting of a set of standard measurement units to describe the physical world. In science, it is paramount to communicate results in the clearest and most widely understood manner. Since the SI system is internationally recognized, and its definitio</w:t>
      </w:r>
      <w:r w:rsidR="00B51616" w:rsidRPr="00956DDC">
        <w:rPr>
          <w:szCs w:val="20"/>
        </w:rPr>
        <w:t>ns are unambiguous, it is used</w:t>
      </w:r>
      <w:r w:rsidRPr="00956DDC">
        <w:rPr>
          <w:szCs w:val="20"/>
        </w:rPr>
        <w:t xml:space="preserve"> by scientists </w:t>
      </w:r>
      <w:r w:rsidR="00D7662D" w:rsidRPr="00956DDC">
        <w:rPr>
          <w:szCs w:val="20"/>
        </w:rPr>
        <w:t xml:space="preserve">around the world, including those in the </w:t>
      </w:r>
      <w:r w:rsidRPr="00956DDC">
        <w:rPr>
          <w:szCs w:val="20"/>
        </w:rPr>
        <w:t>United States.</w:t>
      </w:r>
    </w:p>
    <w:p w14:paraId="770E74FF" w14:textId="00C5C682" w:rsidR="00FF0ACD" w:rsidRDefault="00486BC6">
      <w:pPr>
        <w:pStyle w:val="ListParagraph"/>
        <w:numPr>
          <w:ilvl w:val="0"/>
          <w:numId w:val="4"/>
        </w:numPr>
        <w:ind w:left="806" w:hanging="806"/>
        <w:rPr>
          <w:szCs w:val="20"/>
        </w:rPr>
      </w:pPr>
      <w:r w:rsidRPr="00956DDC">
        <w:rPr>
          <w:szCs w:val="20"/>
        </w:rPr>
        <w:t>It is possible to add three equal</w:t>
      </w:r>
      <w:r w:rsidR="003A31ED" w:rsidRPr="00956DDC">
        <w:rPr>
          <w:szCs w:val="20"/>
        </w:rPr>
        <w:t>-</w:t>
      </w:r>
      <w:r w:rsidRPr="00956DDC">
        <w:rPr>
          <w:szCs w:val="20"/>
        </w:rPr>
        <w:t>length vectors and obtain a vector sum of zero</w:t>
      </w:r>
      <w:r w:rsidR="003A31ED" w:rsidRPr="00956DDC">
        <w:rPr>
          <w:szCs w:val="20"/>
        </w:rPr>
        <w:t>. T</w:t>
      </w:r>
      <w:r w:rsidRPr="00956DDC">
        <w:rPr>
          <w:szCs w:val="20"/>
        </w:rPr>
        <w:t xml:space="preserve">he vector components of the three vectors must </w:t>
      </w:r>
      <w:r w:rsidR="003A31ED" w:rsidRPr="00956DDC">
        <w:rPr>
          <w:szCs w:val="20"/>
        </w:rPr>
        <w:t xml:space="preserve">all </w:t>
      </w:r>
      <w:r w:rsidRPr="00956DDC">
        <w:rPr>
          <w:szCs w:val="20"/>
        </w:rPr>
        <w:t>add to zero. Consider the following arrangement</w:t>
      </w:r>
      <w:r w:rsidR="003A31ED" w:rsidRPr="00956DDC">
        <w:rPr>
          <w:szCs w:val="20"/>
        </w:rPr>
        <w:t xml:space="preserve"> with</w:t>
      </w:r>
      <w:r w:rsidR="00F23F2A" w:rsidRPr="00880511">
        <w:rPr>
          <w:position w:val="-12"/>
          <w:szCs w:val="20"/>
        </w:rPr>
        <w:object w:dxaOrig="1180" w:dyaOrig="340" w14:anchorId="71B6BE66">
          <v:shape id="_x0000_i1037" type="#_x0000_t75" alt="StartAbsoluteValue upper T subscript 1 baseline EndAbsoluteValue equals StartAbsoluteValue upper T subscript 2 baseline EndAbsoluteValue equals StartAbsoluteValue upper T subscript 3 baseline EndAbsoluteValue" style="width:58.3pt;height:17.15pt" o:ole="">
            <v:imagedata r:id="rId37" o:title=""/>
          </v:shape>
          <o:OLEObject Type="Embed" ProgID="Equation.DSMT4" ShapeID="_x0000_i1037" DrawAspect="Content" ObjectID="_1764184943" r:id="rId38"/>
        </w:object>
      </w:r>
      <w:r w:rsidRPr="00956DDC">
        <w:rPr>
          <w:szCs w:val="20"/>
        </w:rPr>
        <w:t>:</w:t>
      </w:r>
    </w:p>
    <w:p w14:paraId="350625D3" w14:textId="448D2D44" w:rsidR="00CA2468" w:rsidRPr="00956DDC" w:rsidRDefault="006510CF" w:rsidP="006D3765">
      <w:pPr>
        <w:tabs>
          <w:tab w:val="left" w:pos="810"/>
        </w:tabs>
        <w:ind w:left="810"/>
        <w:jc w:val="center"/>
        <w:rPr>
          <w:szCs w:val="20"/>
        </w:rPr>
      </w:pPr>
      <w:r>
        <w:rPr>
          <w:noProof/>
          <w:szCs w:val="20"/>
          <w:lang w:val="en-IN" w:eastAsia="en-IN"/>
        </w:rPr>
        <w:drawing>
          <wp:inline distT="0" distB="0" distL="0" distR="0" wp14:anchorId="0AB347FE" wp14:editId="15602EAA">
            <wp:extent cx="1631315" cy="1668145"/>
            <wp:effectExtent l="0" t="0" r="6985" b="8255"/>
            <wp:docPr id="13" name="Picture 13" descr="A graph of y versus x shows 3 equal length vectors labeled T sub 1, T sub 2, and T sub 3. The angles between the vertical axis and the vectors T sub 1 and T sub 2 are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631315" cy="1668145"/>
                    </a:xfrm>
                    <a:prstGeom prst="rect">
                      <a:avLst/>
                    </a:prstGeom>
                    <a:noFill/>
                    <a:ln>
                      <a:noFill/>
                    </a:ln>
                  </pic:spPr>
                </pic:pic>
              </a:graphicData>
            </a:graphic>
          </wp:inline>
        </w:drawing>
      </w:r>
    </w:p>
    <w:p w14:paraId="4969B49C" w14:textId="07695611" w:rsidR="00FF0ACD" w:rsidRDefault="003A31ED" w:rsidP="00A91BB8">
      <w:pPr>
        <w:tabs>
          <w:tab w:val="left" w:pos="810"/>
        </w:tabs>
        <w:spacing w:before="200"/>
        <w:rPr>
          <w:szCs w:val="20"/>
        </w:rPr>
      </w:pPr>
      <w:r w:rsidRPr="00956DDC">
        <w:rPr>
          <w:szCs w:val="20"/>
        </w:rPr>
        <w:t>T</w:t>
      </w:r>
      <w:r w:rsidR="00486BC6" w:rsidRPr="00956DDC">
        <w:rPr>
          <w:szCs w:val="20"/>
        </w:rPr>
        <w:t xml:space="preserve">he </w:t>
      </w:r>
      <w:r w:rsidRPr="00956DDC">
        <w:rPr>
          <w:szCs w:val="20"/>
        </w:rPr>
        <w:t xml:space="preserve">horizontal components of </w:t>
      </w:r>
      <w:r w:rsidR="00F23F2A" w:rsidRPr="00880511">
        <w:rPr>
          <w:position w:val="-10"/>
          <w:szCs w:val="20"/>
        </w:rPr>
        <w:object w:dxaOrig="220" w:dyaOrig="300" w14:anchorId="1ADD9558">
          <v:shape id="_x0000_i1038" type="#_x0000_t75" alt="upper T subscript 1" style="width:10.3pt;height:15.45pt" o:ole="">
            <v:imagedata r:id="rId40" o:title=""/>
          </v:shape>
          <o:OLEObject Type="Embed" ProgID="Equation.DSMT4" ShapeID="_x0000_i1038" DrawAspect="Content" ObjectID="_1764184944" r:id="rId41"/>
        </w:object>
      </w:r>
      <w:r w:rsidRPr="00956DDC">
        <w:rPr>
          <w:szCs w:val="20"/>
        </w:rPr>
        <w:t xml:space="preserve"> and </w:t>
      </w:r>
      <w:r w:rsidR="00F23F2A" w:rsidRPr="00880511">
        <w:rPr>
          <w:position w:val="-10"/>
          <w:szCs w:val="20"/>
        </w:rPr>
        <w:object w:dxaOrig="220" w:dyaOrig="300" w14:anchorId="41B7220B">
          <v:shape id="_x0000_i1039" type="#_x0000_t75" alt="upper T subscript 2 " style="width:10.3pt;height:15.45pt" o:ole="">
            <v:imagedata r:id="rId42" o:title=""/>
          </v:shape>
          <o:OLEObject Type="Embed" ProgID="Equation.DSMT4" ShapeID="_x0000_i1039" DrawAspect="Content" ObjectID="_1764184945" r:id="rId43"/>
        </w:object>
      </w:r>
      <w:r w:rsidRPr="00956DDC">
        <w:rPr>
          <w:szCs w:val="20"/>
        </w:rPr>
        <w:t xml:space="preserve"> cancel out, so the sum </w:t>
      </w:r>
      <w:r w:rsidR="00F23F2A" w:rsidRPr="00880511">
        <w:rPr>
          <w:position w:val="-10"/>
          <w:szCs w:val="20"/>
        </w:rPr>
        <w:object w:dxaOrig="560" w:dyaOrig="300" w14:anchorId="29A1C801">
          <v:shape id="_x0000_i1040" type="#_x0000_t75" alt="upper T subscript 1 baseline plus upper T subscript 2" style="width:28.3pt;height:15.45pt" o:ole="">
            <v:imagedata r:id="rId44" o:title=""/>
          </v:shape>
          <o:OLEObject Type="Embed" ProgID="Equation.DSMT4" ShapeID="_x0000_i1040" DrawAspect="Content" ObjectID="_1764184946" r:id="rId45"/>
        </w:object>
      </w:r>
      <w:r w:rsidR="003E0C64" w:rsidRPr="00956DDC">
        <w:rPr>
          <w:szCs w:val="20"/>
        </w:rPr>
        <w:t xml:space="preserve"> is a vertical vector whose magnitude</w:t>
      </w:r>
      <w:r w:rsidR="007F52BE" w:rsidRPr="00956DDC">
        <w:rPr>
          <w:szCs w:val="20"/>
        </w:rPr>
        <w:t xml:space="preserve"> </w:t>
      </w:r>
      <w:r w:rsidR="003E0C64" w:rsidRPr="00956DDC">
        <w:rPr>
          <w:szCs w:val="20"/>
        </w:rPr>
        <w:t xml:space="preserve">is </w:t>
      </w:r>
      <w:r w:rsidR="00F23F2A" w:rsidRPr="00880511">
        <w:rPr>
          <w:position w:val="-6"/>
          <w:szCs w:val="20"/>
        </w:rPr>
        <w:object w:dxaOrig="2140" w:dyaOrig="240" w14:anchorId="3E829732">
          <v:shape id="_x0000_i1041" type="#_x0000_t75" alt="upper T cosine theta plus upper T cosine theta equals 2 upper T cosine theta" style="width:107.15pt;height:12pt" o:ole="">
            <v:imagedata r:id="rId46" o:title=""/>
          </v:shape>
          <o:OLEObject Type="Embed" ProgID="Equation.DSMT4" ShapeID="_x0000_i1041" DrawAspect="Content" ObjectID="_1764184947" r:id="rId47"/>
        </w:object>
      </w:r>
      <w:r w:rsidRPr="00956DDC">
        <w:rPr>
          <w:szCs w:val="20"/>
        </w:rPr>
        <w:t>.</w:t>
      </w:r>
      <w:r w:rsidR="00486BC6" w:rsidRPr="00956DDC">
        <w:rPr>
          <w:szCs w:val="20"/>
        </w:rPr>
        <w:t xml:space="preserve"> </w:t>
      </w:r>
      <w:r w:rsidRPr="00956DDC">
        <w:rPr>
          <w:szCs w:val="20"/>
        </w:rPr>
        <w:t>T</w:t>
      </w:r>
      <w:r w:rsidR="00486BC6" w:rsidRPr="00956DDC">
        <w:rPr>
          <w:szCs w:val="20"/>
        </w:rPr>
        <w:t>he vector sum</w:t>
      </w:r>
      <w:r w:rsidR="00A1749A" w:rsidRPr="00956DDC">
        <w:rPr>
          <w:szCs w:val="20"/>
        </w:rPr>
        <w:t xml:space="preserve"> </w:t>
      </w:r>
      <w:r w:rsidR="00F23F2A" w:rsidRPr="00880511">
        <w:rPr>
          <w:position w:val="-10"/>
          <w:szCs w:val="20"/>
        </w:rPr>
        <w:object w:dxaOrig="920" w:dyaOrig="300" w14:anchorId="32EF21EC">
          <v:shape id="_x0000_i1042" type="#_x0000_t75" alt="upper T subscript 1 baseline plus upper T subscript 2 baseline plus upper T subscript 3" style="width:46.3pt;height:15.45pt" o:ole="">
            <v:imagedata r:id="rId48" o:title=""/>
          </v:shape>
          <o:OLEObject Type="Embed" ProgID="Equation.DSMT4" ShapeID="_x0000_i1042" DrawAspect="Content" ObjectID="_1764184948" r:id="rId49"/>
        </w:object>
      </w:r>
      <w:r w:rsidR="00486BC6" w:rsidRPr="00956DDC">
        <w:rPr>
          <w:szCs w:val="20"/>
        </w:rPr>
        <w:t xml:space="preserve"> is zero if</w:t>
      </w:r>
    </w:p>
    <w:p w14:paraId="56FC9DD2" w14:textId="18D54177" w:rsidR="00025081" w:rsidRDefault="00F23F2A" w:rsidP="00580803">
      <w:pPr>
        <w:tabs>
          <w:tab w:val="left" w:pos="810"/>
        </w:tabs>
        <w:ind w:left="810" w:hanging="810"/>
        <w:jc w:val="center"/>
        <w:rPr>
          <w:szCs w:val="20"/>
        </w:rPr>
      </w:pPr>
      <w:r w:rsidRPr="00136315">
        <w:rPr>
          <w:position w:val="-6"/>
          <w:szCs w:val="20"/>
        </w:rPr>
        <w:object w:dxaOrig="1300" w:dyaOrig="240" w14:anchorId="1AF51C86">
          <v:shape id="_x0000_i1043" type="#_x0000_t75" alt="2 upper T cosine theta minus upper T equals 0" style="width:65.15pt;height:12pt" o:ole="">
            <v:imagedata r:id="rId50" o:title=""/>
          </v:shape>
          <o:OLEObject Type="Embed" ProgID="Equation.DSMT4" ShapeID="_x0000_i1043" DrawAspect="Content" ObjectID="_1764184949" r:id="rId51"/>
        </w:object>
      </w:r>
    </w:p>
    <w:p w14:paraId="58301855" w14:textId="5A321077" w:rsidR="00136315" w:rsidRDefault="00F23F2A" w:rsidP="00136315">
      <w:pPr>
        <w:tabs>
          <w:tab w:val="left" w:pos="810"/>
        </w:tabs>
        <w:ind w:left="810"/>
        <w:jc w:val="center"/>
      </w:pPr>
      <w:r w:rsidRPr="00136315">
        <w:rPr>
          <w:position w:val="-20"/>
        </w:rPr>
        <w:object w:dxaOrig="800" w:dyaOrig="540" w14:anchorId="25E0692D">
          <v:shape id="_x0000_i1044" type="#_x0000_t75" alt="cosine theta equals 1 Over 2" style="width:39.45pt;height:26.55pt;mso-position-vertical:absolute" o:ole="">
            <v:imagedata r:id="rId52" o:title=""/>
          </v:shape>
          <o:OLEObject Type="Embed" ProgID="Equation.DSMT4" ShapeID="_x0000_i1044" DrawAspect="Content" ObjectID="_1764184950" r:id="rId53"/>
        </w:object>
      </w:r>
    </w:p>
    <w:p w14:paraId="7BA00757" w14:textId="161D59E5" w:rsidR="00136315" w:rsidRPr="00956DDC" w:rsidRDefault="00F23F2A" w:rsidP="00136315">
      <w:pPr>
        <w:ind w:left="1260"/>
        <w:jc w:val="center"/>
        <w:rPr>
          <w:szCs w:val="20"/>
        </w:rPr>
      </w:pPr>
      <w:r w:rsidRPr="001067B4">
        <w:rPr>
          <w:position w:val="-6"/>
        </w:rPr>
        <w:object w:dxaOrig="639" w:dyaOrig="240" w14:anchorId="189E2770">
          <v:shape id="_x0000_i1045" type="#_x0000_t75" alt="theta equals 60 degrees" style="width:31.7pt;height:12pt" o:ole="">
            <v:imagedata r:id="rId54" o:title=""/>
          </v:shape>
          <o:OLEObject Type="Embed" ProgID="Equation.DSMT4" ShapeID="_x0000_i1045" DrawAspect="Content" ObjectID="_1764184951" r:id="rId55"/>
        </w:object>
      </w:r>
    </w:p>
    <w:p w14:paraId="343F5C67" w14:textId="4A120401" w:rsidR="00486BC6" w:rsidRPr="00E42DF0" w:rsidRDefault="00486BC6" w:rsidP="00183041">
      <w:pPr>
        <w:tabs>
          <w:tab w:val="left" w:pos="810"/>
        </w:tabs>
        <w:rPr>
          <w:szCs w:val="20"/>
        </w:rPr>
      </w:pPr>
      <w:r w:rsidRPr="00956DDC">
        <w:rPr>
          <w:szCs w:val="20"/>
        </w:rPr>
        <w:t>Therefore</w:t>
      </w:r>
      <w:r w:rsidR="003A31ED" w:rsidRPr="00956DDC">
        <w:rPr>
          <w:szCs w:val="20"/>
        </w:rPr>
        <w:t xml:space="preserve"> it is possible for three equal-length </w:t>
      </w:r>
      <w:r w:rsidRPr="00956DDC">
        <w:rPr>
          <w:szCs w:val="20"/>
        </w:rPr>
        <w:t>vector</w:t>
      </w:r>
      <w:r w:rsidR="003A31ED" w:rsidRPr="00956DDC">
        <w:rPr>
          <w:szCs w:val="20"/>
        </w:rPr>
        <w:t>s</w:t>
      </w:r>
      <w:r w:rsidRPr="00956DDC">
        <w:rPr>
          <w:szCs w:val="20"/>
        </w:rPr>
        <w:t xml:space="preserve"> </w:t>
      </w:r>
      <w:r w:rsidR="003A31ED" w:rsidRPr="00956DDC">
        <w:rPr>
          <w:szCs w:val="20"/>
        </w:rPr>
        <w:t xml:space="preserve">to </w:t>
      </w:r>
      <w:r w:rsidRPr="00956DDC">
        <w:rPr>
          <w:szCs w:val="20"/>
        </w:rPr>
        <w:t xml:space="preserve">sum </w:t>
      </w:r>
      <w:r w:rsidR="003A31ED" w:rsidRPr="00956DDC">
        <w:rPr>
          <w:szCs w:val="20"/>
        </w:rPr>
        <w:t>to</w:t>
      </w:r>
      <w:r w:rsidRPr="00956DDC">
        <w:rPr>
          <w:szCs w:val="20"/>
        </w:rPr>
        <w:t xml:space="preserve"> zero.</w:t>
      </w:r>
    </w:p>
    <w:p w14:paraId="7DC8B075" w14:textId="5DE1694B" w:rsidR="00F448DF" w:rsidRPr="00956DDC" w:rsidRDefault="00486BC6">
      <w:pPr>
        <w:pStyle w:val="ListParagraph"/>
        <w:numPr>
          <w:ilvl w:val="0"/>
          <w:numId w:val="4"/>
        </w:numPr>
        <w:ind w:left="806" w:hanging="806"/>
        <w:rPr>
          <w:szCs w:val="20"/>
        </w:rPr>
      </w:pPr>
      <w:r w:rsidRPr="00956DDC">
        <w:rPr>
          <w:szCs w:val="20"/>
        </w:rPr>
        <w:t xml:space="preserve">Mass is not a vector quantity. It is a scalar quantity since it does not </w:t>
      </w:r>
      <w:r w:rsidR="00F448DF" w:rsidRPr="00956DDC">
        <w:rPr>
          <w:szCs w:val="20"/>
        </w:rPr>
        <w:t>make sense to associate a direction with mass.</w:t>
      </w:r>
    </w:p>
    <w:p w14:paraId="17267EEE" w14:textId="65AB01DE" w:rsidR="00486BC6" w:rsidRPr="00956DDC" w:rsidRDefault="00CD5273">
      <w:pPr>
        <w:pStyle w:val="ListParagraph"/>
        <w:numPr>
          <w:ilvl w:val="0"/>
          <w:numId w:val="4"/>
        </w:numPr>
        <w:ind w:left="806" w:hanging="806"/>
        <w:rPr>
          <w:szCs w:val="20"/>
        </w:rPr>
      </w:pPr>
      <w:r w:rsidRPr="00956DDC">
        <w:rPr>
          <w:szCs w:val="20"/>
        </w:rPr>
        <w:t>T</w:t>
      </w:r>
      <w:r w:rsidR="00486BC6" w:rsidRPr="00956DDC">
        <w:rPr>
          <w:szCs w:val="20"/>
        </w:rPr>
        <w:t xml:space="preserve">he volume of a sphere is given by </w:t>
      </w:r>
      <w:r w:rsidR="00F23F2A" w:rsidRPr="00880511">
        <w:rPr>
          <w:position w:val="-12"/>
          <w:szCs w:val="20"/>
        </w:rPr>
        <w:object w:dxaOrig="1219" w:dyaOrig="360" w14:anchorId="48540696">
          <v:shape id="_x0000_i1046" type="#_x0000_t75" alt="upper V equals left parenthesis 4 over 3 right parenthesis pi r cubed" style="width:61.7pt;height:18pt" o:ole="">
            <v:imagedata r:id="rId56" o:title=""/>
          </v:shape>
          <o:OLEObject Type="Embed" ProgID="Equation.DSMT4" ShapeID="_x0000_i1046" DrawAspect="Content" ObjectID="_1764184952" r:id="rId57"/>
        </w:object>
      </w:r>
      <w:r w:rsidRPr="00956DDC">
        <w:rPr>
          <w:szCs w:val="20"/>
        </w:rPr>
        <w:t xml:space="preserve"> D</w:t>
      </w:r>
      <w:r w:rsidR="00486BC6" w:rsidRPr="00956DDC">
        <w:rPr>
          <w:szCs w:val="20"/>
        </w:rPr>
        <w:t>oubling the volume gives</w:t>
      </w:r>
      <w:r w:rsidRPr="00956DDC">
        <w:rPr>
          <w:szCs w:val="20"/>
        </w:rPr>
        <w:t xml:space="preserve"> </w:t>
      </w:r>
      <w:r w:rsidR="00F23F2A" w:rsidRPr="00880511">
        <w:rPr>
          <w:position w:val="-12"/>
          <w:szCs w:val="20"/>
        </w:rPr>
        <w:object w:dxaOrig="4120" w:dyaOrig="360" w14:anchorId="5A8D9463">
          <v:shape id="_x0000_i1047" type="#_x0000_t75" alt="2 upper V equals 2 left parenthesis 4 over 3 right parenthesis pi r cubed equals left parenthesis 4 over 3 right parenthesis pi left parenthesis 2 baseline cubed over 3 Baseline right parenthesis r cubed equals left parenthesis 4 over 3 right parenthesis pi left parenthesis 2 Superscript 1 over 3 Baseline r right parenthesis cubed" style="width:206.55pt;height:18pt" o:ole="">
            <v:imagedata r:id="rId58" o:title=""/>
          </v:shape>
          <o:OLEObject Type="Embed" ProgID="Equation.DSMT4" ShapeID="_x0000_i1047" DrawAspect="Content" ObjectID="_1764184953" r:id="rId59"/>
        </w:object>
      </w:r>
      <w:r w:rsidR="00486BC6" w:rsidRPr="00956DDC">
        <w:rPr>
          <w:szCs w:val="20"/>
        </w:rPr>
        <w:t xml:space="preserve"> Now, since the distance between the flies is the diameter of the sphere, </w:t>
      </w:r>
      <w:r w:rsidR="00F23F2A" w:rsidRPr="00880511">
        <w:rPr>
          <w:position w:val="-6"/>
          <w:szCs w:val="20"/>
        </w:rPr>
        <w:object w:dxaOrig="560" w:dyaOrig="260" w14:anchorId="04828963">
          <v:shape id="_x0000_i1048" type="#_x0000_t75" alt="d equals 2 r" style="width:28.3pt;height:13.7pt" o:ole="">
            <v:imagedata r:id="rId60" o:title=""/>
          </v:shape>
          <o:OLEObject Type="Embed" ProgID="Equation.DSMT4" ShapeID="_x0000_i1048" DrawAspect="Content" ObjectID="_1764184954" r:id="rId61"/>
        </w:object>
      </w:r>
      <w:r w:rsidR="00486BC6" w:rsidRPr="00956DDC">
        <w:rPr>
          <w:szCs w:val="20"/>
        </w:rPr>
        <w:t xml:space="preserve">, and doubling the volume increases the radius by a factor of </w:t>
      </w:r>
      <w:r w:rsidR="00F23F2A" w:rsidRPr="00880511">
        <w:rPr>
          <w:position w:val="-4"/>
          <w:szCs w:val="20"/>
        </w:rPr>
        <w:object w:dxaOrig="320" w:dyaOrig="260" w14:anchorId="1EDD5244">
          <v:shape id="_x0000_i1049" type="#_x0000_t75" alt="2 Superscript 1 over 3" style="width:16.3pt;height:13.7pt" o:ole="">
            <v:imagedata r:id="rId62" o:title=""/>
          </v:shape>
          <o:OLEObject Type="Embed" ProgID="Equation.DSMT4" ShapeID="_x0000_i1049" DrawAspect="Content" ObjectID="_1764184955" r:id="rId63"/>
        </w:object>
      </w:r>
      <w:r w:rsidR="00486BC6" w:rsidRPr="00956DDC">
        <w:rPr>
          <w:szCs w:val="20"/>
        </w:rPr>
        <w:t xml:space="preserve">, the distance between the flies is then increased to </w:t>
      </w:r>
      <w:r w:rsidR="00F23F2A" w:rsidRPr="00880511">
        <w:rPr>
          <w:position w:val="-8"/>
          <w:szCs w:val="20"/>
        </w:rPr>
        <w:object w:dxaOrig="1980" w:dyaOrig="320" w14:anchorId="2BA9B021">
          <v:shape id="_x0000_i1050" type="#_x0000_t75" alt="2 left parenthesis 2 Superscript 1 over 3 Baseline r right parenthesis equals 2 Superscript 1 over 3 Baseline left parenthesis 2 r right parenthesis equals 2 Superscript 1 over 3 Baseline d" style="width:98.55pt;height:16.3pt;mso-position-horizontal:absolute" o:ole="">
            <v:imagedata r:id="rId64" o:title=""/>
          </v:shape>
          <o:OLEObject Type="Embed" ProgID="Equation.DSMT4" ShapeID="_x0000_i1050" DrawAspect="Content" ObjectID="_1764184956" r:id="rId65"/>
        </w:object>
      </w:r>
      <w:r w:rsidR="00486BC6" w:rsidRPr="00956DDC">
        <w:rPr>
          <w:szCs w:val="20"/>
        </w:rPr>
        <w:t xml:space="preserve"> Therefore, the distance is increased by a factor of </w:t>
      </w:r>
      <w:r w:rsidR="00F23F2A" w:rsidRPr="00880511">
        <w:rPr>
          <w:position w:val="-6"/>
          <w:szCs w:val="20"/>
        </w:rPr>
        <w:object w:dxaOrig="360" w:dyaOrig="279" w14:anchorId="27D6A906">
          <v:shape id="_x0000_i1051" type="#_x0000_t75" alt="2 Superscript 1 over 3" style="width:18pt;height:13.7pt;mso-position-horizontal:absolute" o:ole="">
            <v:imagedata r:id="rId66" o:title=""/>
          </v:shape>
          <o:OLEObject Type="Embed" ProgID="Equation.DSMT4" ShapeID="_x0000_i1051" DrawAspect="Content" ObjectID="_1764184957" r:id="rId67"/>
        </w:object>
      </w:r>
    </w:p>
    <w:p w14:paraId="52AAFA82" w14:textId="6AA70A9C" w:rsidR="00FF0ACD" w:rsidRDefault="00486BC6">
      <w:pPr>
        <w:pStyle w:val="ListParagraph"/>
        <w:numPr>
          <w:ilvl w:val="0"/>
          <w:numId w:val="4"/>
        </w:numPr>
        <w:ind w:left="806" w:hanging="806"/>
        <w:rPr>
          <w:szCs w:val="20"/>
        </w:rPr>
      </w:pPr>
      <w:r w:rsidRPr="00956DDC">
        <w:rPr>
          <w:szCs w:val="20"/>
        </w:rPr>
        <w:lastRenderedPageBreak/>
        <w:t xml:space="preserve">The volume of a cube of side </w:t>
      </w:r>
      <w:r w:rsidR="00880511" w:rsidRPr="00880511">
        <w:rPr>
          <w:position w:val="-4"/>
          <w:szCs w:val="20"/>
        </w:rPr>
        <w:object w:dxaOrig="160" w:dyaOrig="180" w14:anchorId="711F0625">
          <v:shape id="_x0000_i1052" type="#_x0000_t75" alt="r" style="width:8.55pt;height:9.45pt" o:ole="">
            <v:imagedata r:id="rId68" o:title=""/>
          </v:shape>
          <o:OLEObject Type="Embed" ProgID="Equation.DSMT4" ShapeID="_x0000_i1052" DrawAspect="Content" ObjectID="_1764184958" r:id="rId69"/>
        </w:object>
      </w:r>
      <w:r w:rsidRPr="00956DDC">
        <w:rPr>
          <w:szCs w:val="20"/>
        </w:rPr>
        <w:t xml:space="preserve"> is </w:t>
      </w:r>
      <w:r w:rsidR="00F23F2A" w:rsidRPr="00880511">
        <w:rPr>
          <w:position w:val="-10"/>
          <w:szCs w:val="20"/>
        </w:rPr>
        <w:object w:dxaOrig="660" w:dyaOrig="320" w14:anchorId="4E3BB7C5">
          <v:shape id="_x0000_i1053" type="#_x0000_t75" alt="upper V Subscript c Baseline equals r cubed" style="width:32.55pt;height:16.3pt;mso-position-vertical:absolute" o:ole="">
            <v:imagedata r:id="rId70" o:title=""/>
          </v:shape>
          <o:OLEObject Type="Embed" ProgID="Equation.DSMT4" ShapeID="_x0000_i1053" DrawAspect="Content" ObjectID="_1764184959" r:id="rId71"/>
        </w:object>
      </w:r>
      <w:r w:rsidRPr="00956DDC">
        <w:rPr>
          <w:szCs w:val="20"/>
        </w:rPr>
        <w:t xml:space="preserve"> and the volume of a sphere of radius </w:t>
      </w:r>
      <w:r w:rsidR="00880511" w:rsidRPr="00880511">
        <w:rPr>
          <w:position w:val="-4"/>
          <w:szCs w:val="20"/>
        </w:rPr>
        <w:object w:dxaOrig="160" w:dyaOrig="180" w14:anchorId="6405E3FF">
          <v:shape id="_x0000_i1054" type="#_x0000_t75" alt="r" style="width:8.55pt;height:9.45pt" o:ole="">
            <v:imagedata r:id="rId72" o:title=""/>
          </v:shape>
          <o:OLEObject Type="Embed" ProgID="Equation.DSMT4" ShapeID="_x0000_i1054" DrawAspect="Content" ObjectID="_1764184960" r:id="rId73"/>
        </w:object>
      </w:r>
      <w:r w:rsidRPr="00956DDC">
        <w:rPr>
          <w:szCs w:val="20"/>
        </w:rPr>
        <w:t xml:space="preserve"> is </w:t>
      </w:r>
      <w:r w:rsidR="00F23F2A" w:rsidRPr="00880511">
        <w:rPr>
          <w:position w:val="-12"/>
          <w:szCs w:val="20"/>
        </w:rPr>
        <w:object w:dxaOrig="1260" w:dyaOrig="340" w14:anchorId="510888E6">
          <v:shape id="_x0000_i1055" type="#_x0000_t75" alt="upper V Subscript s p Baseline equals left parenthesis 4 over 3 right parenthesis pi r cubed" style="width:62.55pt;height:17.15pt;mso-position-vertical:absolute" o:ole="">
            <v:imagedata r:id="rId74" o:title=""/>
          </v:shape>
          <o:OLEObject Type="Embed" ProgID="Equation.DSMT4" ShapeID="_x0000_i1055" DrawAspect="Content" ObjectID="_1764184961" r:id="rId75"/>
        </w:object>
      </w:r>
      <w:r w:rsidRPr="00956DDC">
        <w:rPr>
          <w:szCs w:val="20"/>
        </w:rPr>
        <w:t>.</w:t>
      </w:r>
      <w:r w:rsidR="00FF0ACD">
        <w:rPr>
          <w:szCs w:val="20"/>
        </w:rPr>
        <w:t xml:space="preserve"> </w:t>
      </w:r>
      <w:r w:rsidRPr="00956DDC">
        <w:rPr>
          <w:szCs w:val="20"/>
        </w:rPr>
        <w:t>The ratio of the volumes is</w:t>
      </w:r>
      <w:r w:rsidR="00954913" w:rsidRPr="00956DDC">
        <w:rPr>
          <w:szCs w:val="20"/>
        </w:rPr>
        <w:t>:</w:t>
      </w:r>
    </w:p>
    <w:p w14:paraId="430C08A7" w14:textId="2DD5D34A" w:rsidR="00486BC6" w:rsidRPr="00956DDC" w:rsidRDefault="0057794F" w:rsidP="00580803">
      <w:pPr>
        <w:tabs>
          <w:tab w:val="left" w:pos="810"/>
        </w:tabs>
        <w:ind w:left="810" w:hanging="810"/>
        <w:jc w:val="center"/>
        <w:rPr>
          <w:szCs w:val="20"/>
        </w:rPr>
      </w:pPr>
      <w:r w:rsidRPr="00880511">
        <w:rPr>
          <w:position w:val="-46"/>
          <w:szCs w:val="20"/>
        </w:rPr>
        <w:object w:dxaOrig="1540" w:dyaOrig="820" w14:anchorId="4F78C289">
          <v:shape id="_x0000_i1056" type="#_x0000_t75" alt="StartFraction upper V Subscript c Baseline Over upper V Subscript s p Baseline EndFraction equals StartFraction r cubed Over 4 Over 3 pi r cubed EndFraction equals StartFraction 3 Over 4 pi EndFraction" style="width:77.15pt;height:40.3pt;mso-position-horizontal:absolute" o:ole="">
            <v:imagedata r:id="rId76" o:title=""/>
          </v:shape>
          <o:OLEObject Type="Embed" ProgID="Equation.DSMT4" ShapeID="_x0000_i1056" DrawAspect="Content" ObjectID="_1764184962" r:id="rId77"/>
        </w:object>
      </w:r>
    </w:p>
    <w:p w14:paraId="3FB4D3BF" w14:textId="5BFDB38B" w:rsidR="00486BC6" w:rsidRPr="00E42DF0" w:rsidRDefault="009177AD" w:rsidP="00DF6A30">
      <w:pPr>
        <w:tabs>
          <w:tab w:val="left" w:pos="810"/>
        </w:tabs>
        <w:rPr>
          <w:szCs w:val="20"/>
        </w:rPr>
      </w:pPr>
      <w:r w:rsidRPr="00956DDC">
        <w:rPr>
          <w:szCs w:val="20"/>
        </w:rPr>
        <w:t>T</w:t>
      </w:r>
      <w:r w:rsidR="00486BC6" w:rsidRPr="00956DDC">
        <w:rPr>
          <w:szCs w:val="20"/>
        </w:rPr>
        <w:t>he ratio of the volumes is independent of the value</w:t>
      </w:r>
      <w:r w:rsidR="009543C8">
        <w:rPr>
          <w:szCs w:val="20"/>
        </w:rPr>
        <w:t xml:space="preserve"> of </w:t>
      </w:r>
      <w:r w:rsidR="00486BC6" w:rsidRPr="00956DDC">
        <w:rPr>
          <w:i/>
          <w:szCs w:val="20"/>
        </w:rPr>
        <w:t>r</w:t>
      </w:r>
      <w:r w:rsidR="00486BC6" w:rsidRPr="00956DDC">
        <w:rPr>
          <w:szCs w:val="20"/>
        </w:rPr>
        <w:t>.</w:t>
      </w:r>
    </w:p>
    <w:p w14:paraId="6CF17530" w14:textId="3909F1AE" w:rsidR="00FF0ACD" w:rsidRDefault="00486BC6">
      <w:pPr>
        <w:pStyle w:val="ListParagraph"/>
        <w:numPr>
          <w:ilvl w:val="0"/>
          <w:numId w:val="4"/>
        </w:numPr>
        <w:ind w:left="806" w:hanging="806"/>
        <w:rPr>
          <w:szCs w:val="20"/>
        </w:rPr>
      </w:pPr>
      <w:r w:rsidRPr="00956DDC">
        <w:rPr>
          <w:szCs w:val="20"/>
        </w:rPr>
        <w:t>The surface area of a sphere is given by</w:t>
      </w:r>
      <w:r w:rsidR="0057794F" w:rsidRPr="00880511">
        <w:rPr>
          <w:position w:val="-6"/>
          <w:szCs w:val="20"/>
        </w:rPr>
        <w:object w:dxaOrig="440" w:dyaOrig="279" w14:anchorId="66CBD995">
          <v:shape id="_x0000_i1057" type="#_x0000_t75" alt="4 pi r squared" style="width:21.45pt;height:13.7pt" o:ole="">
            <v:imagedata r:id="rId78" o:title=""/>
          </v:shape>
          <o:OLEObject Type="Embed" ProgID="Equation.DSMT4" ShapeID="_x0000_i1057" DrawAspect="Content" ObjectID="_1764184963" r:id="rId79"/>
        </w:object>
      </w:r>
      <w:r w:rsidRPr="00956DDC">
        <w:rPr>
          <w:szCs w:val="20"/>
        </w:rPr>
        <w:t xml:space="preserve">. A cube of side length </w:t>
      </w:r>
      <w:r w:rsidR="00880511" w:rsidRPr="00880511">
        <w:rPr>
          <w:position w:val="-6"/>
          <w:szCs w:val="20"/>
        </w:rPr>
        <w:object w:dxaOrig="160" w:dyaOrig="200" w14:anchorId="356724D6">
          <v:shape id="_x0000_i1058" type="#_x0000_t75" alt="upper S" style="width:8.55pt;height:9.45pt" o:ole="">
            <v:imagedata r:id="rId80" o:title=""/>
          </v:shape>
          <o:OLEObject Type="Embed" ProgID="Equation.DSMT4" ShapeID="_x0000_i1058" DrawAspect="Content" ObjectID="_1764184964" r:id="rId81"/>
        </w:object>
      </w:r>
      <w:r w:rsidRPr="00956DDC">
        <w:rPr>
          <w:szCs w:val="20"/>
        </w:rPr>
        <w:t xml:space="preserve"> has a surface area </w:t>
      </w:r>
      <w:r w:rsidR="006673A0" w:rsidRPr="00956DDC">
        <w:rPr>
          <w:szCs w:val="20"/>
        </w:rPr>
        <w:t xml:space="preserve">of </w:t>
      </w:r>
      <w:r w:rsidR="00F23F2A" w:rsidRPr="00880511">
        <w:rPr>
          <w:position w:val="-6"/>
          <w:szCs w:val="20"/>
        </w:rPr>
        <w:object w:dxaOrig="360" w:dyaOrig="279" w14:anchorId="50FCFB4F">
          <v:shape id="_x0000_i1059" type="#_x0000_t75" alt="6 s squared" style="width:18pt;height:13.7pt" o:ole="">
            <v:imagedata r:id="rId82" o:title=""/>
          </v:shape>
          <o:OLEObject Type="Embed" ProgID="Equation.DSMT4" ShapeID="_x0000_i1059" DrawAspect="Content" ObjectID="_1764184965" r:id="rId83"/>
        </w:object>
      </w:r>
      <w:r w:rsidR="008B6389" w:rsidRPr="00956DDC">
        <w:rPr>
          <w:szCs w:val="20"/>
        </w:rPr>
        <w:t xml:space="preserve"> </w:t>
      </w:r>
      <w:r w:rsidRPr="00956DDC">
        <w:rPr>
          <w:szCs w:val="20"/>
        </w:rPr>
        <w:t xml:space="preserve">To determine </w:t>
      </w:r>
      <w:r w:rsidR="00880511" w:rsidRPr="00880511">
        <w:rPr>
          <w:position w:val="-6"/>
          <w:szCs w:val="20"/>
        </w:rPr>
        <w:object w:dxaOrig="160" w:dyaOrig="200" w14:anchorId="1441F02D">
          <v:shape id="_x0000_i1060" type="#_x0000_t75" alt="upper S" style="width:8.55pt;height:9.45pt" o:ole="">
            <v:imagedata r:id="rId84" o:title=""/>
          </v:shape>
          <o:OLEObject Type="Embed" ProgID="Equation.DSMT4" ShapeID="_x0000_i1060" DrawAspect="Content" ObjectID="_1764184966" r:id="rId85"/>
        </w:object>
      </w:r>
      <w:r w:rsidR="006673A0" w:rsidRPr="00956DDC">
        <w:rPr>
          <w:szCs w:val="20"/>
        </w:rPr>
        <w:t xml:space="preserve"> set </w:t>
      </w:r>
      <w:r w:rsidRPr="00956DDC">
        <w:rPr>
          <w:szCs w:val="20"/>
        </w:rPr>
        <w:t xml:space="preserve">the </w:t>
      </w:r>
      <w:r w:rsidR="006673A0" w:rsidRPr="00956DDC">
        <w:rPr>
          <w:szCs w:val="20"/>
        </w:rPr>
        <w:t xml:space="preserve">two </w:t>
      </w:r>
      <w:r w:rsidRPr="00956DDC">
        <w:rPr>
          <w:szCs w:val="20"/>
        </w:rPr>
        <w:t>surface areas equal:</w:t>
      </w:r>
    </w:p>
    <w:p w14:paraId="130E008C" w14:textId="0BC79B4A" w:rsidR="00E42DF0" w:rsidRPr="00E42DF0" w:rsidRDefault="0057794F" w:rsidP="00580803">
      <w:pPr>
        <w:tabs>
          <w:tab w:val="left" w:pos="810"/>
        </w:tabs>
        <w:ind w:left="810" w:hanging="810"/>
        <w:jc w:val="center"/>
        <w:rPr>
          <w:szCs w:val="20"/>
        </w:rPr>
      </w:pPr>
      <w:r w:rsidRPr="00880511">
        <w:rPr>
          <w:position w:val="-24"/>
          <w:szCs w:val="20"/>
        </w:rPr>
        <w:object w:dxaOrig="2880" w:dyaOrig="639" w14:anchorId="40A7A618">
          <v:shape id="_x0000_i1061" type="#_x0000_t75" alt="6 s squared equals 4 pi r squared implies s equals StartRoot StartFraction 4 pi r squared Over 6 EndFraction EndRoot equals r StartRoot StartFraction 2 pi Over 3 EndFraction EndRoot" style="width:2in;height:31.7pt" o:ole="">
            <v:imagedata r:id="rId86" o:title=""/>
          </v:shape>
          <o:OLEObject Type="Embed" ProgID="Equation.DSMT4" ShapeID="_x0000_i1061" DrawAspect="Content" ObjectID="_1764184967" r:id="rId87"/>
        </w:object>
      </w:r>
    </w:p>
    <w:p w14:paraId="1B37B48F" w14:textId="01E011A0" w:rsidR="00486BC6" w:rsidRPr="00956DDC" w:rsidRDefault="00954913">
      <w:pPr>
        <w:pStyle w:val="ListParagraph"/>
        <w:numPr>
          <w:ilvl w:val="0"/>
          <w:numId w:val="4"/>
        </w:numPr>
        <w:ind w:left="806" w:hanging="806"/>
        <w:rPr>
          <w:szCs w:val="20"/>
        </w:rPr>
      </w:pPr>
      <w:r w:rsidRPr="00956DDC">
        <w:rPr>
          <w:szCs w:val="20"/>
        </w:rPr>
        <w:t>The m</w:t>
      </w:r>
      <w:r w:rsidR="00486BC6" w:rsidRPr="00956DDC">
        <w:rPr>
          <w:szCs w:val="20"/>
        </w:rPr>
        <w:t xml:space="preserve">ass of </w:t>
      </w:r>
      <w:r w:rsidR="00757E72" w:rsidRPr="00956DDC">
        <w:rPr>
          <w:szCs w:val="20"/>
        </w:rPr>
        <w:t>Sun</w:t>
      </w:r>
      <w:r w:rsidRPr="00956DDC">
        <w:rPr>
          <w:szCs w:val="20"/>
        </w:rPr>
        <w:t xml:space="preserve"> is </w:t>
      </w:r>
      <w:r w:rsidR="0057794F" w:rsidRPr="00880511">
        <w:rPr>
          <w:position w:val="-10"/>
          <w:szCs w:val="20"/>
        </w:rPr>
        <w:object w:dxaOrig="880" w:dyaOrig="320" w14:anchorId="7A9BC5F3">
          <v:shape id="_x0000_i1062" type="#_x0000_t75" alt="2 times 10 baseline cubed0 Baseline k g" style="width:43.7pt;height:16.3pt;mso-position-horizontal:absolute" o:ole="">
            <v:imagedata r:id="rId88" o:title=""/>
          </v:shape>
          <o:OLEObject Type="Embed" ProgID="Equation.DSMT4" ShapeID="_x0000_i1062" DrawAspect="Content" ObjectID="_1764184968" r:id="rId89"/>
        </w:object>
      </w:r>
      <w:r w:rsidRPr="00956DDC">
        <w:rPr>
          <w:szCs w:val="20"/>
        </w:rPr>
        <w:t xml:space="preserve"> the n</w:t>
      </w:r>
      <w:r w:rsidR="00486BC6" w:rsidRPr="00956DDC">
        <w:rPr>
          <w:szCs w:val="20"/>
        </w:rPr>
        <w:t>umber of stars in the Milky Way</w:t>
      </w:r>
      <w:r w:rsidRPr="00956DDC">
        <w:rPr>
          <w:szCs w:val="20"/>
        </w:rPr>
        <w:t xml:space="preserve"> is about </w:t>
      </w:r>
      <w:r w:rsidR="0057794F" w:rsidRPr="00880511">
        <w:rPr>
          <w:position w:val="-8"/>
          <w:szCs w:val="20"/>
        </w:rPr>
        <w:object w:dxaOrig="1240" w:dyaOrig="300" w14:anchorId="4505F64F">
          <v:shape id="_x0000_i1063" type="#_x0000_t75" alt="100 times 10 Superscript 9 Baseline equals 10 Superscript 11" style="width:62.55pt;height:15.45pt" o:ole="">
            <v:imagedata r:id="rId90" o:title=""/>
          </v:shape>
          <o:OLEObject Type="Embed" ProgID="Equation.DSMT4" ShapeID="_x0000_i1063" DrawAspect="Content" ObjectID="_1764184969" r:id="rId91"/>
        </w:object>
      </w:r>
      <w:r w:rsidRPr="00956DDC">
        <w:rPr>
          <w:szCs w:val="20"/>
        </w:rPr>
        <w:t>the n</w:t>
      </w:r>
      <w:r w:rsidR="00486BC6" w:rsidRPr="00956DDC">
        <w:rPr>
          <w:szCs w:val="20"/>
        </w:rPr>
        <w:t>umber of galaxies in the Universe</w:t>
      </w:r>
      <w:r w:rsidRPr="00956DDC">
        <w:rPr>
          <w:szCs w:val="20"/>
        </w:rPr>
        <w:t xml:space="preserve"> is about </w:t>
      </w:r>
      <w:r w:rsidR="0057794F" w:rsidRPr="00880511">
        <w:rPr>
          <w:position w:val="-8"/>
          <w:szCs w:val="20"/>
        </w:rPr>
        <w:object w:dxaOrig="1240" w:dyaOrig="300" w14:anchorId="10C7186F">
          <v:shape id="_x0000_i1064" type="#_x0000_t75" alt="100 times 10 Superscript 9 Baseline equals 10 Superscript 11" style="width:62.55pt;height:15.45pt" o:ole="">
            <v:imagedata r:id="rId92" o:title=""/>
          </v:shape>
          <o:OLEObject Type="Embed" ProgID="Equation.DSMT4" ShapeID="_x0000_i1064" DrawAspect="Content" ObjectID="_1764184970" r:id="rId93"/>
        </w:object>
      </w:r>
      <w:r w:rsidRPr="00956DDC">
        <w:rPr>
          <w:szCs w:val="20"/>
        </w:rPr>
        <w:t xml:space="preserve"> and the m</w:t>
      </w:r>
      <w:r w:rsidR="00486BC6" w:rsidRPr="00956DDC">
        <w:rPr>
          <w:szCs w:val="20"/>
        </w:rPr>
        <w:t xml:space="preserve">ass of </w:t>
      </w:r>
      <w:r w:rsidRPr="00956DDC">
        <w:rPr>
          <w:szCs w:val="20"/>
        </w:rPr>
        <w:t xml:space="preserve">an </w:t>
      </w:r>
      <w:r w:rsidR="00486BC6" w:rsidRPr="00956DDC">
        <w:rPr>
          <w:szCs w:val="20"/>
        </w:rPr>
        <w:t>H-atom</w:t>
      </w:r>
      <w:r w:rsidRPr="00956DDC">
        <w:rPr>
          <w:szCs w:val="20"/>
        </w:rPr>
        <w:t xml:space="preserve"> is </w:t>
      </w:r>
      <w:r w:rsidR="0057794F" w:rsidRPr="00880511">
        <w:rPr>
          <w:position w:val="-10"/>
          <w:szCs w:val="20"/>
        </w:rPr>
        <w:object w:dxaOrig="940" w:dyaOrig="320" w14:anchorId="410104BC">
          <v:shape id="_x0000_i1065" type="#_x0000_t75" alt="2 times 10 Superscript negative 27 Baseline k g" style="width:47.15pt;height:16.3pt" o:ole="">
            <v:imagedata r:id="rId94" o:title=""/>
          </v:shape>
          <o:OLEObject Type="Embed" ProgID="Equation.DSMT4" ShapeID="_x0000_i1065" DrawAspect="Content" ObjectID="_1764184971" r:id="rId95"/>
        </w:object>
      </w:r>
    </w:p>
    <w:p w14:paraId="4316802E" w14:textId="77777777" w:rsidR="00486BC6" w:rsidRPr="00956DDC" w:rsidRDefault="00954913">
      <w:pPr>
        <w:numPr>
          <w:ilvl w:val="0"/>
          <w:numId w:val="1"/>
        </w:numPr>
        <w:tabs>
          <w:tab w:val="num" w:pos="1170"/>
        </w:tabs>
        <w:spacing w:before="120"/>
        <w:ind w:left="810" w:firstLine="0"/>
        <w:rPr>
          <w:szCs w:val="20"/>
        </w:rPr>
      </w:pPr>
      <w:r w:rsidRPr="00956DDC">
        <w:rPr>
          <w:szCs w:val="20"/>
        </w:rPr>
        <w:t>The t</w:t>
      </w:r>
      <w:r w:rsidR="00486BC6" w:rsidRPr="00956DDC">
        <w:rPr>
          <w:szCs w:val="20"/>
        </w:rPr>
        <w:t>otal mass of the Universe</w:t>
      </w:r>
      <w:r w:rsidRPr="00956DDC">
        <w:rPr>
          <w:szCs w:val="20"/>
        </w:rPr>
        <w:t xml:space="preserve"> is roughly equal to the number</w:t>
      </w:r>
      <w:r w:rsidR="00486BC6" w:rsidRPr="00956DDC">
        <w:rPr>
          <w:szCs w:val="20"/>
        </w:rPr>
        <w:t xml:space="preserve"> of galaxies in </w:t>
      </w:r>
      <w:r w:rsidRPr="00956DDC">
        <w:rPr>
          <w:szCs w:val="20"/>
        </w:rPr>
        <w:t xml:space="preserve">the </w:t>
      </w:r>
      <w:r w:rsidR="00486BC6" w:rsidRPr="00956DDC">
        <w:rPr>
          <w:szCs w:val="20"/>
        </w:rPr>
        <w:t>Universe</w:t>
      </w:r>
      <w:r w:rsidRPr="00956DDC">
        <w:rPr>
          <w:szCs w:val="20"/>
        </w:rPr>
        <w:t xml:space="preserve"> multiplied by the number</w:t>
      </w:r>
      <w:r w:rsidR="00486BC6" w:rsidRPr="00956DDC">
        <w:rPr>
          <w:szCs w:val="20"/>
        </w:rPr>
        <w:t xml:space="preserve"> of stars in a </w:t>
      </w:r>
      <w:r w:rsidRPr="00956DDC">
        <w:rPr>
          <w:szCs w:val="20"/>
        </w:rPr>
        <w:t xml:space="preserve">galaxy and the </w:t>
      </w:r>
      <w:r w:rsidR="00486BC6" w:rsidRPr="00956DDC">
        <w:rPr>
          <w:szCs w:val="20"/>
        </w:rPr>
        <w:t xml:space="preserve">mass of </w:t>
      </w:r>
      <w:r w:rsidRPr="00956DDC">
        <w:rPr>
          <w:szCs w:val="20"/>
        </w:rPr>
        <w:t>the average star</w:t>
      </w:r>
      <w:r w:rsidR="00260797" w:rsidRPr="00956DDC">
        <w:rPr>
          <w:szCs w:val="20"/>
        </w:rPr>
        <w:t>:</w:t>
      </w:r>
    </w:p>
    <w:p w14:paraId="51404152" w14:textId="50BB6CE0" w:rsidR="00E448E5" w:rsidRPr="00956DDC" w:rsidRDefault="0057794F" w:rsidP="00580803">
      <w:pPr>
        <w:tabs>
          <w:tab w:val="num" w:pos="1170"/>
        </w:tabs>
        <w:ind w:left="810"/>
        <w:jc w:val="center"/>
        <w:rPr>
          <w:szCs w:val="20"/>
        </w:rPr>
      </w:pPr>
      <w:r w:rsidRPr="00880511">
        <w:rPr>
          <w:position w:val="-10"/>
          <w:szCs w:val="20"/>
        </w:rPr>
        <w:object w:dxaOrig="4760" w:dyaOrig="320" w14:anchorId="5F1F72CB">
          <v:shape id="_x0000_i1066" type="#_x0000_t75" alt="upper M Subscript universe Baseline equals left parenthesis 10 Superscript 11 Baseline right parenthesis left parenthesis 10 Superscript 11 Baseline right parenthesis left parenthesis 2 times 10 baseline cubed0 Baseline right parenthesis equals 2 times 10 Superscript left parenthesis 11 plus 11 plus 30 right parenthesis Baseline k g equals 2 times 10 Superscript 52 Baseline k g period" style="width:237.45pt;height:16.3pt" o:ole="">
            <v:imagedata r:id="rId96" o:title=""/>
          </v:shape>
          <o:OLEObject Type="Embed" ProgID="Equation.DSMT4" ShapeID="_x0000_i1066" DrawAspect="Content" ObjectID="_1764184972" r:id="rId97"/>
        </w:object>
      </w:r>
    </w:p>
    <w:p w14:paraId="2916D41C" w14:textId="63C9A89D" w:rsidR="00486BC6" w:rsidRPr="00E42DF0" w:rsidRDefault="0057794F">
      <w:pPr>
        <w:numPr>
          <w:ilvl w:val="0"/>
          <w:numId w:val="1"/>
        </w:numPr>
        <w:tabs>
          <w:tab w:val="num" w:pos="1170"/>
        </w:tabs>
        <w:spacing w:before="120"/>
        <w:ind w:left="810" w:firstLine="0"/>
        <w:rPr>
          <w:szCs w:val="20"/>
        </w:rPr>
      </w:pPr>
      <w:r w:rsidRPr="00880511">
        <w:rPr>
          <w:position w:val="-28"/>
          <w:szCs w:val="20"/>
        </w:rPr>
        <w:object w:dxaOrig="3640" w:dyaOrig="639" w14:anchorId="5483AF0F">
          <v:shape id="_x0000_i1067" type="#_x0000_t75" alt="n Subscript hydrogen Baseline approximately-equals StartFraction upper M Subscript universe Baseline Over upper M Subscript hydrogen Baseline EndFraction equals StartFraction 2 times 10 Superscript 52 Baseline k g Over 2 times 10 Superscript negative 27 Baseline k g EndFraction equals 10 Superscript 79 Baseline atoms" style="width:182.55pt;height:31.7pt" o:ole="">
            <v:imagedata r:id="rId98" o:title=""/>
          </v:shape>
          <o:OLEObject Type="Embed" ProgID="Equation.DSMT4" ShapeID="_x0000_i1067" DrawAspect="Content" ObjectID="_1764184973" r:id="rId99"/>
        </w:object>
      </w:r>
    </w:p>
    <w:p w14:paraId="06C2E5D5" w14:textId="526D3B33" w:rsidR="00FF0ACD" w:rsidRDefault="0017782C">
      <w:pPr>
        <w:pStyle w:val="ListParagraph"/>
        <w:numPr>
          <w:ilvl w:val="0"/>
          <w:numId w:val="4"/>
        </w:numPr>
        <w:ind w:left="806" w:hanging="806"/>
        <w:rPr>
          <w:szCs w:val="20"/>
        </w:rPr>
      </w:pPr>
      <w:r w:rsidRPr="00956DDC">
        <w:rPr>
          <w:szCs w:val="20"/>
        </w:rPr>
        <w:t>The volume of</w:t>
      </w:r>
      <w:r w:rsidR="00486BC6" w:rsidRPr="00956DDC">
        <w:rPr>
          <w:szCs w:val="20"/>
        </w:rPr>
        <w:t xml:space="preserve"> 1 teaspoon</w:t>
      </w:r>
      <w:r w:rsidRPr="00956DDC">
        <w:rPr>
          <w:szCs w:val="20"/>
        </w:rPr>
        <w:t xml:space="preserve"> is about </w:t>
      </w:r>
      <w:r w:rsidR="0057794F" w:rsidRPr="00880511">
        <w:rPr>
          <w:position w:val="-6"/>
          <w:szCs w:val="20"/>
        </w:rPr>
        <w:object w:dxaOrig="999" w:dyaOrig="279" w14:anchorId="5ADFC011">
          <v:shape id="_x0000_i1068" type="#_x0000_t75" alt="4.93 times 10 Superscript negative 3 Baseline upper L" style="width:50.55pt;height:13.7pt" o:ole="">
            <v:imagedata r:id="rId100" o:title=""/>
          </v:shape>
          <o:OLEObject Type="Embed" ProgID="Equation.DSMT4" ShapeID="_x0000_i1068" DrawAspect="Content" ObjectID="_1764184974" r:id="rId101"/>
        </w:object>
      </w:r>
      <w:r w:rsidRPr="00956DDC">
        <w:rPr>
          <w:szCs w:val="20"/>
        </w:rPr>
        <w:t>, and the v</w:t>
      </w:r>
      <w:r w:rsidR="00486BC6" w:rsidRPr="00956DDC">
        <w:rPr>
          <w:szCs w:val="20"/>
        </w:rPr>
        <w:t xml:space="preserve">olume of </w:t>
      </w:r>
      <w:r w:rsidR="006673A0" w:rsidRPr="00956DDC">
        <w:rPr>
          <w:szCs w:val="20"/>
        </w:rPr>
        <w:t xml:space="preserve">water in </w:t>
      </w:r>
      <w:r w:rsidRPr="00956DDC">
        <w:rPr>
          <w:szCs w:val="20"/>
        </w:rPr>
        <w:t xml:space="preserve">the </w:t>
      </w:r>
      <w:r w:rsidR="00486BC6" w:rsidRPr="00956DDC">
        <w:rPr>
          <w:szCs w:val="20"/>
        </w:rPr>
        <w:t>oceans</w:t>
      </w:r>
      <w:r w:rsidRPr="00956DDC">
        <w:rPr>
          <w:szCs w:val="20"/>
        </w:rPr>
        <w:t xml:space="preserve"> is about </w:t>
      </w:r>
      <w:r w:rsidR="0057794F" w:rsidRPr="00880511">
        <w:rPr>
          <w:position w:val="-6"/>
          <w:szCs w:val="20"/>
        </w:rPr>
        <w:object w:dxaOrig="999" w:dyaOrig="279" w14:anchorId="54D84269">
          <v:shape id="_x0000_i1069" type="#_x0000_t75" alt="1.35 times 10 superscript 21 Baseline upper L period" style="width:50.55pt;height:13.7pt" o:ole="">
            <v:imagedata r:id="rId102" o:title=""/>
          </v:shape>
          <o:OLEObject Type="Embed" ProgID="Equation.DSMT4" ShapeID="_x0000_i1069" DrawAspect="Content" ObjectID="_1764184975" r:id="rId103"/>
        </w:object>
      </w:r>
    </w:p>
    <w:p w14:paraId="418B33DB" w14:textId="7C001B44" w:rsidR="00486BC6" w:rsidRPr="00956DDC" w:rsidRDefault="0057794F" w:rsidP="00580803">
      <w:pPr>
        <w:tabs>
          <w:tab w:val="left" w:pos="810"/>
        </w:tabs>
        <w:ind w:left="810" w:hanging="810"/>
        <w:jc w:val="center"/>
        <w:rPr>
          <w:szCs w:val="20"/>
        </w:rPr>
      </w:pPr>
      <w:r w:rsidRPr="00880511">
        <w:rPr>
          <w:position w:val="-26"/>
          <w:szCs w:val="20"/>
        </w:rPr>
        <w:object w:dxaOrig="2580" w:dyaOrig="620" w14:anchorId="0778A81D">
          <v:shape id="_x0000_i1070" type="#_x0000_t75" alt="StartFraction 1.35 times 10 superscript 21 Baseline upper L Over 4.93 times 10 Superscript negative 3 Baseline upper L over t s p EndFraction equals 2.74 times 10 superscript 23 Baseline t s p" style="width:129.45pt;height:31.7pt" o:ole="">
            <v:imagedata r:id="rId104" o:title=""/>
          </v:shape>
          <o:OLEObject Type="Embed" ProgID="Equation.DSMT4" ShapeID="_x0000_i1070" DrawAspect="Content" ObjectID="_1764184976" r:id="rId105"/>
        </w:object>
      </w:r>
    </w:p>
    <w:p w14:paraId="14513B8B" w14:textId="507E7304" w:rsidR="003A52C0" w:rsidRPr="00E42DF0" w:rsidRDefault="007A466A" w:rsidP="00397180">
      <w:pPr>
        <w:tabs>
          <w:tab w:val="left" w:pos="810"/>
        </w:tabs>
        <w:rPr>
          <w:szCs w:val="20"/>
        </w:rPr>
      </w:pPr>
      <w:r w:rsidRPr="00956DDC">
        <w:rPr>
          <w:szCs w:val="20"/>
        </w:rPr>
        <w:t xml:space="preserve">There are about </w:t>
      </w:r>
      <w:r w:rsidR="0057794F" w:rsidRPr="00880511">
        <w:rPr>
          <w:position w:val="-6"/>
          <w:szCs w:val="20"/>
        </w:rPr>
        <w:object w:dxaOrig="800" w:dyaOrig="279" w14:anchorId="3AD61E94">
          <v:shape id="_x0000_i1071" type="#_x0000_t75" alt="2.74 times 10 superscript 23" style="width:39.45pt;height:13.7pt" o:ole="">
            <v:imagedata r:id="rId106" o:title=""/>
          </v:shape>
          <o:OLEObject Type="Embed" ProgID="Equation.DSMT4" ShapeID="_x0000_i1071" DrawAspect="Content" ObjectID="_1764184977" r:id="rId107"/>
        </w:object>
      </w:r>
      <w:r w:rsidR="00326D0E" w:rsidRPr="00956DDC">
        <w:rPr>
          <w:szCs w:val="20"/>
        </w:rPr>
        <w:t xml:space="preserve"> teaspoons</w:t>
      </w:r>
      <w:r w:rsidRPr="00956DDC">
        <w:rPr>
          <w:szCs w:val="20"/>
        </w:rPr>
        <w:t xml:space="preserve"> of water in the Earth’s oceans.</w:t>
      </w:r>
    </w:p>
    <w:p w14:paraId="0B65F4F4" w14:textId="7F0977D2" w:rsidR="00486BC6" w:rsidRPr="00956DDC" w:rsidRDefault="00486BC6">
      <w:pPr>
        <w:pStyle w:val="ListParagraph"/>
        <w:numPr>
          <w:ilvl w:val="0"/>
          <w:numId w:val="4"/>
        </w:numPr>
        <w:ind w:left="806" w:hanging="806"/>
        <w:rPr>
          <w:szCs w:val="20"/>
        </w:rPr>
      </w:pPr>
      <w:r w:rsidRPr="00956DDC">
        <w:rPr>
          <w:szCs w:val="20"/>
        </w:rPr>
        <w:t xml:space="preserve">The average arm-span of an adult human is </w:t>
      </w:r>
      <w:r w:rsidRPr="00956DDC">
        <w:rPr>
          <w:i/>
          <w:szCs w:val="20"/>
        </w:rPr>
        <w:t>d</w:t>
      </w:r>
      <w:r w:rsidRPr="00956DDC">
        <w:rPr>
          <w:szCs w:val="20"/>
        </w:rPr>
        <w:t xml:space="preserve"> = 2 m. Therefore, with arms fully extended, a person takes up a circular area of</w:t>
      </w:r>
      <w:r w:rsidR="0085020E" w:rsidRPr="00956DDC">
        <w:rPr>
          <w:szCs w:val="20"/>
        </w:rPr>
        <w:t xml:space="preserve"> </w:t>
      </w:r>
      <w:r w:rsidR="0057794F" w:rsidRPr="00880511">
        <w:rPr>
          <w:position w:val="-12"/>
          <w:szCs w:val="20"/>
        </w:rPr>
        <w:object w:dxaOrig="2740" w:dyaOrig="380" w14:anchorId="435FD687">
          <v:shape id="_x0000_i1072" type="#_x0000_t75" alt="pi r squared equals pi left parenthesis d over 2 right parenthesis squared equals pi left parenthesis 1 m right parenthesis squared equals pi m squared" style="width:137.15pt;height:18.85pt" o:ole="">
            <v:imagedata r:id="rId108" o:title=""/>
          </v:shape>
          <o:OLEObject Type="Embed" ProgID="Equation.DSMT4" ShapeID="_x0000_i1072" DrawAspect="Content" ObjectID="_1764184978" r:id="rId109"/>
        </w:object>
      </w:r>
      <w:r w:rsidRPr="00956DDC">
        <w:rPr>
          <w:szCs w:val="20"/>
        </w:rPr>
        <w:t xml:space="preserve"> Since there are approximately </w:t>
      </w:r>
      <w:r w:rsidR="00791CBF" w:rsidRPr="00880511">
        <w:rPr>
          <w:position w:val="-6"/>
          <w:szCs w:val="20"/>
        </w:rPr>
        <w:object w:dxaOrig="639" w:dyaOrig="279" w14:anchorId="4EB5CCD0">
          <v:shape id="_x0000_i1073" type="#_x0000_t75" alt="6.5 times 10 Superscript 9" style="width:31.7pt;height:13.7pt" o:ole="">
            <v:imagedata r:id="rId110" o:title=""/>
          </v:shape>
          <o:OLEObject Type="Embed" ProgID="Equation.DSMT4" ShapeID="_x0000_i1073" DrawAspect="Content" ObjectID="_1764184979" r:id="rId111"/>
        </w:object>
      </w:r>
      <w:r w:rsidRPr="00956DDC">
        <w:rPr>
          <w:szCs w:val="20"/>
        </w:rPr>
        <w:t xml:space="preserve"> humans, the amount of land area required for all humans to stand without be</w:t>
      </w:r>
      <w:r w:rsidR="000A2F43" w:rsidRPr="00956DDC">
        <w:rPr>
          <w:szCs w:val="20"/>
        </w:rPr>
        <w:t xml:space="preserve">ing able to touch each other </w:t>
      </w:r>
      <w:r w:rsidRPr="00956DDC">
        <w:rPr>
          <w:szCs w:val="20"/>
        </w:rPr>
        <w:t>is</w:t>
      </w:r>
      <w:r w:rsidR="000A2F43" w:rsidRPr="00956DDC">
        <w:rPr>
          <w:szCs w:val="20"/>
        </w:rPr>
        <w:t xml:space="preserve"> </w:t>
      </w:r>
      <w:r w:rsidR="0057794F" w:rsidRPr="00880511">
        <w:rPr>
          <w:position w:val="-8"/>
          <w:szCs w:val="20"/>
        </w:rPr>
        <w:object w:dxaOrig="3960" w:dyaOrig="300" w14:anchorId="2F7F2440">
          <v:shape id="_x0000_i1074" type="#_x0000_t75" alt="6.5 times 10 Superscript 9 Baseline m squared left parenthesis pi right parenthesis equals 6.5 times 10 Superscript 9 Baseline m squared left parenthesis 3.14 right parenthesis equals 2.0 times 10 Superscript 10 Baseline m squared" style="width:198.85pt;height:15.45pt" o:ole="">
            <v:imagedata r:id="rId112" o:title=""/>
          </v:shape>
          <o:OLEObject Type="Embed" ProgID="Equation.DSMT4" ShapeID="_x0000_i1074" DrawAspect="Content" ObjectID="_1764184980" r:id="rId113"/>
        </w:object>
      </w:r>
      <w:r w:rsidRPr="00956DDC">
        <w:rPr>
          <w:szCs w:val="20"/>
        </w:rPr>
        <w:t xml:space="preserve"> </w:t>
      </w:r>
      <w:r w:rsidR="008063BF">
        <w:rPr>
          <w:szCs w:val="20"/>
        </w:rPr>
        <w:t>T</w:t>
      </w:r>
      <w:r w:rsidRPr="00956DDC">
        <w:rPr>
          <w:szCs w:val="20"/>
        </w:rPr>
        <w:t>he area of the United S</w:t>
      </w:r>
      <w:r w:rsidR="00326D0E" w:rsidRPr="00956DDC">
        <w:rPr>
          <w:szCs w:val="20"/>
        </w:rPr>
        <w:t>t</w:t>
      </w:r>
      <w:r w:rsidRPr="00956DDC">
        <w:rPr>
          <w:szCs w:val="20"/>
        </w:rPr>
        <w:t xml:space="preserve">ates is about </w:t>
      </w:r>
      <w:r w:rsidR="0057794F" w:rsidRPr="00880511">
        <w:rPr>
          <w:position w:val="-10"/>
          <w:szCs w:val="20"/>
        </w:rPr>
        <w:object w:dxaOrig="1719" w:dyaOrig="320" w14:anchorId="3B9E792D">
          <v:shape id="_x0000_i1075" type="#_x0000_t75" alt="3.5 times 10 Superscript 6 Baseline square miles" style="width:85.7pt;height:16.3pt;mso-position-vertical:absolute" o:ole="">
            <v:imagedata r:id="rId114" o:title=""/>
          </v:shape>
          <o:OLEObject Type="Embed" ProgID="Equation.DSMT4" ShapeID="_x0000_i1075" DrawAspect="Content" ObjectID="_1764184981" r:id="rId115"/>
        </w:object>
      </w:r>
      <w:r w:rsidRPr="00956DDC">
        <w:rPr>
          <w:szCs w:val="20"/>
        </w:rPr>
        <w:t xml:space="preserve"> or </w:t>
      </w:r>
      <w:r w:rsidR="0057794F" w:rsidRPr="00880511">
        <w:rPr>
          <w:position w:val="-6"/>
          <w:szCs w:val="20"/>
        </w:rPr>
        <w:object w:dxaOrig="980" w:dyaOrig="279" w14:anchorId="499B8997">
          <v:shape id="_x0000_i1076" type="#_x0000_t75" alt="9.1 times 10 Superscript 12 Baseline m squared" style="width:48.85pt;height:13.7pt;mso-position-vertical:absolute" o:ole="">
            <v:imagedata r:id="rId116" o:title=""/>
          </v:shape>
          <o:OLEObject Type="Embed" ProgID="Equation.DSMT4" ShapeID="_x0000_i1076" DrawAspect="Content" ObjectID="_1764184982" r:id="rId117"/>
        </w:object>
      </w:r>
      <w:r w:rsidR="00C61F04" w:rsidRPr="00956DDC">
        <w:rPr>
          <w:szCs w:val="20"/>
        </w:rPr>
        <w:t>. I</w:t>
      </w:r>
      <w:r w:rsidRPr="00956DDC">
        <w:rPr>
          <w:szCs w:val="20"/>
        </w:rPr>
        <w:t>n the United States there is almost five hundred times the amount of land necessary for all of the population of Earth to stand without touching each other.</w:t>
      </w:r>
    </w:p>
    <w:p w14:paraId="2621BF6A" w14:textId="496C2342" w:rsidR="00FF0ACD" w:rsidRDefault="00486BC6">
      <w:pPr>
        <w:pStyle w:val="ListParagraph"/>
        <w:numPr>
          <w:ilvl w:val="0"/>
          <w:numId w:val="4"/>
        </w:numPr>
        <w:ind w:left="806" w:hanging="806"/>
        <w:rPr>
          <w:szCs w:val="20"/>
        </w:rPr>
      </w:pPr>
      <w:r w:rsidRPr="00956DDC">
        <w:rPr>
          <w:szCs w:val="20"/>
        </w:rPr>
        <w:t>The diameter of a gold atom is about</w:t>
      </w:r>
      <w:r w:rsidR="0057794F" w:rsidRPr="00880511">
        <w:rPr>
          <w:position w:val="-6"/>
          <w:szCs w:val="20"/>
        </w:rPr>
        <w:object w:dxaOrig="1060" w:dyaOrig="279" w14:anchorId="6EFA4250">
          <v:shape id="_x0000_i1077" type="#_x0000_t75" alt="2.6 times 10 Superscript negative 10 Baseline m" style="width:53.15pt;height:13.7pt" o:ole="">
            <v:imagedata r:id="rId118" o:title=""/>
          </v:shape>
          <o:OLEObject Type="Embed" ProgID="Equation.DSMT4" ShapeID="_x0000_i1077" DrawAspect="Content" ObjectID="_1764184983" r:id="rId119"/>
        </w:object>
      </w:r>
      <w:r w:rsidRPr="00956DDC">
        <w:rPr>
          <w:szCs w:val="20"/>
        </w:rPr>
        <w:t xml:space="preserve"> </w:t>
      </w:r>
      <w:r w:rsidR="00D62B79">
        <w:rPr>
          <w:szCs w:val="20"/>
        </w:rPr>
        <w:t>The circumference</w:t>
      </w:r>
      <w:r w:rsidRPr="00956DDC">
        <w:rPr>
          <w:szCs w:val="20"/>
        </w:rPr>
        <w:t xml:space="preserve"> of the neck</w:t>
      </w:r>
      <w:r w:rsidR="00D62B79">
        <w:rPr>
          <w:szCs w:val="20"/>
        </w:rPr>
        <w:t xml:space="preserve"> of an adult is roughly</w:t>
      </w:r>
      <w:r w:rsidRPr="00956DDC">
        <w:rPr>
          <w:szCs w:val="20"/>
        </w:rPr>
        <w:t xml:space="preserve"> 0.4</w:t>
      </w:r>
      <w:r w:rsidR="00D62B79">
        <w:rPr>
          <w:szCs w:val="20"/>
        </w:rPr>
        <w:t>0</w:t>
      </w:r>
      <w:r w:rsidRPr="00956DDC">
        <w:rPr>
          <w:szCs w:val="20"/>
        </w:rPr>
        <w:t xml:space="preserve"> m. The number of gold atoms necessary to link to make a necklace is given by:</w:t>
      </w:r>
    </w:p>
    <w:p w14:paraId="0F932055" w14:textId="621781EE" w:rsidR="00833994" w:rsidRPr="00956DDC" w:rsidRDefault="0057794F" w:rsidP="00580803">
      <w:pPr>
        <w:tabs>
          <w:tab w:val="left" w:pos="810"/>
        </w:tabs>
        <w:ind w:left="810" w:hanging="810"/>
        <w:jc w:val="center"/>
        <w:rPr>
          <w:szCs w:val="20"/>
        </w:rPr>
      </w:pPr>
      <w:r w:rsidRPr="00880511">
        <w:rPr>
          <w:position w:val="-22"/>
          <w:szCs w:val="20"/>
        </w:rPr>
        <w:object w:dxaOrig="5200" w:dyaOrig="580" w14:anchorId="11CEFCD0">
          <v:shape id="_x0000_i1078" type="#_x0000_t75" alt="n equals Startfraction circumference of neck over diameter of atom End fraction equals Start fraction 4.0 times 10 superscript negative 1 baseline m over 2.6 times 10 superscript negative 10 baseline m over atom End fraction equals 1.5 times 10 superscript 9 baseline atoms " style="width:259.7pt;height:28.3pt" o:ole="">
            <v:imagedata r:id="rId120" o:title=""/>
          </v:shape>
          <o:OLEObject Type="Embed" ProgID="Equation.DSMT4" ShapeID="_x0000_i1078" DrawAspect="Content" ObjectID="_1764184984" r:id="rId121"/>
        </w:object>
      </w:r>
    </w:p>
    <w:p w14:paraId="1A4C20FE" w14:textId="6DA471CC" w:rsidR="00486BC6" w:rsidRPr="00956DDC" w:rsidRDefault="00D62B79" w:rsidP="00BF540A">
      <w:pPr>
        <w:tabs>
          <w:tab w:val="left" w:pos="810"/>
        </w:tabs>
        <w:rPr>
          <w:szCs w:val="20"/>
        </w:rPr>
      </w:pPr>
      <w:r>
        <w:rPr>
          <w:szCs w:val="20"/>
        </w:rPr>
        <w:t>The Earth has a circumference at the equator</w:t>
      </w:r>
      <w:r w:rsidR="00486BC6" w:rsidRPr="00956DDC">
        <w:rPr>
          <w:szCs w:val="20"/>
        </w:rPr>
        <w:t xml:space="preserve"> of </w:t>
      </w:r>
      <w:r w:rsidRPr="00956DDC">
        <w:rPr>
          <w:szCs w:val="20"/>
        </w:rPr>
        <w:t>about</w:t>
      </w:r>
      <w:r w:rsidR="0057794F" w:rsidRPr="00880511">
        <w:rPr>
          <w:position w:val="-6"/>
          <w:szCs w:val="20"/>
        </w:rPr>
        <w:object w:dxaOrig="1100" w:dyaOrig="279" w14:anchorId="4CC573E1">
          <v:shape id="_x0000_i1079" type="#_x0000_t75" alt="4.008 times 10 Superscript 7 Baseline m" style="width:54.85pt;height:13.7pt" o:ole="">
            <v:imagedata r:id="rId122" o:title=""/>
          </v:shape>
          <o:OLEObject Type="Embed" ProgID="Equation.DSMT4" ShapeID="_x0000_i1079" DrawAspect="Content" ObjectID="_1764184985" r:id="rId123"/>
        </w:object>
      </w:r>
      <w:r w:rsidR="00486BC6" w:rsidRPr="00956DDC">
        <w:rPr>
          <w:szCs w:val="20"/>
        </w:rPr>
        <w:t>. The number of gold atoms necessary to link to make a chain that encircles the Earth is given by:</w:t>
      </w:r>
    </w:p>
    <w:p w14:paraId="759A6804" w14:textId="0CD60161" w:rsidR="00486BC6" w:rsidRPr="00956DDC" w:rsidRDefault="0057794F" w:rsidP="00580803">
      <w:pPr>
        <w:tabs>
          <w:tab w:val="left" w:pos="810"/>
        </w:tabs>
        <w:ind w:left="810" w:hanging="810"/>
        <w:jc w:val="center"/>
        <w:rPr>
          <w:szCs w:val="20"/>
        </w:rPr>
      </w:pPr>
      <w:r w:rsidRPr="00880511">
        <w:rPr>
          <w:position w:val="-26"/>
          <w:szCs w:val="20"/>
        </w:rPr>
        <w:object w:dxaOrig="5040" w:dyaOrig="620" w14:anchorId="4DFB610B">
          <v:shape id="_x0000_i1080" type="#_x0000_t75" alt="upper N equals Startfraction circumference of earth over diameter of a gold atom End fraction equals Start fraction 4.008 times 10 superscript 7 baseline m over 2.6 times 10 superscript negative 10 baseline m End fraction equals 1.5 times 10 superscript 17 baseline atoms " style="width:252pt;height:31.7pt" o:ole="">
            <v:imagedata r:id="rId124" o:title=""/>
          </v:shape>
          <o:OLEObject Type="Embed" ProgID="Equation.DSMT4" ShapeID="_x0000_i1080" DrawAspect="Content" ObjectID="_1764184986" r:id="rId125"/>
        </w:object>
      </w:r>
    </w:p>
    <w:p w14:paraId="3F95670D" w14:textId="1D3DF45F" w:rsidR="003A52C0" w:rsidRPr="00956DDC" w:rsidRDefault="00486BC6" w:rsidP="00A8615F">
      <w:pPr>
        <w:tabs>
          <w:tab w:val="left" w:pos="810"/>
        </w:tabs>
        <w:rPr>
          <w:szCs w:val="20"/>
        </w:rPr>
      </w:pPr>
      <w:r w:rsidRPr="00956DDC">
        <w:rPr>
          <w:szCs w:val="20"/>
        </w:rPr>
        <w:t xml:space="preserve">Since one mole of substance is equivalent to about </w:t>
      </w:r>
      <w:r w:rsidR="0057794F" w:rsidRPr="00880511">
        <w:rPr>
          <w:position w:val="-6"/>
          <w:szCs w:val="20"/>
        </w:rPr>
        <w:object w:dxaOrig="1460" w:dyaOrig="279" w14:anchorId="3FC6C8D3">
          <v:shape id="_x0000_i1081" type="#_x0000_t75" alt="6.022 times 10 superscript 23 Baseline atoms" style="width:73.7pt;height:13.7pt" o:ole="">
            <v:imagedata r:id="rId126" o:title=""/>
          </v:shape>
          <o:OLEObject Type="Embed" ProgID="Equation.DSMT4" ShapeID="_x0000_i1081" DrawAspect="Content" ObjectID="_1764184987" r:id="rId127"/>
        </w:object>
      </w:r>
      <w:r w:rsidRPr="00956DDC">
        <w:rPr>
          <w:szCs w:val="20"/>
        </w:rPr>
        <w:t xml:space="preserve">, the necklace of gold atoms has </w:t>
      </w:r>
      <w:r w:rsidR="0057794F" w:rsidRPr="00880511">
        <w:rPr>
          <w:position w:val="-14"/>
          <w:szCs w:val="20"/>
        </w:rPr>
        <w:object w:dxaOrig="4280" w:dyaOrig="380" w14:anchorId="48131AB9">
          <v:shape id="_x0000_i1082" type="#_x0000_t75" alt="left parenthesis 1.5 times 10 Superscript 9 Baseline atoms right parenthesis over left parenthesis 6.022 times 10 superscript 23 Baseline atoms over m o l right parenthesis equals 2.5 times 10 Superscript negative 15" style="width:214.3pt;height:18.85pt;mso-position-vertical:absolute" o:ole="">
            <v:imagedata r:id="rId128" o:title=""/>
          </v:shape>
          <o:OLEObject Type="Embed" ProgID="Equation.DSMT4" ShapeID="_x0000_i1082" DrawAspect="Content" ObjectID="_1764184988" r:id="rId129"/>
        </w:object>
      </w:r>
      <w:r w:rsidRPr="00956DDC">
        <w:rPr>
          <w:szCs w:val="20"/>
        </w:rPr>
        <w:t xml:space="preserve"> moles of gold.</w:t>
      </w:r>
      <w:r w:rsidR="00B13AA6">
        <w:rPr>
          <w:szCs w:val="20"/>
        </w:rPr>
        <w:t xml:space="preserve"> </w:t>
      </w:r>
      <w:r w:rsidR="00E448E5" w:rsidRPr="00956DDC">
        <w:rPr>
          <w:szCs w:val="20"/>
        </w:rPr>
        <w:tab/>
      </w:r>
      <w:r w:rsidR="006F5208" w:rsidRPr="00956DDC">
        <w:rPr>
          <w:szCs w:val="20"/>
        </w:rPr>
        <w:t>T</w:t>
      </w:r>
      <w:r w:rsidRPr="00956DDC">
        <w:rPr>
          <w:szCs w:val="20"/>
        </w:rPr>
        <w:t xml:space="preserve">he gold chain has </w:t>
      </w:r>
      <w:r w:rsidR="0057794F" w:rsidRPr="00880511">
        <w:rPr>
          <w:position w:val="-14"/>
          <w:szCs w:val="20"/>
        </w:rPr>
        <w:object w:dxaOrig="4280" w:dyaOrig="380" w14:anchorId="1FF4FD68">
          <v:shape id="_x0000_i1083" type="#_x0000_t75" alt="left parenthesis 1.5 times 10 Superscript 17 Baseline atoms right parenthesis over left parenthesis 6.022 times 10 superscript 23 Baseline atoms over m o l right parenthesis equals 2.5 times 10 Superscript negative 7" style="width:214.3pt;height:18.85pt" o:ole="">
            <v:imagedata r:id="rId130" o:title=""/>
          </v:shape>
          <o:OLEObject Type="Embed" ProgID="Equation.DSMT4" ShapeID="_x0000_i1083" DrawAspect="Content" ObjectID="_1764184989" r:id="rId131"/>
        </w:object>
      </w:r>
      <w:r w:rsidRPr="00956DDC">
        <w:rPr>
          <w:szCs w:val="20"/>
        </w:rPr>
        <w:t xml:space="preserve"> moles of gold.</w:t>
      </w:r>
    </w:p>
    <w:p w14:paraId="11C1045B" w14:textId="43E1633C" w:rsidR="00FF0ACD" w:rsidRDefault="00486BC6">
      <w:pPr>
        <w:pStyle w:val="ListParagraph"/>
        <w:numPr>
          <w:ilvl w:val="0"/>
          <w:numId w:val="4"/>
        </w:numPr>
        <w:ind w:left="806" w:hanging="806"/>
        <w:rPr>
          <w:szCs w:val="20"/>
        </w:rPr>
      </w:pPr>
      <w:r w:rsidRPr="00956DDC">
        <w:rPr>
          <w:szCs w:val="20"/>
        </w:rPr>
        <w:lastRenderedPageBreak/>
        <w:t xml:space="preserve">The average dairy </w:t>
      </w:r>
      <w:r w:rsidR="00B570A6">
        <w:rPr>
          <w:szCs w:val="20"/>
        </w:rPr>
        <w:t xml:space="preserve">cow has a mass of about </w:t>
      </w:r>
      <w:r w:rsidR="0057794F" w:rsidRPr="00880511">
        <w:rPr>
          <w:position w:val="-10"/>
          <w:szCs w:val="20"/>
        </w:rPr>
        <w:object w:dxaOrig="940" w:dyaOrig="320" w14:anchorId="14AA3C3A">
          <v:shape id="_x0000_i1084" type="#_x0000_t75" alt="1.0 times 10 cubed k g period" style="width:47.15pt;height:16.3pt" o:ole="">
            <v:imagedata r:id="rId132" o:title=""/>
          </v:shape>
          <o:OLEObject Type="Embed" ProgID="Equation.DSMT4" ShapeID="_x0000_i1084" DrawAspect="Content" ObjectID="_1764184990" r:id="rId133"/>
        </w:object>
      </w:r>
      <w:r w:rsidRPr="00956DDC">
        <w:rPr>
          <w:szCs w:val="20"/>
        </w:rPr>
        <w:t xml:space="preserve"> Estimate the cow’s average density to be that of water, </w:t>
      </w:r>
      <w:r w:rsidR="0057794F" w:rsidRPr="00880511">
        <w:rPr>
          <w:position w:val="-10"/>
          <w:szCs w:val="20"/>
        </w:rPr>
        <w:object w:dxaOrig="1420" w:dyaOrig="320" w14:anchorId="61D52E72">
          <v:shape id="_x0000_i1085" type="#_x0000_t75" alt="rho equals 1000 period k g over m cubed" style="width:70.3pt;height:16.3pt" o:ole="">
            <v:imagedata r:id="rId134" o:title=""/>
          </v:shape>
          <o:OLEObject Type="Embed" ProgID="Equation.DSMT4" ShapeID="_x0000_i1085" DrawAspect="Content" ObjectID="_1764184991" r:id="rId135"/>
        </w:object>
      </w:r>
    </w:p>
    <w:p w14:paraId="335FE9C8" w14:textId="0D16D51D" w:rsidR="00486BC6" w:rsidRPr="00956DDC" w:rsidRDefault="0057794F" w:rsidP="008737E7">
      <w:pPr>
        <w:tabs>
          <w:tab w:val="left" w:pos="810"/>
        </w:tabs>
        <w:ind w:left="6480" w:firstLine="720"/>
        <w:jc w:val="center"/>
        <w:rPr>
          <w:szCs w:val="20"/>
        </w:rPr>
      </w:pPr>
      <w:r w:rsidRPr="00880511">
        <w:rPr>
          <w:position w:val="-26"/>
          <w:szCs w:val="20"/>
        </w:rPr>
        <w:object w:dxaOrig="3220" w:dyaOrig="620" w14:anchorId="4A63C027">
          <v:shape id="_x0000_i1086" type="#_x0000_t75" alt="volume StartFraction mass Over rho EndFraction equals StartFraction 1.0 times 10 cubed k g Over 1000 times k g over m cubed EndFraction equals 1.0 m cubed" style="width:161.15pt;height:31.7pt" o:ole="">
            <v:imagedata r:id="rId136" o:title=""/>
          </v:shape>
          <o:OLEObject Type="Embed" ProgID="Equation.DSMT4" ShapeID="_x0000_i1086" DrawAspect="Content" ObjectID="_1764184992" r:id="rId137"/>
        </w:object>
      </w:r>
    </w:p>
    <w:p w14:paraId="7F893704" w14:textId="5B22E6CE" w:rsidR="003A7F62" w:rsidRPr="00956DDC" w:rsidRDefault="009177AD" w:rsidP="00665604">
      <w:pPr>
        <w:tabs>
          <w:tab w:val="left" w:pos="810"/>
        </w:tabs>
        <w:spacing w:before="800"/>
        <w:rPr>
          <w:szCs w:val="20"/>
        </w:rPr>
      </w:pPr>
      <w:r w:rsidRPr="00956DDC">
        <w:rPr>
          <w:szCs w:val="20"/>
        </w:rPr>
        <w:t>R</w:t>
      </w:r>
      <w:r w:rsidR="00486BC6" w:rsidRPr="00956DDC">
        <w:rPr>
          <w:szCs w:val="20"/>
        </w:rPr>
        <w:t>elate this to the volume of a sphere to obtain the radius.</w:t>
      </w:r>
    </w:p>
    <w:p w14:paraId="4E1086B8" w14:textId="3B560BDA" w:rsidR="00486BC6" w:rsidRPr="00956DDC" w:rsidRDefault="0057794F" w:rsidP="00580803">
      <w:pPr>
        <w:tabs>
          <w:tab w:val="left" w:pos="810"/>
        </w:tabs>
        <w:ind w:left="810" w:hanging="810"/>
        <w:jc w:val="center"/>
        <w:rPr>
          <w:szCs w:val="20"/>
        </w:rPr>
      </w:pPr>
      <w:r w:rsidRPr="00880511">
        <w:rPr>
          <w:position w:val="-34"/>
          <w:szCs w:val="20"/>
        </w:rPr>
        <w:object w:dxaOrig="4720" w:dyaOrig="820" w14:anchorId="03D1B6AB">
          <v:shape id="_x0000_i1087" type="#_x0000_t75" alt="Volume equals 4 over 3 pi r cubed implies r equals left bracket Start fraction 3 upper V over 4 pi End fraction superscript 1 over 3 baseline equals left bracket 3 left parenthesis 1.0 m cubed right parenthesis over 4 pi End fraction right bracket superscript 1 over 3 baseline approximately equals 0.62 m " style="width:236.55pt;height:40.3pt;mso-position-vertical:absolute" o:ole="">
            <v:imagedata r:id="rId138" o:title=""/>
          </v:shape>
          <o:OLEObject Type="Embed" ProgID="Equation.DSMT4" ShapeID="_x0000_i1087" DrawAspect="Content" ObjectID="_1764184993" r:id="rId139"/>
        </w:object>
      </w:r>
    </w:p>
    <w:p w14:paraId="6B0D1AD5" w14:textId="54DFAAA1" w:rsidR="00486BC6" w:rsidRPr="00956DDC" w:rsidRDefault="009A5381" w:rsidP="006C2143">
      <w:pPr>
        <w:tabs>
          <w:tab w:val="left" w:pos="810"/>
        </w:tabs>
        <w:rPr>
          <w:szCs w:val="20"/>
        </w:rPr>
      </w:pPr>
      <w:r w:rsidRPr="00956DDC">
        <w:rPr>
          <w:szCs w:val="20"/>
        </w:rPr>
        <w:t>A cow can be</w:t>
      </w:r>
      <w:r w:rsidR="00486BC6" w:rsidRPr="00956DDC">
        <w:rPr>
          <w:szCs w:val="20"/>
        </w:rPr>
        <w:t xml:space="preserve"> roughly approximate</w:t>
      </w:r>
      <w:r w:rsidRPr="00956DDC">
        <w:rPr>
          <w:szCs w:val="20"/>
        </w:rPr>
        <w:t xml:space="preserve">d </w:t>
      </w:r>
      <w:r w:rsidR="00486BC6" w:rsidRPr="00956DDC">
        <w:rPr>
          <w:szCs w:val="20"/>
        </w:rPr>
        <w:t>by a sphere with a radius of</w:t>
      </w:r>
      <w:r w:rsidR="004520EB">
        <w:rPr>
          <w:szCs w:val="20"/>
        </w:rPr>
        <w:t xml:space="preserve"> </w:t>
      </w:r>
      <w:r w:rsidR="00486BC6" w:rsidRPr="00956DDC">
        <w:rPr>
          <w:szCs w:val="20"/>
        </w:rPr>
        <w:t>0.6</w:t>
      </w:r>
      <w:r w:rsidR="00B570A6">
        <w:rPr>
          <w:szCs w:val="20"/>
        </w:rPr>
        <w:t>2</w:t>
      </w:r>
      <w:r w:rsidR="00486BC6" w:rsidRPr="00956DDC">
        <w:rPr>
          <w:szCs w:val="20"/>
        </w:rPr>
        <w:t xml:space="preserve"> m.</w:t>
      </w:r>
    </w:p>
    <w:p w14:paraId="70CB3CFC" w14:textId="0CE0A10E" w:rsidR="00486BC6" w:rsidRPr="00956DDC" w:rsidRDefault="005A1C5D">
      <w:pPr>
        <w:pStyle w:val="ListParagraph"/>
        <w:numPr>
          <w:ilvl w:val="0"/>
          <w:numId w:val="4"/>
        </w:numPr>
        <w:ind w:left="806" w:hanging="806"/>
        <w:rPr>
          <w:szCs w:val="20"/>
        </w:rPr>
      </w:pPr>
      <w:r w:rsidRPr="00956DDC">
        <w:rPr>
          <w:szCs w:val="20"/>
        </w:rPr>
        <w:t xml:space="preserve">The mass of a head can be </w:t>
      </w:r>
      <w:r w:rsidR="00486BC6" w:rsidRPr="00956DDC">
        <w:rPr>
          <w:szCs w:val="20"/>
        </w:rPr>
        <w:t>estimate</w:t>
      </w:r>
      <w:r w:rsidRPr="00956DDC">
        <w:rPr>
          <w:szCs w:val="20"/>
        </w:rPr>
        <w:t>d</w:t>
      </w:r>
      <w:r w:rsidR="00486BC6" w:rsidRPr="00956DDC">
        <w:rPr>
          <w:szCs w:val="20"/>
        </w:rPr>
        <w:t xml:space="preserve"> </w:t>
      </w:r>
      <w:r w:rsidRPr="00956DDC">
        <w:rPr>
          <w:szCs w:val="20"/>
        </w:rPr>
        <w:t>f</w:t>
      </w:r>
      <w:r w:rsidR="00486BC6" w:rsidRPr="00956DDC">
        <w:rPr>
          <w:szCs w:val="20"/>
        </w:rPr>
        <w:t>irst approximating its volu</w:t>
      </w:r>
      <w:r w:rsidRPr="00956DDC">
        <w:rPr>
          <w:szCs w:val="20"/>
        </w:rPr>
        <w:t>me. A rough approximation to the shape of a head is a cylinder</w:t>
      </w:r>
      <w:r w:rsidR="00486BC6" w:rsidRPr="00956DDC">
        <w:rPr>
          <w:szCs w:val="20"/>
        </w:rPr>
        <w:t xml:space="preserve">. To obtain </w:t>
      </w:r>
      <w:r w:rsidRPr="00956DDC">
        <w:rPr>
          <w:szCs w:val="20"/>
        </w:rPr>
        <w:t xml:space="preserve">the </w:t>
      </w:r>
      <w:r w:rsidR="00486BC6" w:rsidRPr="00956DDC">
        <w:rPr>
          <w:szCs w:val="20"/>
        </w:rPr>
        <w:t xml:space="preserve">volume from </w:t>
      </w:r>
      <w:r w:rsidRPr="00956DDC">
        <w:rPr>
          <w:szCs w:val="20"/>
        </w:rPr>
        <w:t xml:space="preserve">the </w:t>
      </w:r>
      <w:r w:rsidR="00486BC6" w:rsidRPr="00956DDC">
        <w:rPr>
          <w:szCs w:val="20"/>
        </w:rPr>
        <w:t xml:space="preserve">circumference, recall that </w:t>
      </w:r>
      <w:r w:rsidRPr="00956DDC">
        <w:rPr>
          <w:szCs w:val="20"/>
        </w:rPr>
        <w:t xml:space="preserve">the </w:t>
      </w:r>
      <w:r w:rsidR="00486BC6" w:rsidRPr="00956DDC">
        <w:rPr>
          <w:szCs w:val="20"/>
        </w:rPr>
        <w:t xml:space="preserve">circumference is </w:t>
      </w:r>
      <w:r w:rsidR="0057794F" w:rsidRPr="00880511">
        <w:rPr>
          <w:position w:val="-6"/>
          <w:szCs w:val="20"/>
        </w:rPr>
        <w:object w:dxaOrig="700" w:dyaOrig="240" w14:anchorId="1F59653C">
          <v:shape id="_x0000_i1088" type="#_x0000_t75" alt="upper C equals 2 pi r" style="width:35.15pt;height:12pt;mso-position-horizontal:absolute" o:ole="">
            <v:imagedata r:id="rId140" o:title=""/>
          </v:shape>
          <o:OLEObject Type="Embed" ProgID="Equation.DSMT4" ShapeID="_x0000_i1088" DrawAspect="Content" ObjectID="_1764184994" r:id="rId141"/>
        </w:object>
      </w:r>
      <w:r w:rsidR="00486BC6" w:rsidRPr="00956DDC">
        <w:rPr>
          <w:szCs w:val="20"/>
        </w:rPr>
        <w:t>, which gives a radius of</w:t>
      </w:r>
      <w:r w:rsidR="00E10303" w:rsidRPr="00956DDC">
        <w:rPr>
          <w:szCs w:val="20"/>
        </w:rPr>
        <w:t xml:space="preserve"> </w:t>
      </w:r>
      <w:r w:rsidR="0057794F" w:rsidRPr="00880511">
        <w:rPr>
          <w:position w:val="-6"/>
          <w:szCs w:val="20"/>
        </w:rPr>
        <w:object w:dxaOrig="859" w:dyaOrig="240" w14:anchorId="438D8198">
          <v:shape id="_x0000_i1089" type="#_x0000_t75" alt="r equals upper C over 2 pi" style="width:43.7pt;height:12pt" o:ole="">
            <v:imagedata r:id="rId142" o:title=""/>
          </v:shape>
          <o:OLEObject Type="Embed" ProgID="Equation.DSMT4" ShapeID="_x0000_i1089" DrawAspect="Content" ObjectID="_1764184995" r:id="rId143"/>
        </w:object>
      </w:r>
      <w:r w:rsidR="00486BC6" w:rsidRPr="00956DDC">
        <w:rPr>
          <w:szCs w:val="20"/>
        </w:rPr>
        <w:t xml:space="preserve"> The volume is then</w:t>
      </w:r>
      <w:r w:rsidR="00E10303" w:rsidRPr="00956DDC">
        <w:rPr>
          <w:szCs w:val="20"/>
        </w:rPr>
        <w:t>:</w:t>
      </w:r>
    </w:p>
    <w:p w14:paraId="3FEF870F" w14:textId="15A7E7BF" w:rsidR="00486BC6" w:rsidRPr="00956DDC" w:rsidRDefault="00486BC6" w:rsidP="00580803">
      <w:pPr>
        <w:tabs>
          <w:tab w:val="left" w:pos="810"/>
        </w:tabs>
        <w:ind w:left="810" w:hanging="810"/>
        <w:jc w:val="center"/>
        <w:rPr>
          <w:szCs w:val="20"/>
        </w:rPr>
      </w:pPr>
      <w:r w:rsidRPr="00956DDC">
        <w:rPr>
          <w:i/>
          <w:szCs w:val="20"/>
        </w:rPr>
        <w:t>V</w:t>
      </w:r>
      <w:r w:rsidRPr="00956DDC">
        <w:rPr>
          <w:szCs w:val="20"/>
        </w:rPr>
        <w:t xml:space="preserve"> =</w:t>
      </w:r>
      <w:r w:rsidR="0057794F" w:rsidRPr="00B342C3">
        <w:rPr>
          <w:position w:val="-26"/>
          <w:szCs w:val="20"/>
        </w:rPr>
        <w:object w:dxaOrig="2560" w:dyaOrig="660" w14:anchorId="26B1730C">
          <v:shape id="_x0000_i1090" type="#_x0000_t75" alt="upper V equals left parenthesis pi r squared right parenthesis h equals pi left parenthesis StartFraction upper C Over 2 pi EndFraction right parenthesis squared h equals StartFraction upper C squared h Over 4 pi EndFraction" style="width:126.85pt;height:32.55pt" o:ole="">
            <v:imagedata r:id="rId144" o:title=""/>
          </v:shape>
          <o:OLEObject Type="Embed" ProgID="Equation.DSMT4" ShapeID="_x0000_i1090" DrawAspect="Content" ObjectID="_1764184996" r:id="rId145"/>
        </w:object>
      </w:r>
    </w:p>
    <w:p w14:paraId="631D197F" w14:textId="182D6D55" w:rsidR="00486BC6" w:rsidRPr="00956DDC" w:rsidRDefault="005A1C5D" w:rsidP="00C7061C">
      <w:pPr>
        <w:tabs>
          <w:tab w:val="left" w:pos="810"/>
        </w:tabs>
        <w:rPr>
          <w:szCs w:val="20"/>
        </w:rPr>
      </w:pPr>
      <w:r w:rsidRPr="00956DDC">
        <w:rPr>
          <w:szCs w:val="20"/>
        </w:rPr>
        <w:t>T</w:t>
      </w:r>
      <w:r w:rsidR="00486BC6" w:rsidRPr="00956DDC">
        <w:rPr>
          <w:szCs w:val="20"/>
        </w:rPr>
        <w:t xml:space="preserve">he circumference </w:t>
      </w:r>
      <w:r w:rsidRPr="00956DDC">
        <w:rPr>
          <w:szCs w:val="20"/>
        </w:rPr>
        <w:t xml:space="preserve">of a head is about </w:t>
      </w:r>
      <w:r w:rsidR="00486BC6" w:rsidRPr="00956DDC">
        <w:rPr>
          <w:szCs w:val="20"/>
        </w:rPr>
        <w:t xml:space="preserve">55 cm = 0.55 m, and </w:t>
      </w:r>
      <w:r w:rsidRPr="00956DDC">
        <w:rPr>
          <w:szCs w:val="20"/>
        </w:rPr>
        <w:t xml:space="preserve">its </w:t>
      </w:r>
      <w:r w:rsidR="00486BC6" w:rsidRPr="00956DDC">
        <w:rPr>
          <w:szCs w:val="20"/>
        </w:rPr>
        <w:t>height</w:t>
      </w:r>
      <w:r w:rsidRPr="00956DDC">
        <w:rPr>
          <w:szCs w:val="20"/>
        </w:rPr>
        <w:t xml:space="preserve"> is</w:t>
      </w:r>
      <w:r w:rsidR="00486BC6" w:rsidRPr="00956DDC">
        <w:rPr>
          <w:szCs w:val="20"/>
        </w:rPr>
        <w:t xml:space="preserve"> about 20 cm = 0.20 m. These values can be used in the volume equation:</w:t>
      </w:r>
    </w:p>
    <w:p w14:paraId="6E680F2D" w14:textId="70C8872C" w:rsidR="00486BC6" w:rsidRPr="00956DDC" w:rsidRDefault="0057794F" w:rsidP="00580803">
      <w:pPr>
        <w:tabs>
          <w:tab w:val="left" w:pos="810"/>
        </w:tabs>
        <w:ind w:left="810" w:hanging="810"/>
        <w:jc w:val="center"/>
        <w:rPr>
          <w:szCs w:val="20"/>
        </w:rPr>
      </w:pPr>
      <w:r w:rsidRPr="00880511">
        <w:rPr>
          <w:position w:val="-22"/>
          <w:szCs w:val="20"/>
        </w:rPr>
        <w:object w:dxaOrig="3159" w:dyaOrig="620" w14:anchorId="77AB5C16">
          <v:shape id="_x0000_i1091" type="#_x0000_t75" alt="upper V equals StartFraction left parenthesis 0.55 m right parenthesis squared Over 4 pi EndFraction left parenthesis 0.20 m right parenthesis equals 4.8 times 10 Superscript negative 3 Baseline m cubed" style="width:157.7pt;height:31.7pt;mso-position-horizontal:absolute;mso-position-vertical:absolute" o:ole="">
            <v:imagedata r:id="rId146" o:title=""/>
          </v:shape>
          <o:OLEObject Type="Embed" ProgID="Equation.DSMT4" ShapeID="_x0000_i1091" DrawAspect="Content" ObjectID="_1764184997" r:id="rId147"/>
        </w:object>
      </w:r>
    </w:p>
    <w:p w14:paraId="291B1CB9" w14:textId="21C827B4" w:rsidR="00486BC6" w:rsidRPr="00956DDC" w:rsidRDefault="0061628D" w:rsidP="00C7061C">
      <w:pPr>
        <w:tabs>
          <w:tab w:val="left" w:pos="810"/>
        </w:tabs>
        <w:rPr>
          <w:szCs w:val="20"/>
        </w:rPr>
      </w:pPr>
      <w:r>
        <w:rPr>
          <w:szCs w:val="20"/>
        </w:rPr>
        <w:t>Assuming that the density of the head is about the same as the density of water, t</w:t>
      </w:r>
      <w:r w:rsidR="00486BC6" w:rsidRPr="00956DDC">
        <w:rPr>
          <w:szCs w:val="20"/>
        </w:rPr>
        <w:t>he mass of a head can then be estimated as follows:</w:t>
      </w:r>
    </w:p>
    <w:p w14:paraId="1029A3ED" w14:textId="679BAA24" w:rsidR="00486BC6" w:rsidRPr="00956DDC" w:rsidRDefault="0057794F" w:rsidP="00580803">
      <w:pPr>
        <w:tabs>
          <w:tab w:val="left" w:pos="810"/>
        </w:tabs>
        <w:ind w:left="810" w:hanging="810"/>
        <w:jc w:val="center"/>
        <w:rPr>
          <w:szCs w:val="20"/>
        </w:rPr>
      </w:pPr>
      <w:r w:rsidRPr="00C54C80">
        <w:rPr>
          <w:position w:val="-16"/>
          <w:szCs w:val="20"/>
        </w:rPr>
        <w:object w:dxaOrig="5360" w:dyaOrig="420" w14:anchorId="03F8A22B">
          <v:shape id="_x0000_i1092" type="#_x0000_t75" alt="mass equals density times volume left parenthesis 1.0 times 10 cubed k g over m cubed right parenthesis left parenthesis 4.8 times 10 Superscript negative 3 Baseline m cubed right parenthesis equals 4.8 k g" style="width:267.45pt;height:20.55pt;mso-position-horizontal:absolute" o:ole="">
            <v:imagedata r:id="rId148" o:title=""/>
          </v:shape>
          <o:OLEObject Type="Embed" ProgID="Equation.DSMT4" ShapeID="_x0000_i1092" DrawAspect="Content" ObjectID="_1764184998" r:id="rId149"/>
        </w:object>
      </w:r>
    </w:p>
    <w:p w14:paraId="493BB856" w14:textId="77777777" w:rsidR="00FF0ACD" w:rsidRDefault="006458E8">
      <w:pPr>
        <w:pStyle w:val="ListParagraph"/>
        <w:numPr>
          <w:ilvl w:val="0"/>
          <w:numId w:val="4"/>
        </w:numPr>
        <w:ind w:left="806" w:hanging="806"/>
        <w:rPr>
          <w:szCs w:val="20"/>
        </w:rPr>
      </w:pPr>
      <w:r w:rsidRPr="00956DDC">
        <w:rPr>
          <w:szCs w:val="20"/>
        </w:rPr>
        <w:t>T</w:t>
      </w:r>
      <w:r w:rsidR="00486BC6" w:rsidRPr="00956DDC">
        <w:rPr>
          <w:szCs w:val="20"/>
        </w:rPr>
        <w:t xml:space="preserve">he average adult human head </w:t>
      </w:r>
      <w:r w:rsidRPr="00956DDC">
        <w:rPr>
          <w:szCs w:val="20"/>
        </w:rPr>
        <w:t>is roughly a cylinder 15 cm in diameter and 20</w:t>
      </w:r>
      <w:r w:rsidR="00564078">
        <w:rPr>
          <w:szCs w:val="20"/>
        </w:rPr>
        <w:t>.</w:t>
      </w:r>
      <w:r w:rsidRPr="00956DDC">
        <w:rPr>
          <w:szCs w:val="20"/>
        </w:rPr>
        <w:t xml:space="preserve"> cm in height</w:t>
      </w:r>
      <w:r w:rsidR="00486BC6" w:rsidRPr="00956DDC">
        <w:rPr>
          <w:szCs w:val="20"/>
        </w:rPr>
        <w:t xml:space="preserve">. Assume about </w:t>
      </w:r>
      <w:r w:rsidR="00214FBF" w:rsidRPr="00B333B7">
        <w:rPr>
          <w:position w:val="-6"/>
        </w:rPr>
        <w:object w:dxaOrig="360" w:dyaOrig="240" w14:anchorId="30A04154">
          <v:shape id="_x0000_i1093" type="#_x0000_t75" alt="1 over 3" style="width:18pt;height:12pt" o:ole="">
            <v:imagedata r:id="rId150" o:title=""/>
          </v:shape>
          <o:OLEObject Type="Embed" ProgID="Equation.DSMT4" ShapeID="_x0000_i1093" DrawAspect="Content" ObjectID="_1764184999" r:id="rId151"/>
        </w:object>
      </w:r>
      <w:r w:rsidR="00486BC6" w:rsidRPr="00956DDC">
        <w:rPr>
          <w:szCs w:val="20"/>
        </w:rPr>
        <w:t xml:space="preserve"> of the surface area of the head is covered by hair.</w:t>
      </w:r>
    </w:p>
    <w:p w14:paraId="2F09ACE1" w14:textId="1E0D0245" w:rsidR="0098765C" w:rsidRDefault="0057794F" w:rsidP="00580803">
      <w:pPr>
        <w:tabs>
          <w:tab w:val="left" w:pos="810"/>
        </w:tabs>
        <w:ind w:left="810" w:hanging="810"/>
        <w:jc w:val="center"/>
        <w:rPr>
          <w:szCs w:val="20"/>
        </w:rPr>
      </w:pPr>
      <w:r w:rsidRPr="0019278D">
        <w:rPr>
          <w:position w:val="-22"/>
          <w:szCs w:val="20"/>
        </w:rPr>
        <w:object w:dxaOrig="7040" w:dyaOrig="560" w14:anchorId="568D5A25">
          <v:shape id="_x0000_i1094" type="#_x0000_t75" alt="upper A Subscript hair Baseline equals 1 Over 3 left parenthesis upper A Subscript cylinder Baseline right parenthesis equals 1 Over 3 left parenthesis 2 pi r squared plus 2 pi r h right parenthesis equals StartFraction 2 pi Over 3 EndFraction left parenthesis r squared plus r h right parenthesis equals StartFraction 2 pi Over 3 EndFraction left-bracket left parenthesis 7.5 c m right parenthesis squared plus left parenthesis 7.5 c m right parenthesis left parenthesis 20 period c m right parenthesis right-bracket" style="width:352.3pt;height:28.3pt" o:ole="">
            <v:imagedata r:id="rId152" o:title=""/>
          </v:shape>
          <o:OLEObject Type="Embed" ProgID="Equation.DSMT4" ShapeID="_x0000_i1094" DrawAspect="Content" ObjectID="_1764185000" r:id="rId153"/>
        </w:object>
      </w:r>
    </w:p>
    <w:p w14:paraId="5D58E4AA" w14:textId="47C0BFF2" w:rsidR="0019278D" w:rsidRPr="00956DDC" w:rsidRDefault="0057794F" w:rsidP="00C0742F">
      <w:pPr>
        <w:tabs>
          <w:tab w:val="left" w:pos="2160"/>
        </w:tabs>
        <w:ind w:left="1530"/>
        <w:jc w:val="left"/>
        <w:rPr>
          <w:szCs w:val="20"/>
        </w:rPr>
      </w:pPr>
      <w:r w:rsidRPr="001067B4">
        <w:rPr>
          <w:position w:val="-6"/>
        </w:rPr>
        <w:object w:dxaOrig="1300" w:dyaOrig="300" w14:anchorId="663BAF67">
          <v:shape id="_x0000_i1095" type="#_x0000_t75" alt="approximately-equals 4.32 times 10 squared c m squared" style="width:65.15pt;height:15.45pt" o:ole="">
            <v:imagedata r:id="rId154" o:title=""/>
          </v:shape>
          <o:OLEObject Type="Embed" ProgID="Equation.DSMT4" ShapeID="_x0000_i1095" DrawAspect="Content" ObjectID="_1764185001" r:id="rId155"/>
        </w:object>
      </w:r>
    </w:p>
    <w:p w14:paraId="268EBD25" w14:textId="242FF2A8" w:rsidR="00FF0ACD" w:rsidRDefault="00486BC6" w:rsidP="00AE75ED">
      <w:pPr>
        <w:tabs>
          <w:tab w:val="left" w:pos="810"/>
        </w:tabs>
        <w:rPr>
          <w:szCs w:val="20"/>
        </w:rPr>
      </w:pPr>
      <w:r w:rsidRPr="00956DDC">
        <w:rPr>
          <w:szCs w:val="20"/>
        </w:rPr>
        <w:t>On average, the density of hair on the scalp is</w:t>
      </w:r>
      <w:r w:rsidR="00565CC2" w:rsidRPr="00956DDC">
        <w:rPr>
          <w:szCs w:val="20"/>
        </w:rPr>
        <w:t xml:space="preserve"> </w:t>
      </w:r>
      <w:r w:rsidR="0057794F" w:rsidRPr="00880511">
        <w:rPr>
          <w:position w:val="-10"/>
          <w:szCs w:val="20"/>
        </w:rPr>
        <w:object w:dxaOrig="2079" w:dyaOrig="320" w14:anchorId="07C832DC">
          <v:shape id="_x0000_i1096" type="#_x0000_t75" alt="rho Subscript hair Baseline equals 2.3 times 10 squared hairs over c m squared" style="width:104.55pt;height:16.3pt;mso-position-horizontal:absolute" o:ole="">
            <v:imagedata r:id="rId156" o:title=""/>
          </v:shape>
          <o:OLEObject Type="Embed" ProgID="Equation.DSMT4" ShapeID="_x0000_i1096" DrawAspect="Content" ObjectID="_1764185002" r:id="rId157"/>
        </w:object>
      </w:r>
      <w:r w:rsidR="00565CC2" w:rsidRPr="00956DDC">
        <w:rPr>
          <w:szCs w:val="20"/>
        </w:rPr>
        <w:t xml:space="preserve"> </w:t>
      </w:r>
      <w:r w:rsidRPr="00956DDC">
        <w:rPr>
          <w:szCs w:val="20"/>
        </w:rPr>
        <w:t xml:space="preserve">Therefore, you have </w:t>
      </w:r>
      <w:r w:rsidR="0057794F" w:rsidRPr="00880511">
        <w:rPr>
          <w:position w:val="-10"/>
          <w:szCs w:val="20"/>
        </w:rPr>
        <w:object w:dxaOrig="900" w:dyaOrig="300" w14:anchorId="2653C73D">
          <v:shape id="_x0000_i1097" type="#_x0000_t75" alt="upper A Subscript hair Baseline times rho Subscript hair" style="width:45.45pt;height:15.45pt" o:ole="">
            <v:imagedata r:id="rId158" o:title=""/>
          </v:shape>
          <o:OLEObject Type="Embed" ProgID="Equation.DSMT4" ShapeID="_x0000_i1097" DrawAspect="Content" ObjectID="_1764185003" r:id="rId159"/>
        </w:object>
      </w:r>
      <w:r w:rsidRPr="00956DDC">
        <w:rPr>
          <w:szCs w:val="20"/>
        </w:rPr>
        <w:t xml:space="preserve"> hairs on your head.</w:t>
      </w:r>
    </w:p>
    <w:p w14:paraId="46568FEB" w14:textId="66F19563" w:rsidR="00ED0306" w:rsidRPr="00956DDC" w:rsidRDefault="0057794F" w:rsidP="00580803">
      <w:pPr>
        <w:tabs>
          <w:tab w:val="left" w:pos="810"/>
        </w:tabs>
        <w:ind w:left="810" w:hanging="810"/>
        <w:jc w:val="center"/>
        <w:rPr>
          <w:szCs w:val="20"/>
        </w:rPr>
      </w:pPr>
      <w:r w:rsidRPr="00880511">
        <w:rPr>
          <w:position w:val="-14"/>
          <w:szCs w:val="20"/>
        </w:rPr>
        <w:object w:dxaOrig="5080" w:dyaOrig="380" w14:anchorId="770F342B">
          <v:shape id="_x0000_i1098" type="#_x0000_t75" alt="upper A Subscript hair Baseline rho Subscript hair Baseline equals left parenthesis 4.32 times 10 squared c m squared right parenthesis left parenthesis 2.3 times 10 squared hairs over c m squared right parenthesis equals 9.9 times 10 Superscript 4 Baseline hairs period" style="width:254.55pt;height:18.85pt" o:ole="">
            <v:imagedata r:id="rId160" o:title=""/>
          </v:shape>
          <o:OLEObject Type="Embed" ProgID="Equation.DSMT4" ShapeID="_x0000_i1098" DrawAspect="Content" ObjectID="_1764185004" r:id="rId161"/>
        </w:object>
      </w:r>
    </w:p>
    <w:p w14:paraId="7104B880" w14:textId="77777777" w:rsidR="00ED0306" w:rsidRPr="00501783" w:rsidRDefault="00C00E48" w:rsidP="009B3F7A">
      <w:pPr>
        <w:pStyle w:val="Heading2"/>
      </w:pPr>
      <w:r>
        <w:t>Exercises</w:t>
      </w:r>
    </w:p>
    <w:p w14:paraId="5D27073A" w14:textId="7D788FA3" w:rsidR="000330A3" w:rsidRPr="00956DDC" w:rsidRDefault="000330A3">
      <w:pPr>
        <w:pStyle w:val="ListParagraph"/>
        <w:numPr>
          <w:ilvl w:val="0"/>
          <w:numId w:val="4"/>
        </w:numPr>
        <w:tabs>
          <w:tab w:val="left" w:pos="1710"/>
          <w:tab w:val="left" w:pos="2520"/>
          <w:tab w:val="left" w:pos="3240"/>
          <w:tab w:val="left" w:pos="3960"/>
          <w:tab w:val="left" w:pos="4770"/>
          <w:tab w:val="left" w:pos="5490"/>
        </w:tabs>
        <w:ind w:left="806" w:hanging="806"/>
        <w:rPr>
          <w:szCs w:val="20"/>
        </w:rPr>
      </w:pPr>
      <w:r w:rsidRPr="00956DDC">
        <w:rPr>
          <w:szCs w:val="20"/>
        </w:rPr>
        <w:t>(a) Three</w:t>
      </w:r>
      <w:r w:rsidR="00611AE2">
        <w:rPr>
          <w:szCs w:val="20"/>
        </w:rPr>
        <w:tab/>
      </w:r>
      <w:r w:rsidRPr="00956DDC">
        <w:rPr>
          <w:szCs w:val="20"/>
        </w:rPr>
        <w:t>(b) Four</w:t>
      </w:r>
      <w:r w:rsidR="00611AE2">
        <w:rPr>
          <w:szCs w:val="20"/>
        </w:rPr>
        <w:tab/>
      </w:r>
      <w:r w:rsidRPr="00956DDC">
        <w:rPr>
          <w:szCs w:val="20"/>
        </w:rPr>
        <w:t>(c) One</w:t>
      </w:r>
      <w:r w:rsidR="00611AE2">
        <w:rPr>
          <w:szCs w:val="20"/>
        </w:rPr>
        <w:tab/>
      </w:r>
      <w:r w:rsidRPr="00956DDC">
        <w:rPr>
          <w:szCs w:val="20"/>
        </w:rPr>
        <w:t>(d) Six</w:t>
      </w:r>
      <w:r w:rsidR="00611AE2">
        <w:rPr>
          <w:szCs w:val="20"/>
        </w:rPr>
        <w:tab/>
      </w:r>
      <w:r w:rsidRPr="00956DDC">
        <w:rPr>
          <w:szCs w:val="20"/>
        </w:rPr>
        <w:t>(e) One</w:t>
      </w:r>
      <w:r w:rsidR="00611AE2">
        <w:rPr>
          <w:szCs w:val="20"/>
        </w:rPr>
        <w:tab/>
      </w:r>
      <w:r w:rsidRPr="00956DDC">
        <w:rPr>
          <w:szCs w:val="20"/>
        </w:rPr>
        <w:t>(f) Two</w:t>
      </w:r>
      <w:r w:rsidR="00611AE2">
        <w:rPr>
          <w:szCs w:val="20"/>
        </w:rPr>
        <w:tab/>
      </w:r>
      <w:r w:rsidRPr="00956DDC">
        <w:rPr>
          <w:szCs w:val="20"/>
        </w:rPr>
        <w:t>(g) Three</w:t>
      </w:r>
    </w:p>
    <w:p w14:paraId="3D4D2F3C" w14:textId="7D1FD87F" w:rsidR="00800DD7" w:rsidRPr="00956DDC" w:rsidRDefault="000330A3">
      <w:pPr>
        <w:pStyle w:val="ListParagraph"/>
        <w:numPr>
          <w:ilvl w:val="0"/>
          <w:numId w:val="4"/>
        </w:numPr>
        <w:ind w:left="806" w:hanging="806"/>
        <w:rPr>
          <w:szCs w:val="20"/>
        </w:rPr>
      </w:pPr>
      <w:r w:rsidRPr="00956DDC">
        <w:rPr>
          <w:b/>
          <w:szCs w:val="20"/>
        </w:rPr>
        <w:t>THINK:</w:t>
      </w:r>
      <w:r w:rsidR="00FF0ACD">
        <w:rPr>
          <w:b/>
          <w:szCs w:val="20"/>
        </w:rPr>
        <w:t xml:space="preserve"> </w:t>
      </w:r>
      <w:r w:rsidRPr="00956DDC">
        <w:rPr>
          <w:szCs w:val="20"/>
        </w:rPr>
        <w:t>The known quantities are:</w:t>
      </w:r>
      <w:r w:rsidR="0057794F" w:rsidRPr="00880511">
        <w:rPr>
          <w:position w:val="-10"/>
          <w:szCs w:val="20"/>
        </w:rPr>
        <w:object w:dxaOrig="1140" w:dyaOrig="300" w14:anchorId="1D513AA0">
          <v:shape id="_x0000_i1099" type="#_x0000_t75" alt="upper F subscript 1 baseline equals 2.0031 upper N" style="width:56.55pt;height:15.45pt" o:ole="">
            <v:imagedata r:id="rId162" o:title=""/>
          </v:shape>
          <o:OLEObject Type="Embed" ProgID="Equation.DSMT4" ShapeID="_x0000_i1099" DrawAspect="Content" ObjectID="_1764185005" r:id="rId163"/>
        </w:object>
      </w:r>
      <w:r w:rsidRPr="00956DDC">
        <w:rPr>
          <w:szCs w:val="20"/>
        </w:rPr>
        <w:t xml:space="preserve"> and</w:t>
      </w:r>
      <w:r w:rsidR="00C87F5D">
        <w:rPr>
          <w:szCs w:val="20"/>
        </w:rPr>
        <w:t xml:space="preserve"> </w:t>
      </w:r>
      <w:r w:rsidR="0057794F" w:rsidRPr="00880511">
        <w:rPr>
          <w:position w:val="-10"/>
          <w:szCs w:val="20"/>
        </w:rPr>
        <w:object w:dxaOrig="1020" w:dyaOrig="300" w14:anchorId="5042E045">
          <v:shape id="_x0000_i1100" type="#_x0000_t75" alt="upper F subscript 2 baseline equals 3.12 upper N period" style="width:51.45pt;height:15.45pt" o:ole="">
            <v:imagedata r:id="rId164" o:title=""/>
          </v:shape>
          <o:OLEObject Type="Embed" ProgID="Equation.DSMT4" ShapeID="_x0000_i1100" DrawAspect="Content" ObjectID="_1764185006" r:id="rId165"/>
        </w:object>
      </w:r>
      <w:r w:rsidRPr="00956DDC">
        <w:rPr>
          <w:szCs w:val="20"/>
        </w:rPr>
        <w:t xml:space="preserve"> Both </w:t>
      </w:r>
      <w:r w:rsidR="0057794F" w:rsidRPr="00880511">
        <w:rPr>
          <w:position w:val="-10"/>
          <w:szCs w:val="20"/>
        </w:rPr>
        <w:object w:dxaOrig="200" w:dyaOrig="300" w14:anchorId="30A2903B">
          <v:shape id="_x0000_i1101" type="#_x0000_t75" alt="upper F subscript 1" style="width:9.45pt;height:15.45pt" o:ole="">
            <v:imagedata r:id="rId166" o:title=""/>
          </v:shape>
          <o:OLEObject Type="Embed" ProgID="Equation.DSMT4" ShapeID="_x0000_i1101" DrawAspect="Content" ObjectID="_1764185007" r:id="rId167"/>
        </w:object>
      </w:r>
      <w:r w:rsidRPr="00956DDC">
        <w:rPr>
          <w:szCs w:val="20"/>
        </w:rPr>
        <w:t xml:space="preserve"> and</w:t>
      </w:r>
      <w:r w:rsidR="00C87F5D">
        <w:rPr>
          <w:szCs w:val="20"/>
        </w:rPr>
        <w:t xml:space="preserve"> </w:t>
      </w:r>
      <w:r w:rsidR="0057794F" w:rsidRPr="00880511">
        <w:rPr>
          <w:position w:val="-10"/>
          <w:szCs w:val="20"/>
        </w:rPr>
        <w:object w:dxaOrig="220" w:dyaOrig="300" w14:anchorId="6784071D">
          <v:shape id="_x0000_i1102" type="#_x0000_t75" alt="upper F subscript 2" style="width:10.3pt;height:15.45pt" o:ole="">
            <v:imagedata r:id="rId168" o:title=""/>
          </v:shape>
          <o:OLEObject Type="Embed" ProgID="Equation.DSMT4" ShapeID="_x0000_i1102" DrawAspect="Content" ObjectID="_1764185008" r:id="rId169"/>
        </w:object>
      </w:r>
      <w:r w:rsidR="00C87F5D">
        <w:rPr>
          <w:szCs w:val="20"/>
        </w:rPr>
        <w:t xml:space="preserve"> </w:t>
      </w:r>
      <w:r w:rsidRPr="00956DDC">
        <w:rPr>
          <w:szCs w:val="20"/>
        </w:rPr>
        <w:t xml:space="preserve">are in the same direction, and act on the same object. </w:t>
      </w:r>
      <w:r w:rsidR="00D04AC3" w:rsidRPr="00956DDC">
        <w:rPr>
          <w:szCs w:val="20"/>
        </w:rPr>
        <w:t>T</w:t>
      </w:r>
      <w:r w:rsidRPr="00956DDC">
        <w:rPr>
          <w:szCs w:val="20"/>
        </w:rPr>
        <w:t>he total force acting on the object</w:t>
      </w:r>
      <w:r w:rsidR="00D04AC3" w:rsidRPr="00956DDC">
        <w:rPr>
          <w:szCs w:val="20"/>
        </w:rPr>
        <w:t xml:space="preserve"> is </w:t>
      </w:r>
      <w:r w:rsidR="00880511" w:rsidRPr="00880511">
        <w:rPr>
          <w:position w:val="-10"/>
          <w:szCs w:val="20"/>
        </w:rPr>
        <w:object w:dxaOrig="440" w:dyaOrig="300" w14:anchorId="4F11E203">
          <v:shape id="_x0000_i1103" type="#_x0000_t75" alt="upper F Subscript total" style="width:21.45pt;height:15.45pt" o:ole="">
            <v:imagedata r:id="rId170" o:title=""/>
          </v:shape>
          <o:OLEObject Type="Embed" ProgID="Equation.DSMT4" ShapeID="_x0000_i1103" DrawAspect="Content" ObjectID="_1764185009" r:id="rId171"/>
        </w:object>
      </w:r>
    </w:p>
    <w:p w14:paraId="5519F19A" w14:textId="02487526" w:rsidR="009D6B96" w:rsidRPr="00956DDC" w:rsidRDefault="000330A3" w:rsidP="00E022B7">
      <w:pPr>
        <w:tabs>
          <w:tab w:val="left" w:pos="810"/>
        </w:tabs>
        <w:rPr>
          <w:szCs w:val="20"/>
        </w:rPr>
      </w:pPr>
      <w:r w:rsidRPr="00956DDC">
        <w:rPr>
          <w:b/>
          <w:smallCaps/>
          <w:szCs w:val="20"/>
        </w:rPr>
        <w:t>SKETCH:</w:t>
      </w:r>
    </w:p>
    <w:p w14:paraId="5F5694DC" w14:textId="6D17572E" w:rsidR="000330A3" w:rsidRPr="00956DDC" w:rsidRDefault="006510CF" w:rsidP="00920171">
      <w:pPr>
        <w:tabs>
          <w:tab w:val="left" w:pos="810"/>
        </w:tabs>
        <w:ind w:firstLine="4"/>
        <w:jc w:val="center"/>
        <w:rPr>
          <w:szCs w:val="20"/>
        </w:rPr>
      </w:pPr>
      <w:r>
        <w:rPr>
          <w:noProof/>
          <w:szCs w:val="20"/>
          <w:lang w:val="en-IN" w:eastAsia="en-IN"/>
        </w:rPr>
        <w:drawing>
          <wp:inline distT="0" distB="0" distL="0" distR="0" wp14:anchorId="7C187E4E" wp14:editId="25EAF1D9">
            <wp:extent cx="2501900" cy="650875"/>
            <wp:effectExtent l="0" t="0" r="0" b="0"/>
            <wp:docPr id="79" name="Picture 79" descr="A square has 2 forces F sub 1 and F sub 2 acting on its lef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pic:cNvPicPr>
                      <a:picLocks noChangeAspect="1" noChangeArrowheads="1"/>
                    </pic:cNvPicPr>
                  </pic:nvPicPr>
                  <pic:blipFill>
                    <a:blip r:embed="rId172" cstate="print">
                      <a:extLst>
                        <a:ext uri="{28A0092B-C50C-407E-A947-70E740481C1C}">
                          <a14:useLocalDpi xmlns:a14="http://schemas.microsoft.com/office/drawing/2010/main" val="0"/>
                        </a:ext>
                      </a:extLst>
                    </a:blip>
                    <a:srcRect/>
                    <a:stretch>
                      <a:fillRect/>
                    </a:stretch>
                  </pic:blipFill>
                  <pic:spPr bwMode="auto">
                    <a:xfrm>
                      <a:off x="0" y="0"/>
                      <a:ext cx="2501900" cy="650875"/>
                    </a:xfrm>
                    <a:prstGeom prst="rect">
                      <a:avLst/>
                    </a:prstGeom>
                    <a:noFill/>
                    <a:ln>
                      <a:noFill/>
                    </a:ln>
                  </pic:spPr>
                </pic:pic>
              </a:graphicData>
            </a:graphic>
          </wp:inline>
        </w:drawing>
      </w:r>
    </w:p>
    <w:p w14:paraId="179995B0" w14:textId="0C2C957B" w:rsidR="006458E8" w:rsidRPr="00956DDC" w:rsidRDefault="000330A3" w:rsidP="005662AD">
      <w:pPr>
        <w:tabs>
          <w:tab w:val="left" w:pos="810"/>
        </w:tabs>
        <w:rPr>
          <w:szCs w:val="20"/>
        </w:rPr>
      </w:pPr>
      <w:r w:rsidRPr="00956DDC">
        <w:rPr>
          <w:b/>
          <w:smallCaps/>
          <w:szCs w:val="20"/>
        </w:rPr>
        <w:t>RESEARCH:</w:t>
      </w:r>
      <w:r w:rsidR="00FF0ACD">
        <w:rPr>
          <w:b/>
          <w:smallCaps/>
          <w:szCs w:val="20"/>
        </w:rPr>
        <w:t xml:space="preserve"> </w:t>
      </w:r>
      <w:r w:rsidRPr="00956DDC">
        <w:rPr>
          <w:szCs w:val="20"/>
        </w:rPr>
        <w:t>Forces that act in the same direction are summed,</w:t>
      </w:r>
      <w:r w:rsidR="007E735A">
        <w:rPr>
          <w:szCs w:val="20"/>
        </w:rPr>
        <w:t xml:space="preserve"> </w:t>
      </w:r>
      <w:r w:rsidR="0057794F" w:rsidRPr="00880511">
        <w:rPr>
          <w:position w:val="-12"/>
          <w:szCs w:val="20"/>
        </w:rPr>
        <w:object w:dxaOrig="1020" w:dyaOrig="340" w14:anchorId="52B261C8">
          <v:shape id="_x0000_i1104" type="#_x0000_t75" alt="upper F Subscript total Baseline equals Summation upper F Subscript i" style="width:51.45pt;height:17.15pt" o:ole="">
            <v:imagedata r:id="rId173" o:title=""/>
          </v:shape>
          <o:OLEObject Type="Embed" ProgID="Equation.DSMT4" ShapeID="_x0000_i1104" DrawAspect="Content" ObjectID="_1764185010" r:id="rId174"/>
        </w:object>
      </w:r>
    </w:p>
    <w:p w14:paraId="7A104BA3" w14:textId="3EA488BB" w:rsidR="000330A3" w:rsidRPr="00956DDC" w:rsidRDefault="000330A3" w:rsidP="005662AD">
      <w:pPr>
        <w:tabs>
          <w:tab w:val="left" w:pos="810"/>
        </w:tabs>
        <w:rPr>
          <w:szCs w:val="20"/>
        </w:rPr>
      </w:pPr>
      <w:r w:rsidRPr="00956DDC">
        <w:rPr>
          <w:b/>
          <w:smallCaps/>
          <w:szCs w:val="20"/>
        </w:rPr>
        <w:lastRenderedPageBreak/>
        <w:t>SIMPLIFY:</w:t>
      </w:r>
      <w:r w:rsidR="00FF0ACD">
        <w:rPr>
          <w:b/>
          <w:smallCaps/>
          <w:szCs w:val="20"/>
        </w:rPr>
        <w:t xml:space="preserve"> </w:t>
      </w:r>
      <w:r w:rsidR="0057794F" w:rsidRPr="00880511">
        <w:rPr>
          <w:b/>
          <w:smallCaps/>
          <w:position w:val="-12"/>
          <w:szCs w:val="20"/>
        </w:rPr>
        <w:object w:dxaOrig="1660" w:dyaOrig="340" w14:anchorId="205E21C8">
          <v:shape id="_x0000_i1105" type="#_x0000_t75" alt="upper F Subscript total Baseline equals Summation upper F Subscript i Baseline equals upper F subscript 1 baseline plus upper F subscript 2" style="width:82.3pt;height:17.15pt" o:ole="">
            <v:imagedata r:id="rId175" o:title=""/>
          </v:shape>
          <o:OLEObject Type="Embed" ProgID="Equation.DSMT4" ShapeID="_x0000_i1105" DrawAspect="Content" ObjectID="_1764185011" r:id="rId176"/>
        </w:object>
      </w:r>
    </w:p>
    <w:p w14:paraId="5E32B016" w14:textId="32A9FC80" w:rsidR="000330A3" w:rsidRPr="00956DDC" w:rsidRDefault="000330A3" w:rsidP="005662AD">
      <w:pPr>
        <w:tabs>
          <w:tab w:val="left" w:pos="810"/>
        </w:tabs>
        <w:rPr>
          <w:szCs w:val="20"/>
        </w:rPr>
      </w:pPr>
      <w:r w:rsidRPr="00956DDC">
        <w:rPr>
          <w:b/>
          <w:smallCaps/>
          <w:szCs w:val="20"/>
        </w:rPr>
        <w:t>CALCULATE:</w:t>
      </w:r>
      <w:r w:rsidR="00FF0ACD">
        <w:rPr>
          <w:b/>
          <w:smallCaps/>
          <w:szCs w:val="20"/>
        </w:rPr>
        <w:t xml:space="preserve"> </w:t>
      </w:r>
      <w:r w:rsidR="0057794F" w:rsidRPr="00880511">
        <w:rPr>
          <w:b/>
          <w:smallCaps/>
          <w:position w:val="-10"/>
          <w:szCs w:val="20"/>
        </w:rPr>
        <w:object w:dxaOrig="2960" w:dyaOrig="300" w14:anchorId="5642AD41">
          <v:shape id="_x0000_i1106" type="#_x0000_t75" alt="upper F Subscript total Baseline equals 2.0031 upper N plus 3.12 upper N equals 5.1231 upper N" style="width:147.45pt;height:15.45pt" o:ole="">
            <v:imagedata r:id="rId177" o:title=""/>
          </v:shape>
          <o:OLEObject Type="Embed" ProgID="Equation.DSMT4" ShapeID="_x0000_i1106" DrawAspect="Content" ObjectID="_1764185012" r:id="rId178"/>
        </w:object>
      </w:r>
    </w:p>
    <w:p w14:paraId="599A3034" w14:textId="319AB1A9" w:rsidR="000330A3" w:rsidRPr="00956DDC" w:rsidRDefault="000330A3" w:rsidP="005662AD">
      <w:pPr>
        <w:tabs>
          <w:tab w:val="left" w:pos="810"/>
        </w:tabs>
        <w:rPr>
          <w:szCs w:val="20"/>
        </w:rPr>
      </w:pPr>
      <w:r w:rsidRPr="00956DDC">
        <w:rPr>
          <w:b/>
          <w:smallCaps/>
          <w:szCs w:val="20"/>
        </w:rPr>
        <w:t>ROUND:</w:t>
      </w:r>
      <w:r w:rsidR="00FF0ACD">
        <w:rPr>
          <w:b/>
          <w:smallCaps/>
          <w:szCs w:val="20"/>
        </w:rPr>
        <w:t xml:space="preserve"> </w:t>
      </w:r>
      <w:r w:rsidRPr="00956DDC">
        <w:rPr>
          <w:szCs w:val="20"/>
        </w:rPr>
        <w:t xml:space="preserve">When adding (or subtracting), the precision of the result is limited by the least precise value used in the calculation. </w:t>
      </w:r>
      <w:r w:rsidR="0057794F" w:rsidRPr="00880511">
        <w:rPr>
          <w:position w:val="-10"/>
          <w:szCs w:val="20"/>
        </w:rPr>
        <w:object w:dxaOrig="200" w:dyaOrig="300" w14:anchorId="56FD67E9">
          <v:shape id="_x0000_i1107" type="#_x0000_t75" alt="upper F subscript 1" style="width:9.45pt;height:15.45pt" o:ole="">
            <v:imagedata r:id="rId179" o:title=""/>
          </v:shape>
          <o:OLEObject Type="Embed" ProgID="Equation.DSMT4" ShapeID="_x0000_i1107" DrawAspect="Content" ObjectID="_1764185013" r:id="rId180"/>
        </w:object>
      </w:r>
      <w:r w:rsidRPr="00956DDC">
        <w:rPr>
          <w:szCs w:val="20"/>
        </w:rPr>
        <w:t xml:space="preserve"> is precise to four places after the decimal and </w:t>
      </w:r>
      <w:r w:rsidR="0057794F" w:rsidRPr="00880511">
        <w:rPr>
          <w:position w:val="-10"/>
          <w:szCs w:val="20"/>
        </w:rPr>
        <w:object w:dxaOrig="220" w:dyaOrig="300" w14:anchorId="5288328E">
          <v:shape id="_x0000_i1108" type="#_x0000_t75" alt="upper F subscript 2" style="width:10.3pt;height:15.45pt" o:ole="">
            <v:imagedata r:id="rId181" o:title=""/>
          </v:shape>
          <o:OLEObject Type="Embed" ProgID="Equation.DSMT4" ShapeID="_x0000_i1108" DrawAspect="Content" ObjectID="_1764185014" r:id="rId182"/>
        </w:object>
      </w:r>
      <w:r w:rsidRPr="00956DDC">
        <w:rPr>
          <w:szCs w:val="20"/>
        </w:rPr>
        <w:t xml:space="preserve"> is precise to only two places after the decimal, so</w:t>
      </w:r>
      <w:r w:rsidR="006B5F93" w:rsidRPr="00956DDC">
        <w:rPr>
          <w:szCs w:val="20"/>
        </w:rPr>
        <w:t xml:space="preserve"> the </w:t>
      </w:r>
      <w:r w:rsidRPr="00956DDC">
        <w:rPr>
          <w:szCs w:val="20"/>
        </w:rPr>
        <w:t>result should be precise to two places after the decimal</w:t>
      </w:r>
      <w:r w:rsidR="00464AFC" w:rsidRPr="00956DDC">
        <w:rPr>
          <w:szCs w:val="20"/>
        </w:rPr>
        <w:t xml:space="preserve">: </w:t>
      </w:r>
      <w:r w:rsidR="00F900D4" w:rsidRPr="00880511">
        <w:rPr>
          <w:position w:val="-10"/>
          <w:szCs w:val="20"/>
        </w:rPr>
        <w:object w:dxaOrig="1180" w:dyaOrig="300" w14:anchorId="4E08546A">
          <v:shape id="_x0000_i1109" type="#_x0000_t75" alt="upper F Subscript total Baseline equals 5.12 upper N" style="width:58.3pt;height:15.45pt" o:ole="">
            <v:imagedata r:id="rId183" o:title=""/>
          </v:shape>
          <o:OLEObject Type="Embed" ProgID="Equation.DSMT4" ShapeID="_x0000_i1109" DrawAspect="Content" ObjectID="_1764185015" r:id="rId184"/>
        </w:object>
      </w:r>
    </w:p>
    <w:p w14:paraId="0B383088" w14:textId="70B0EE0F" w:rsidR="000330A3" w:rsidRPr="007E735A" w:rsidRDefault="000330A3" w:rsidP="005662AD">
      <w:pPr>
        <w:tabs>
          <w:tab w:val="left" w:pos="810"/>
        </w:tabs>
        <w:rPr>
          <w:szCs w:val="20"/>
        </w:rPr>
      </w:pPr>
      <w:r w:rsidRPr="00956DDC">
        <w:rPr>
          <w:b/>
          <w:smallCaps/>
          <w:szCs w:val="20"/>
        </w:rPr>
        <w:t>DOUBLE-CHECK:</w:t>
      </w:r>
      <w:r w:rsidR="00FF0ACD">
        <w:rPr>
          <w:b/>
          <w:smallCaps/>
          <w:szCs w:val="20"/>
        </w:rPr>
        <w:t xml:space="preserve"> </w:t>
      </w:r>
      <w:r w:rsidRPr="00956DDC">
        <w:rPr>
          <w:szCs w:val="20"/>
        </w:rPr>
        <w:t>This result is reasonable as it is greater than each of the individual forces acting on the object.</w:t>
      </w:r>
    </w:p>
    <w:p w14:paraId="05AA8BA1" w14:textId="5B70D6AF" w:rsidR="00800DD7" w:rsidRPr="0061756C" w:rsidRDefault="00D04AC3">
      <w:pPr>
        <w:pStyle w:val="ListParagraph"/>
        <w:numPr>
          <w:ilvl w:val="0"/>
          <w:numId w:val="4"/>
        </w:numPr>
        <w:ind w:left="806" w:hanging="806"/>
        <w:rPr>
          <w:szCs w:val="20"/>
        </w:rPr>
      </w:pPr>
      <w:r w:rsidRPr="00956DDC">
        <w:rPr>
          <w:szCs w:val="20"/>
        </w:rPr>
        <w:t>T</w:t>
      </w:r>
      <w:r w:rsidR="000330A3" w:rsidRPr="00956DDC">
        <w:rPr>
          <w:szCs w:val="20"/>
        </w:rPr>
        <w:t xml:space="preserve">he result should have </w:t>
      </w:r>
      <w:r w:rsidRPr="00956DDC">
        <w:rPr>
          <w:szCs w:val="20"/>
        </w:rPr>
        <w:t>the same number of</w:t>
      </w:r>
      <w:r w:rsidR="000330A3" w:rsidRPr="00956DDC">
        <w:rPr>
          <w:szCs w:val="20"/>
        </w:rPr>
        <w:t xml:space="preserve"> decimal places as the number with the </w:t>
      </w:r>
      <w:r w:rsidR="00D03F35" w:rsidRPr="00956DDC">
        <w:rPr>
          <w:szCs w:val="20"/>
        </w:rPr>
        <w:t xml:space="preserve">fewest of them. </w:t>
      </w:r>
      <w:r w:rsidRPr="00956DDC">
        <w:rPr>
          <w:szCs w:val="20"/>
        </w:rPr>
        <w:t>Therefore,</w:t>
      </w:r>
      <w:r w:rsidR="000940A6">
        <w:rPr>
          <w:szCs w:val="20"/>
        </w:rPr>
        <w:t xml:space="preserve"> the result is</w:t>
      </w:r>
      <w:r w:rsidR="000330A3" w:rsidRPr="00956DDC">
        <w:rPr>
          <w:szCs w:val="20"/>
        </w:rPr>
        <w:t xml:space="preserve"> 2.0600 + 3.163 + 1.12 = 6.34.</w:t>
      </w:r>
    </w:p>
    <w:p w14:paraId="7ABB5821" w14:textId="6DB1C816" w:rsidR="000330A3" w:rsidRPr="0061756C" w:rsidRDefault="000330A3">
      <w:pPr>
        <w:pStyle w:val="ListParagraph"/>
        <w:numPr>
          <w:ilvl w:val="0"/>
          <w:numId w:val="4"/>
        </w:numPr>
        <w:ind w:left="806" w:hanging="806"/>
        <w:rPr>
          <w:szCs w:val="20"/>
        </w:rPr>
      </w:pPr>
      <w:r w:rsidRPr="00956DDC">
        <w:rPr>
          <w:szCs w:val="20"/>
        </w:rPr>
        <w:t xml:space="preserve">In a product of values, the result should have as many significant figures as the value with the smallest number of significant figures. </w:t>
      </w:r>
      <w:r w:rsidR="009F0F10" w:rsidRPr="00956DDC">
        <w:rPr>
          <w:szCs w:val="20"/>
        </w:rPr>
        <w:t xml:space="preserve">The value for </w:t>
      </w:r>
      <w:r w:rsidR="009F0F10" w:rsidRPr="00956DDC">
        <w:rPr>
          <w:i/>
          <w:szCs w:val="20"/>
        </w:rPr>
        <w:t>x</w:t>
      </w:r>
      <w:r w:rsidR="009F0F10" w:rsidRPr="00956DDC">
        <w:rPr>
          <w:szCs w:val="20"/>
        </w:rPr>
        <w:t xml:space="preserve"> only has two significant figures, so </w:t>
      </w:r>
      <w:r w:rsidRPr="00956DDC">
        <w:rPr>
          <w:i/>
          <w:szCs w:val="20"/>
        </w:rPr>
        <w:t>w</w:t>
      </w:r>
      <w:r w:rsidR="009F0F10" w:rsidRPr="00956DDC">
        <w:rPr>
          <w:szCs w:val="20"/>
        </w:rPr>
        <w:t xml:space="preserve"> </w:t>
      </w:r>
      <w:r w:rsidRPr="00956DDC">
        <w:rPr>
          <w:szCs w:val="20"/>
        </w:rPr>
        <w:t>=</w:t>
      </w:r>
      <w:r w:rsidR="00F900D4" w:rsidRPr="00880511">
        <w:rPr>
          <w:position w:val="-8"/>
          <w:szCs w:val="20"/>
        </w:rPr>
        <w:object w:dxaOrig="3019" w:dyaOrig="300" w14:anchorId="309B56C0">
          <v:shape id="_x0000_i1110" type="#_x0000_t75" alt="left parenthesis 1.1 times 10 cubed right parenthesis left parenthesis 2.48 times 10 Superscript negative 2 Baseline right parenthesis left parenthesis 6.000 right parenthesis equals 1.6 times 10 squared" style="width:150.85pt;height:15.45pt" o:ole="">
            <v:imagedata r:id="rId185" o:title=""/>
          </v:shape>
          <o:OLEObject Type="Embed" ProgID="Equation.DSMT4" ShapeID="_x0000_i1110" DrawAspect="Content" ObjectID="_1764185016" r:id="rId186"/>
        </w:object>
      </w:r>
    </w:p>
    <w:p w14:paraId="0030F67C" w14:textId="2C4D9E76" w:rsidR="000330A3" w:rsidRPr="0061756C" w:rsidRDefault="009A5381">
      <w:pPr>
        <w:pStyle w:val="ListParagraph"/>
        <w:numPr>
          <w:ilvl w:val="0"/>
          <w:numId w:val="4"/>
        </w:numPr>
        <w:ind w:left="806" w:hanging="806"/>
        <w:rPr>
          <w:szCs w:val="20"/>
        </w:rPr>
      </w:pPr>
      <w:r w:rsidRPr="00956DDC">
        <w:rPr>
          <w:szCs w:val="20"/>
        </w:rPr>
        <w:t>W</w:t>
      </w:r>
      <w:r w:rsidR="000330A3" w:rsidRPr="00956DDC">
        <w:rPr>
          <w:szCs w:val="20"/>
        </w:rPr>
        <w:t>rite “one ten-millionth of a centimeter” in scientific notation. One millionth is</w:t>
      </w:r>
      <w:r w:rsidR="00564078">
        <w:rPr>
          <w:szCs w:val="20"/>
        </w:rPr>
        <w:t xml:space="preserve"> </w:t>
      </w:r>
      <w:r w:rsidR="00F900D4" w:rsidRPr="00880511">
        <w:rPr>
          <w:position w:val="-6"/>
          <w:szCs w:val="20"/>
        </w:rPr>
        <w:object w:dxaOrig="1200" w:dyaOrig="279" w14:anchorId="525BE156">
          <v:shape id="_x0000_i1111" type="#_x0000_t75" alt="1 over 10 Superscript 6 Baseline equals 1 times 10 Superscript negative 6" style="width:60pt;height:13.7pt" o:ole="">
            <v:imagedata r:id="rId187" o:title=""/>
          </v:shape>
          <o:OLEObject Type="Embed" ProgID="Equation.DSMT4" ShapeID="_x0000_i1111" DrawAspect="Content" ObjectID="_1764185017" r:id="rId188"/>
        </w:object>
      </w:r>
      <w:r w:rsidR="000330A3" w:rsidRPr="00956DDC">
        <w:rPr>
          <w:szCs w:val="20"/>
        </w:rPr>
        <w:t>. Therefore, one ten-millionth is</w:t>
      </w:r>
      <w:r w:rsidR="00F900D4" w:rsidRPr="00880511">
        <w:rPr>
          <w:position w:val="-14"/>
          <w:szCs w:val="20"/>
        </w:rPr>
        <w:object w:dxaOrig="2620" w:dyaOrig="380" w14:anchorId="29E07510">
          <v:shape id="_x0000_i1112" type="#_x0000_t75" alt="1 over left-bracket 10 times 10 Superscript 6 Baseline right-bracket equals 1 over 10 Superscript 7 Baseline equals 1 times 10 Superscript negative 7 Baseline c m" style="width:131.15pt;height:18.85pt" o:ole="">
            <v:imagedata r:id="rId189" o:title=""/>
          </v:shape>
          <o:OLEObject Type="Embed" ProgID="Equation.DSMT4" ShapeID="_x0000_i1112" DrawAspect="Content" ObjectID="_1764185018" r:id="rId190"/>
        </w:object>
      </w:r>
    </w:p>
    <w:p w14:paraId="716C9656" w14:textId="6A139603" w:rsidR="000330A3" w:rsidRPr="00956DDC" w:rsidRDefault="00F900D4">
      <w:pPr>
        <w:pStyle w:val="ListParagraph"/>
        <w:numPr>
          <w:ilvl w:val="0"/>
          <w:numId w:val="4"/>
        </w:numPr>
        <w:ind w:left="806" w:hanging="806"/>
        <w:rPr>
          <w:szCs w:val="20"/>
        </w:rPr>
      </w:pPr>
      <w:r w:rsidRPr="008A4A1D">
        <w:rPr>
          <w:position w:val="-8"/>
          <w:szCs w:val="20"/>
        </w:rPr>
        <w:object w:dxaOrig="1939" w:dyaOrig="320" w14:anchorId="22F7B1F8">
          <v:shape id="_x0000_i1113" type="#_x0000_t75" alt="153000000 equals 1.53 times 10 Superscript 8" style="width:97.7pt;height:15.45pt;mso-position-vertical:absolute" o:ole="">
            <v:imagedata r:id="rId191" o:title=""/>
          </v:shape>
          <o:OLEObject Type="Embed" ProgID="Equation.DSMT4" ShapeID="_x0000_i1113" DrawAspect="Content" ObjectID="_1764185019" r:id="rId192"/>
        </w:object>
      </w:r>
    </w:p>
    <w:p w14:paraId="6DD05049" w14:textId="5D30D4ED" w:rsidR="000330A3" w:rsidRPr="00F13982" w:rsidRDefault="00F13982">
      <w:pPr>
        <w:pStyle w:val="ListParagraph"/>
        <w:numPr>
          <w:ilvl w:val="0"/>
          <w:numId w:val="4"/>
        </w:numPr>
        <w:ind w:left="806" w:hanging="806"/>
      </w:pPr>
      <w:r w:rsidRPr="00861375">
        <w:rPr>
          <w:szCs w:val="20"/>
        </w:rPr>
        <w:t>There</w:t>
      </w:r>
      <w:r w:rsidRPr="00A76C25">
        <w:t xml:space="preserve"> are 12 inches in a foot and 5280 feet in a mile.</w:t>
      </w:r>
      <w:r w:rsidR="00FF0ACD">
        <w:t xml:space="preserve"> </w:t>
      </w:r>
      <w:r w:rsidRPr="00A76C25">
        <w:t>Therefore there are</w:t>
      </w:r>
      <w:r w:rsidR="00160E72">
        <w:t xml:space="preserve"> </w:t>
      </w:r>
      <w:r w:rsidR="00214FBF" w:rsidRPr="00B333B7">
        <w:rPr>
          <w:position w:val="-8"/>
        </w:rPr>
        <w:object w:dxaOrig="1500" w:dyaOrig="279" w14:anchorId="03C54AC4">
          <v:shape id="_x0000_i1114" type="#_x0000_t75" alt="63360 inch over mile" style="width:75.45pt;height:13.7pt" o:ole="">
            <v:imagedata r:id="rId193" o:title=""/>
          </v:shape>
          <o:OLEObject Type="Embed" ProgID="Equation.DSMT4" ShapeID="_x0000_i1114" DrawAspect="Content" ObjectID="_1764185020" r:id="rId194"/>
        </w:object>
      </w:r>
      <w:r w:rsidRPr="00A76C25">
        <w:t>.</w:t>
      </w:r>
      <w:r>
        <w:t xml:space="preserve"> </w:t>
      </w:r>
      <w:r w:rsidR="00F900D4" w:rsidRPr="00880511">
        <w:rPr>
          <w:position w:val="-8"/>
        </w:rPr>
        <w:object w:dxaOrig="4640" w:dyaOrig="279" w14:anchorId="137331B1">
          <v:shape id="_x0000_i1115" type="#_x0000_t75" alt="30.7484 miles times 63360 inch over mile equals 1948218.624 inches period" style="width:232.3pt;height:13.7pt" o:ole="">
            <v:imagedata r:id="rId195" o:title=""/>
          </v:shape>
          <o:OLEObject Type="Embed" ProgID="Equation.DSMT4" ShapeID="_x0000_i1115" DrawAspect="Content" ObjectID="_1764185021" r:id="rId196"/>
        </w:object>
      </w:r>
      <w:r w:rsidR="00DB36B9">
        <w:t xml:space="preserve"> </w:t>
      </w:r>
      <w:r w:rsidRPr="00A76C25">
        <w:t>Rounding to six significant figures and expressing the answer in scientific notation gives</w:t>
      </w:r>
      <w:r w:rsidR="00E41375">
        <w:t xml:space="preserve"> </w:t>
      </w:r>
      <w:r w:rsidR="00F900D4" w:rsidRPr="00B333B7">
        <w:rPr>
          <w:position w:val="-6"/>
        </w:rPr>
        <w:object w:dxaOrig="1500" w:dyaOrig="300" w14:anchorId="5B562993">
          <v:shape id="_x0000_i1116" type="#_x0000_t75" alt="1.94822 times 10 Superscript 6 Baseline inches" style="width:75.45pt;height:15.45pt" o:ole="">
            <v:imagedata r:id="rId197" o:title=""/>
          </v:shape>
          <o:OLEObject Type="Embed" ProgID="Equation.DSMT4" ShapeID="_x0000_i1116" DrawAspect="Content" ObjectID="_1764185022" r:id="rId198"/>
        </w:object>
      </w:r>
      <w:r>
        <w:t>.</w:t>
      </w:r>
    </w:p>
    <w:p w14:paraId="6BA4F016" w14:textId="359938FF" w:rsidR="00E448E5" w:rsidRPr="00A65AB8" w:rsidRDefault="000330A3">
      <w:pPr>
        <w:pStyle w:val="ListParagraph"/>
        <w:numPr>
          <w:ilvl w:val="0"/>
          <w:numId w:val="4"/>
        </w:numPr>
        <w:tabs>
          <w:tab w:val="left" w:pos="1530"/>
          <w:tab w:val="left" w:pos="2340"/>
        </w:tabs>
        <w:ind w:left="806" w:hanging="806"/>
        <w:rPr>
          <w:szCs w:val="20"/>
          <w:lang w:val="it-IT"/>
        </w:rPr>
      </w:pPr>
      <w:r w:rsidRPr="00A65AB8">
        <w:rPr>
          <w:szCs w:val="20"/>
          <w:lang w:val="it-IT"/>
        </w:rPr>
        <w:t>(a) kilo</w:t>
      </w:r>
      <w:r w:rsidR="00D0298E">
        <w:rPr>
          <w:szCs w:val="20"/>
          <w:lang w:val="it-IT"/>
        </w:rPr>
        <w:tab/>
      </w:r>
      <w:r w:rsidRPr="00A65AB8">
        <w:rPr>
          <w:szCs w:val="20"/>
          <w:lang w:val="it-IT"/>
        </w:rPr>
        <w:t>(b) centi</w:t>
      </w:r>
      <w:r w:rsidR="00D0298E">
        <w:rPr>
          <w:szCs w:val="20"/>
          <w:lang w:val="it-IT"/>
        </w:rPr>
        <w:tab/>
      </w:r>
      <w:r w:rsidRPr="00A65AB8">
        <w:rPr>
          <w:szCs w:val="20"/>
          <w:lang w:val="it-IT"/>
        </w:rPr>
        <w:t>(c) milli</w:t>
      </w:r>
    </w:p>
    <w:p w14:paraId="319B67AA" w14:textId="2DBF0C10" w:rsidR="000330A3" w:rsidRPr="0061756C" w:rsidRDefault="00F900D4">
      <w:pPr>
        <w:pStyle w:val="ListParagraph"/>
        <w:numPr>
          <w:ilvl w:val="0"/>
          <w:numId w:val="4"/>
        </w:numPr>
        <w:ind w:left="806" w:hanging="806"/>
        <w:rPr>
          <w:b/>
          <w:szCs w:val="20"/>
        </w:rPr>
      </w:pPr>
      <w:r w:rsidRPr="00880511">
        <w:rPr>
          <w:b/>
          <w:position w:val="-24"/>
          <w:szCs w:val="20"/>
        </w:rPr>
        <w:object w:dxaOrig="5220" w:dyaOrig="580" w14:anchorId="4546086D">
          <v:shape id="_x0000_i1117" type="#_x0000_t75" alt="1 k m equals 1 k m left parenthesis StartFraction 1000 m Over 1 k m EndFraction right parenthesis left parenthesis StartFraction 1000 m m Over 1 m EndFraction right parenthesis equals 1000000 m m equals 1 times 10 Superscript 6 Baseline m m" style="width:260.55pt;height:28.3pt" o:ole="">
            <v:imagedata r:id="rId199" o:title=""/>
          </v:shape>
          <o:OLEObject Type="Embed" ProgID="Equation.DSMT4" ShapeID="_x0000_i1117" DrawAspect="Content" ObjectID="_1764185023" r:id="rId200"/>
        </w:object>
      </w:r>
    </w:p>
    <w:p w14:paraId="31E4BF59" w14:textId="6C6D0DED" w:rsidR="00377EBC" w:rsidRPr="00956DDC" w:rsidRDefault="00A638E1">
      <w:pPr>
        <w:pStyle w:val="ListParagraph"/>
        <w:numPr>
          <w:ilvl w:val="0"/>
          <w:numId w:val="4"/>
        </w:numPr>
        <w:ind w:left="806" w:hanging="806"/>
        <w:rPr>
          <w:szCs w:val="20"/>
        </w:rPr>
      </w:pPr>
      <w:r>
        <w:rPr>
          <w:szCs w:val="20"/>
        </w:rPr>
        <w:t>1 hectare = 100 a</w:t>
      </w:r>
      <w:r w:rsidR="000940A6">
        <w:rPr>
          <w:szCs w:val="20"/>
        </w:rPr>
        <w:t>r</w:t>
      </w:r>
      <w:r w:rsidR="000330A3" w:rsidRPr="00956DDC">
        <w:rPr>
          <w:szCs w:val="20"/>
        </w:rPr>
        <w:t>es</w:t>
      </w:r>
      <w:r w:rsidR="00722B01" w:rsidRPr="00956DDC">
        <w:rPr>
          <w:szCs w:val="20"/>
        </w:rPr>
        <w:t xml:space="preserve">, and </w:t>
      </w:r>
      <w:r w:rsidR="000330A3" w:rsidRPr="00956DDC">
        <w:rPr>
          <w:szCs w:val="20"/>
        </w:rPr>
        <w:t xml:space="preserve">1 are = </w:t>
      </w:r>
      <w:r w:rsidR="00F900D4" w:rsidRPr="00880511">
        <w:rPr>
          <w:position w:val="-8"/>
          <w:szCs w:val="20"/>
        </w:rPr>
        <w:object w:dxaOrig="639" w:dyaOrig="320" w14:anchorId="2ABE0F1F">
          <v:shape id="_x0000_i1118" type="#_x0000_t75" alt="100 m squared" style="width:31.7pt;height:16.3pt" o:ole="">
            <v:imagedata r:id="rId201" o:title=""/>
          </v:shape>
          <o:OLEObject Type="Embed" ProgID="Equation.DSMT4" ShapeID="_x0000_i1118" DrawAspect="Content" ObjectID="_1764185024" r:id="rId202"/>
        </w:object>
      </w:r>
      <w:r w:rsidR="00722B01" w:rsidRPr="00956DDC">
        <w:rPr>
          <w:szCs w:val="20"/>
        </w:rPr>
        <w:t xml:space="preserve"> so:</w:t>
      </w:r>
    </w:p>
    <w:p w14:paraId="2F8D83F6" w14:textId="707D1B01" w:rsidR="000330A3" w:rsidRPr="00956DDC" w:rsidRDefault="00F900D4" w:rsidP="00580803">
      <w:pPr>
        <w:tabs>
          <w:tab w:val="left" w:pos="810"/>
        </w:tabs>
        <w:ind w:left="810" w:hanging="810"/>
        <w:jc w:val="center"/>
        <w:rPr>
          <w:szCs w:val="20"/>
        </w:rPr>
      </w:pPr>
      <w:r w:rsidRPr="00273A41">
        <w:rPr>
          <w:position w:val="-34"/>
          <w:szCs w:val="20"/>
        </w:rPr>
        <w:object w:dxaOrig="5400" w:dyaOrig="780" w14:anchorId="5856E3B7">
          <v:shape id="_x0000_i1119" type="#_x0000_t75" alt="1 k m squared equals 1 k m squared left parenthesis StartFraction left parenthesis 1000 right parenthesis squared m squared Over 1 k m squared EndFraction right parenthesis left parenthesis StartFraction 1 are Over 100 m squared EndFraction right parenthesis left parenthesis StartFraction 1 hectare Over 100 ares EndFraction right parenthesis equals 100 hectares period" style="width:269.15pt;height:39.45pt" o:ole="">
            <v:imagedata r:id="rId203" o:title=""/>
          </v:shape>
          <o:OLEObject Type="Embed" ProgID="Equation.DSMT4" ShapeID="_x0000_i1119" DrawAspect="Content" ObjectID="_1764185025" r:id="rId204"/>
        </w:object>
      </w:r>
    </w:p>
    <w:p w14:paraId="630C4AE8" w14:textId="2B8B13CA" w:rsidR="003A52C0" w:rsidRPr="0061756C" w:rsidRDefault="000330A3">
      <w:pPr>
        <w:pStyle w:val="ListParagraph"/>
        <w:numPr>
          <w:ilvl w:val="0"/>
          <w:numId w:val="4"/>
        </w:numPr>
        <w:ind w:left="806" w:hanging="806"/>
        <w:rPr>
          <w:szCs w:val="20"/>
        </w:rPr>
      </w:pPr>
      <w:r w:rsidRPr="00956DDC">
        <w:rPr>
          <w:szCs w:val="20"/>
        </w:rPr>
        <w:t>1 milliPascal</w:t>
      </w:r>
    </w:p>
    <w:p w14:paraId="53185797" w14:textId="3F759C82" w:rsidR="00FF0ACD" w:rsidRDefault="000330A3">
      <w:pPr>
        <w:pStyle w:val="ListParagraph"/>
        <w:numPr>
          <w:ilvl w:val="0"/>
          <w:numId w:val="4"/>
        </w:numPr>
        <w:ind w:left="806" w:hanging="806"/>
        <w:rPr>
          <w:szCs w:val="20"/>
        </w:rPr>
      </w:pPr>
      <w:r w:rsidRPr="00956DDC">
        <w:rPr>
          <w:b/>
          <w:szCs w:val="20"/>
        </w:rPr>
        <w:t xml:space="preserve">THINK: </w:t>
      </w:r>
      <w:r w:rsidRPr="00956DDC">
        <w:rPr>
          <w:szCs w:val="20"/>
        </w:rPr>
        <w:t xml:space="preserve">The known quantities are the masses of the four sugar cubes. Crushing the sugar cubes doesn’t change the mass. Their masses, written in standard SI units, using scientific notation are </w:t>
      </w:r>
      <w:r w:rsidR="00F900D4" w:rsidRPr="00880511">
        <w:rPr>
          <w:position w:val="-10"/>
          <w:szCs w:val="20"/>
        </w:rPr>
        <w:object w:dxaOrig="1480" w:dyaOrig="320" w14:anchorId="186AB9F3">
          <v:shape id="_x0000_i1120" type="#_x0000_t75" alt="m subscript 1 baseline equals 2.53 times 10 Superscript negative 2 Baseline k g" style="width:73.7pt;height:16.3pt" o:ole="">
            <v:imagedata r:id="rId205" o:title=""/>
          </v:shape>
          <o:OLEObject Type="Embed" ProgID="Equation.DSMT4" ShapeID="_x0000_i1120" DrawAspect="Content" ObjectID="_1764185026" r:id="rId206"/>
        </w:object>
      </w:r>
      <w:r w:rsidRPr="00956DDC">
        <w:rPr>
          <w:szCs w:val="20"/>
        </w:rPr>
        <w:t xml:space="preserve">, </w:t>
      </w:r>
      <w:r w:rsidR="00F900D4" w:rsidRPr="00880511">
        <w:rPr>
          <w:position w:val="-10"/>
          <w:szCs w:val="20"/>
        </w:rPr>
        <w:object w:dxaOrig="1520" w:dyaOrig="320" w14:anchorId="516C6A48">
          <v:shape id="_x0000_i1121" type="#_x0000_t75" alt="m subscript 2 baseline equals 2.47 times 10 Superscript negative 2 Baseline k g" style="width:76.3pt;height:16.3pt" o:ole="">
            <v:imagedata r:id="rId207" o:title=""/>
          </v:shape>
          <o:OLEObject Type="Embed" ProgID="Equation.DSMT4" ShapeID="_x0000_i1121" DrawAspect="Content" ObjectID="_1764185027" r:id="rId208"/>
        </w:object>
      </w:r>
      <w:r w:rsidRPr="00956DDC">
        <w:rPr>
          <w:szCs w:val="20"/>
        </w:rPr>
        <w:t xml:space="preserve">, </w:t>
      </w:r>
      <w:r w:rsidR="00F900D4" w:rsidRPr="00880511">
        <w:rPr>
          <w:position w:val="-10"/>
          <w:szCs w:val="20"/>
        </w:rPr>
        <w:object w:dxaOrig="1500" w:dyaOrig="320" w14:anchorId="47361F2D">
          <v:shape id="_x0000_i1122" type="#_x0000_t75" alt="m subscript 3 baseline equals 2.60 times 10 Superscript negative 2 Baseline k g" style="width:75.45pt;height:16.3pt" o:ole="">
            <v:imagedata r:id="rId209" o:title=""/>
          </v:shape>
          <o:OLEObject Type="Embed" ProgID="Equation.DSMT4" ShapeID="_x0000_i1122" DrawAspect="Content" ObjectID="_1764185028" r:id="rId210"/>
        </w:object>
      </w:r>
      <w:r w:rsidRPr="00956DDC">
        <w:rPr>
          <w:szCs w:val="20"/>
        </w:rPr>
        <w:t xml:space="preserve"> and</w:t>
      </w:r>
      <w:r w:rsidR="006A27CA" w:rsidRPr="00956DDC">
        <w:rPr>
          <w:szCs w:val="20"/>
        </w:rPr>
        <w:t xml:space="preserve"> </w:t>
      </w:r>
      <w:r w:rsidR="00F900D4" w:rsidRPr="00880511">
        <w:rPr>
          <w:position w:val="-10"/>
          <w:szCs w:val="20"/>
        </w:rPr>
        <w:object w:dxaOrig="1540" w:dyaOrig="320" w14:anchorId="0256E515">
          <v:shape id="_x0000_i1123" type="#_x0000_t75" alt="m subscript 4 baseline equals 2.58 times 10 Superscript negative 2 Baseline k g" style="width:77.15pt;height:16.3pt" o:ole="">
            <v:imagedata r:id="rId211" o:title=""/>
          </v:shape>
          <o:OLEObject Type="Embed" ProgID="Equation.DSMT4" ShapeID="_x0000_i1123" DrawAspect="Content" ObjectID="_1764185029" r:id="rId212"/>
        </w:object>
      </w:r>
    </w:p>
    <w:p w14:paraId="1EABE24D" w14:textId="4CFAF867" w:rsidR="000330A3" w:rsidRPr="00956DDC" w:rsidRDefault="000330A3" w:rsidP="008759BD">
      <w:pPr>
        <w:tabs>
          <w:tab w:val="left" w:pos="810"/>
        </w:tabs>
        <w:rPr>
          <w:szCs w:val="20"/>
        </w:rPr>
      </w:pPr>
      <w:r w:rsidRPr="00956DDC">
        <w:rPr>
          <w:b/>
          <w:szCs w:val="20"/>
        </w:rPr>
        <w:t>SKETCH:</w:t>
      </w:r>
      <w:r w:rsidR="00FF0ACD">
        <w:rPr>
          <w:b/>
          <w:szCs w:val="20"/>
        </w:rPr>
        <w:t xml:space="preserve"> </w:t>
      </w:r>
      <w:r w:rsidR="009B739B" w:rsidRPr="00956DDC">
        <w:rPr>
          <w:szCs w:val="20"/>
        </w:rPr>
        <w:t>A sketch is not needed to solve this problem.</w:t>
      </w:r>
    </w:p>
    <w:p w14:paraId="5C8947CC" w14:textId="77777777" w:rsidR="00FF0ACD" w:rsidRDefault="000330A3" w:rsidP="008759BD">
      <w:pPr>
        <w:tabs>
          <w:tab w:val="left" w:pos="810"/>
        </w:tabs>
        <w:rPr>
          <w:b/>
          <w:szCs w:val="20"/>
        </w:rPr>
      </w:pPr>
      <w:r w:rsidRPr="00956DDC">
        <w:rPr>
          <w:b/>
          <w:szCs w:val="20"/>
        </w:rPr>
        <w:t>RESEARCH</w:t>
      </w:r>
      <w:r w:rsidR="00E448E5" w:rsidRPr="00956DDC">
        <w:rPr>
          <w:b/>
          <w:szCs w:val="20"/>
        </w:rPr>
        <w:t>:</w:t>
      </w:r>
    </w:p>
    <w:p w14:paraId="265276BC" w14:textId="49ACD6DF" w:rsidR="000330A3" w:rsidRPr="00956DDC" w:rsidRDefault="000330A3">
      <w:pPr>
        <w:numPr>
          <w:ilvl w:val="0"/>
          <w:numId w:val="10"/>
        </w:numPr>
        <w:tabs>
          <w:tab w:val="left" w:pos="1170"/>
        </w:tabs>
        <w:ind w:left="806" w:firstLine="0"/>
        <w:rPr>
          <w:szCs w:val="20"/>
        </w:rPr>
      </w:pPr>
      <w:r w:rsidRPr="00956DDC">
        <w:rPr>
          <w:szCs w:val="20"/>
        </w:rPr>
        <w:t>The total mass equals t</w:t>
      </w:r>
      <w:r w:rsidR="006A27CA" w:rsidRPr="00956DDC">
        <w:rPr>
          <w:szCs w:val="20"/>
        </w:rPr>
        <w:t>he sum of the individual masses:</w:t>
      </w:r>
      <w:r w:rsidRPr="00956DDC">
        <w:rPr>
          <w:szCs w:val="20"/>
        </w:rPr>
        <w:t xml:space="preserve"> </w:t>
      </w:r>
      <w:r w:rsidR="00F900D4" w:rsidRPr="00880511">
        <w:rPr>
          <w:position w:val="-28"/>
          <w:szCs w:val="20"/>
        </w:rPr>
        <w:object w:dxaOrig="1200" w:dyaOrig="620" w14:anchorId="5A9F0109">
          <v:shape id="_x0000_i1124" type="#_x0000_t75" alt="upper M Subscript t o t a l Baseline equals Summation j equals 1 to 4 m Subscript j" style="width:60pt;height:31.7pt" o:ole="">
            <v:imagedata r:id="rId213" o:title=""/>
          </v:shape>
          <o:OLEObject Type="Embed" ProgID="Equation.DSMT4" ShapeID="_x0000_i1124" DrawAspect="Content" ObjectID="_1764185030" r:id="rId214"/>
        </w:object>
      </w:r>
    </w:p>
    <w:p w14:paraId="6890BCFA" w14:textId="77777777" w:rsidR="00FF0ACD" w:rsidRDefault="000330A3">
      <w:pPr>
        <w:numPr>
          <w:ilvl w:val="0"/>
          <w:numId w:val="10"/>
        </w:numPr>
        <w:tabs>
          <w:tab w:val="left" w:pos="1170"/>
        </w:tabs>
        <w:ind w:left="806" w:firstLine="0"/>
        <w:rPr>
          <w:szCs w:val="20"/>
        </w:rPr>
      </w:pPr>
      <w:r w:rsidRPr="00956DDC">
        <w:rPr>
          <w:szCs w:val="20"/>
        </w:rPr>
        <w:t>The average mass is the sum of the individual masses, divide</w:t>
      </w:r>
      <w:r w:rsidR="006A27CA" w:rsidRPr="00956DDC">
        <w:rPr>
          <w:szCs w:val="20"/>
        </w:rPr>
        <w:t>d by the total number of masses:</w:t>
      </w:r>
    </w:p>
    <w:p w14:paraId="0D89B4A1" w14:textId="68CD41C5" w:rsidR="000330A3" w:rsidRPr="00956DDC" w:rsidRDefault="00F900D4" w:rsidP="0061756C">
      <w:pPr>
        <w:tabs>
          <w:tab w:val="left" w:pos="810"/>
        </w:tabs>
        <w:ind w:hanging="806"/>
        <w:jc w:val="center"/>
        <w:rPr>
          <w:szCs w:val="20"/>
        </w:rPr>
      </w:pPr>
      <w:r w:rsidRPr="00880511">
        <w:rPr>
          <w:position w:val="-20"/>
          <w:szCs w:val="20"/>
        </w:rPr>
        <w:object w:dxaOrig="2360" w:dyaOrig="540" w14:anchorId="20F7AF22">
          <v:shape id="_x0000_i1125" type="#_x0000_t75" alt="upper M Subscript a v e r a g e Baseline equals StartFraction m subscript 1 baseline plus m subscript 2 baseline plus m subscript 3 baseline plus m subscript 4 baseline Over 4 EndFraction" style="width:118.3pt;height:26.55pt" o:ole="">
            <v:imagedata r:id="rId215" o:title=""/>
          </v:shape>
          <o:OLEObject Type="Embed" ProgID="Equation.DSMT4" ShapeID="_x0000_i1125" DrawAspect="Content" ObjectID="_1764185031" r:id="rId216"/>
        </w:object>
      </w:r>
    </w:p>
    <w:p w14:paraId="320F53C4" w14:textId="77777777" w:rsidR="00FF0ACD" w:rsidRDefault="000330A3" w:rsidP="005F0006">
      <w:pPr>
        <w:tabs>
          <w:tab w:val="left" w:pos="810"/>
        </w:tabs>
        <w:rPr>
          <w:b/>
          <w:szCs w:val="20"/>
        </w:rPr>
      </w:pPr>
      <w:r w:rsidRPr="00956DDC">
        <w:rPr>
          <w:b/>
          <w:szCs w:val="20"/>
        </w:rPr>
        <w:t>SIMPLIFY:</w:t>
      </w:r>
    </w:p>
    <w:p w14:paraId="063A2CA8" w14:textId="7EBC5D20" w:rsidR="00E448E5" w:rsidRPr="00956DDC" w:rsidRDefault="00F900D4">
      <w:pPr>
        <w:numPr>
          <w:ilvl w:val="0"/>
          <w:numId w:val="11"/>
        </w:numPr>
        <w:tabs>
          <w:tab w:val="left" w:pos="1170"/>
        </w:tabs>
        <w:ind w:left="806" w:firstLine="0"/>
        <w:rPr>
          <w:szCs w:val="20"/>
        </w:rPr>
      </w:pPr>
      <w:r w:rsidRPr="00880511">
        <w:rPr>
          <w:b/>
          <w:position w:val="-10"/>
          <w:szCs w:val="20"/>
        </w:rPr>
        <w:object w:dxaOrig="2120" w:dyaOrig="300" w14:anchorId="5906754E">
          <v:shape id="_x0000_i1126" type="#_x0000_t75" alt="upper M Subscript t o t a l Baseline equals m subscript 1 baseline plus m subscript 2 baseline plus m subscript 3 baseline plus m subscript 4" style="width:105.45pt;height:15.45pt" o:ole="">
            <v:imagedata r:id="rId217" o:title=""/>
          </v:shape>
          <o:OLEObject Type="Embed" ProgID="Equation.DSMT4" ShapeID="_x0000_i1126" DrawAspect="Content" ObjectID="_1764185032" r:id="rId218"/>
        </w:object>
      </w:r>
    </w:p>
    <w:p w14:paraId="00CFD7B7" w14:textId="26B023F3" w:rsidR="000330A3" w:rsidRPr="0061756C" w:rsidRDefault="00F900D4">
      <w:pPr>
        <w:numPr>
          <w:ilvl w:val="0"/>
          <w:numId w:val="11"/>
        </w:numPr>
        <w:tabs>
          <w:tab w:val="left" w:pos="1170"/>
        </w:tabs>
        <w:ind w:left="806" w:firstLine="0"/>
        <w:rPr>
          <w:szCs w:val="20"/>
        </w:rPr>
      </w:pPr>
      <w:r w:rsidRPr="00880511">
        <w:rPr>
          <w:b/>
          <w:position w:val="-20"/>
          <w:szCs w:val="20"/>
        </w:rPr>
        <w:object w:dxaOrig="1300" w:dyaOrig="540" w14:anchorId="67CF15E3">
          <v:shape id="_x0000_i1127" type="#_x0000_t75" alt="upper M Subscript average Baseline equals StartFraction upper M Subscript total Baseline Over 4 EndFraction" style="width:65.15pt;height:26.55pt" o:ole="">
            <v:imagedata r:id="rId219" o:title=""/>
          </v:shape>
          <o:OLEObject Type="Embed" ProgID="Equation.DSMT4" ShapeID="_x0000_i1127" DrawAspect="Content" ObjectID="_1764185033" r:id="rId220"/>
        </w:object>
      </w:r>
    </w:p>
    <w:p w14:paraId="4093412D" w14:textId="65A085EF" w:rsidR="000330A3" w:rsidRPr="00956DDC" w:rsidRDefault="000330A3" w:rsidP="00DA72A0">
      <w:pPr>
        <w:tabs>
          <w:tab w:val="left" w:pos="810"/>
        </w:tabs>
        <w:rPr>
          <w:b/>
          <w:szCs w:val="20"/>
        </w:rPr>
      </w:pPr>
      <w:r w:rsidRPr="00956DDC">
        <w:rPr>
          <w:b/>
          <w:smallCaps/>
          <w:szCs w:val="20"/>
        </w:rPr>
        <w:lastRenderedPageBreak/>
        <w:t>CALCULATE:</w:t>
      </w:r>
    </w:p>
    <w:p w14:paraId="6C382FF1" w14:textId="40062DD9" w:rsidR="00377EBC" w:rsidRPr="001C67D4" w:rsidRDefault="00F900D4">
      <w:pPr>
        <w:numPr>
          <w:ilvl w:val="0"/>
          <w:numId w:val="12"/>
        </w:numPr>
        <w:tabs>
          <w:tab w:val="left" w:pos="1170"/>
        </w:tabs>
        <w:ind w:left="806" w:firstLine="0"/>
        <w:rPr>
          <w:b/>
          <w:szCs w:val="20"/>
        </w:rPr>
      </w:pPr>
      <w:r w:rsidRPr="001C67D4">
        <w:rPr>
          <w:position w:val="-10"/>
          <w:szCs w:val="20"/>
        </w:rPr>
        <w:object w:dxaOrig="5280" w:dyaOrig="340" w14:anchorId="0E879C87">
          <v:shape id="_x0000_i1128" type="#_x0000_t75" alt="upper M Subscript total Baseline equals 2.53 times 10 Superscript negative 2 Baseline k g plus 2.47 times 10 Superscript negative 2 Baseline k g plus 2.60 times 10 Superscript negative 2 Baseline k g plus 2.58 times 10 Superscript negative 2 Baseline k g" style="width:264.85pt;height:17.15pt" o:ole="">
            <v:imagedata r:id="rId221" o:title=""/>
          </v:shape>
          <o:OLEObject Type="Embed" ProgID="Equation.DSMT4" ShapeID="_x0000_i1128" DrawAspect="Content" ObjectID="_1764185034" r:id="rId222"/>
        </w:object>
      </w:r>
    </w:p>
    <w:p w14:paraId="6638EE09" w14:textId="0D128745" w:rsidR="001C67D4" w:rsidRDefault="00F900D4" w:rsidP="001C67D4">
      <w:pPr>
        <w:tabs>
          <w:tab w:val="left" w:pos="1170"/>
        </w:tabs>
        <w:ind w:left="1620"/>
        <w:jc w:val="left"/>
      </w:pPr>
      <w:r w:rsidRPr="001C67D4">
        <w:rPr>
          <w:position w:val="-10"/>
        </w:rPr>
        <w:object w:dxaOrig="1320" w:dyaOrig="340" w14:anchorId="594923AC">
          <v:shape id="_x0000_i1129" type="#_x0000_t75" alt="equals 10.18 times 10 Superscript negative 2 Baseline k g" style="width:66pt;height:17.15pt;mso-position-vertical:absolute" o:ole="">
            <v:imagedata r:id="rId223" o:title=""/>
          </v:shape>
          <o:OLEObject Type="Embed" ProgID="Equation.DSMT4" ShapeID="_x0000_i1129" DrawAspect="Content" ObjectID="_1764185035" r:id="rId224"/>
        </w:object>
      </w:r>
    </w:p>
    <w:p w14:paraId="7E5BC6EF" w14:textId="3DCCDA2B" w:rsidR="001C67D4" w:rsidRPr="0061756C" w:rsidRDefault="00F900D4" w:rsidP="001C67D4">
      <w:pPr>
        <w:tabs>
          <w:tab w:val="left" w:pos="1170"/>
        </w:tabs>
        <w:ind w:left="1620"/>
        <w:jc w:val="left"/>
        <w:rPr>
          <w:b/>
          <w:szCs w:val="20"/>
        </w:rPr>
      </w:pPr>
      <w:r w:rsidRPr="001067B4">
        <w:rPr>
          <w:position w:val="-10"/>
        </w:rPr>
        <w:object w:dxaOrig="1300" w:dyaOrig="340" w14:anchorId="11798CB8">
          <v:shape id="_x0000_i1130" type="#_x0000_t75" alt="equals 1.018 times 10 Superscript negative 1 Baseline k g" style="width:65.15pt;height:17.15pt;mso-position-vertical:absolute" o:ole="">
            <v:imagedata r:id="rId225" o:title=""/>
          </v:shape>
          <o:OLEObject Type="Embed" ProgID="Equation.DSMT4" ShapeID="_x0000_i1130" DrawAspect="Content" ObjectID="_1764185036" r:id="rId226"/>
        </w:object>
      </w:r>
    </w:p>
    <w:p w14:paraId="429418A0" w14:textId="701C5476" w:rsidR="000330A3" w:rsidRPr="0061756C" w:rsidRDefault="00F900D4">
      <w:pPr>
        <w:numPr>
          <w:ilvl w:val="0"/>
          <w:numId w:val="12"/>
        </w:numPr>
        <w:tabs>
          <w:tab w:val="left" w:pos="1170"/>
        </w:tabs>
        <w:ind w:left="806" w:firstLine="0"/>
        <w:rPr>
          <w:szCs w:val="20"/>
        </w:rPr>
      </w:pPr>
      <w:r w:rsidRPr="00880511">
        <w:rPr>
          <w:position w:val="-20"/>
          <w:szCs w:val="20"/>
        </w:rPr>
        <w:object w:dxaOrig="3260" w:dyaOrig="560" w14:anchorId="038CB293">
          <v:shape id="_x0000_i1131" type="#_x0000_t75" alt="upper M Subscript average Baseline equals StartFraction 10.18 times 10 Superscript negative 2 Baseline k g Over 4 EndFraction equals 2.545 times 10 Superscript negative 2 Baseline k g" style="width:162.85pt;height:28.3pt" o:ole="">
            <v:imagedata r:id="rId227" o:title=""/>
          </v:shape>
          <o:OLEObject Type="Embed" ProgID="Equation.DSMT4" ShapeID="_x0000_i1131" DrawAspect="Content" ObjectID="_1764185037" r:id="rId228"/>
        </w:object>
      </w:r>
    </w:p>
    <w:p w14:paraId="4991D303" w14:textId="77777777" w:rsidR="00FF0ACD" w:rsidRDefault="000330A3" w:rsidP="005414CD">
      <w:pPr>
        <w:tabs>
          <w:tab w:val="left" w:pos="810"/>
        </w:tabs>
        <w:rPr>
          <w:b/>
          <w:szCs w:val="20"/>
        </w:rPr>
      </w:pPr>
      <w:r w:rsidRPr="00956DDC">
        <w:rPr>
          <w:b/>
          <w:szCs w:val="20"/>
        </w:rPr>
        <w:t>ROUND:</w:t>
      </w:r>
    </w:p>
    <w:p w14:paraId="46819781" w14:textId="7525346E" w:rsidR="00E448E5" w:rsidRPr="00956DDC" w:rsidRDefault="000330A3">
      <w:pPr>
        <w:numPr>
          <w:ilvl w:val="0"/>
          <w:numId w:val="13"/>
        </w:numPr>
        <w:tabs>
          <w:tab w:val="left" w:pos="1170"/>
        </w:tabs>
        <w:ind w:left="806" w:firstLine="0"/>
        <w:rPr>
          <w:b/>
          <w:szCs w:val="20"/>
        </w:rPr>
      </w:pPr>
      <w:r w:rsidRPr="00956DDC">
        <w:rPr>
          <w:szCs w:val="20"/>
        </w:rPr>
        <w:t xml:space="preserve">Rounding to three significant figures, </w:t>
      </w:r>
      <w:r w:rsidR="003B6E0A" w:rsidRPr="00880511">
        <w:rPr>
          <w:position w:val="-10"/>
          <w:szCs w:val="20"/>
        </w:rPr>
        <w:object w:dxaOrig="1719" w:dyaOrig="320" w14:anchorId="47AB6879">
          <v:shape id="_x0000_i1132" type="#_x0000_t75" alt="upper M Subscript total Baseline equals 1.02 times 10 Superscript negative 1 Baseline k g period" style="width:85.7pt;height:16.3pt" o:ole="">
            <v:imagedata r:id="rId229" o:title=""/>
          </v:shape>
          <o:OLEObject Type="Embed" ProgID="Equation.DSMT4" ShapeID="_x0000_i1132" DrawAspect="Content" ObjectID="_1764185038" r:id="rId230"/>
        </w:object>
      </w:r>
    </w:p>
    <w:p w14:paraId="749E007C" w14:textId="37409A8E" w:rsidR="000330A3" w:rsidRPr="00956DDC" w:rsidRDefault="000330A3">
      <w:pPr>
        <w:numPr>
          <w:ilvl w:val="0"/>
          <w:numId w:val="13"/>
        </w:numPr>
        <w:tabs>
          <w:tab w:val="left" w:pos="1170"/>
        </w:tabs>
        <w:ind w:left="806" w:firstLine="0"/>
        <w:rPr>
          <w:b/>
          <w:szCs w:val="20"/>
        </w:rPr>
      </w:pPr>
      <w:r w:rsidRPr="00956DDC">
        <w:rPr>
          <w:szCs w:val="20"/>
        </w:rPr>
        <w:t xml:space="preserve">Rounding to three significant figures, </w:t>
      </w:r>
      <w:r w:rsidR="003B6E0A" w:rsidRPr="00880511">
        <w:rPr>
          <w:position w:val="-12"/>
          <w:szCs w:val="20"/>
        </w:rPr>
        <w:object w:dxaOrig="1880" w:dyaOrig="340" w14:anchorId="15D3D735">
          <v:shape id="_x0000_i1133" type="#_x0000_t75" alt="upper M Subscript average Baseline equals 2.55 times 10 Superscript negative 2 Baseline k g period" style="width:93.45pt;height:17.15pt" o:ole="">
            <v:imagedata r:id="rId231" o:title=""/>
          </v:shape>
          <o:OLEObject Type="Embed" ProgID="Equation.DSMT4" ShapeID="_x0000_i1133" DrawAspect="Content" ObjectID="_1764185039" r:id="rId232"/>
        </w:object>
      </w:r>
    </w:p>
    <w:p w14:paraId="6C857FF8" w14:textId="09EE5DFB" w:rsidR="00800DD7" w:rsidRPr="00956DDC" w:rsidRDefault="000330A3" w:rsidP="009A2378">
      <w:pPr>
        <w:tabs>
          <w:tab w:val="left" w:pos="810"/>
        </w:tabs>
        <w:rPr>
          <w:szCs w:val="20"/>
        </w:rPr>
      </w:pPr>
      <w:r w:rsidRPr="00956DDC">
        <w:rPr>
          <w:b/>
          <w:szCs w:val="20"/>
        </w:rPr>
        <w:t xml:space="preserve">DOUBLE-CHECK: </w:t>
      </w:r>
      <w:r w:rsidRPr="00956DDC">
        <w:rPr>
          <w:szCs w:val="20"/>
        </w:rPr>
        <w:t xml:space="preserve">There are four sugar cubes weighing between </w:t>
      </w:r>
      <w:r w:rsidR="003B6E0A" w:rsidRPr="00880511">
        <w:rPr>
          <w:position w:val="-10"/>
          <w:szCs w:val="20"/>
        </w:rPr>
        <w:object w:dxaOrig="1080" w:dyaOrig="320" w14:anchorId="7AF3B948">
          <v:shape id="_x0000_i1134" type="#_x0000_t75" alt="2.53 times 10 Superscript negative 2 Baseline k g" style="width:54.85pt;height:16.3pt" o:ole="">
            <v:imagedata r:id="rId233" o:title=""/>
          </v:shape>
          <o:OLEObject Type="Embed" ProgID="Equation.DSMT4" ShapeID="_x0000_i1134" DrawAspect="Content" ObjectID="_1764185040" r:id="rId234"/>
        </w:object>
      </w:r>
      <w:r w:rsidRPr="00956DDC">
        <w:rPr>
          <w:szCs w:val="20"/>
        </w:rPr>
        <w:t xml:space="preserve"> and</w:t>
      </w:r>
      <w:r w:rsidR="00377EBC" w:rsidRPr="00956DDC">
        <w:rPr>
          <w:szCs w:val="20"/>
        </w:rPr>
        <w:t xml:space="preserve"> </w:t>
      </w:r>
      <w:r w:rsidR="003B6E0A" w:rsidRPr="00880511">
        <w:rPr>
          <w:position w:val="-10"/>
          <w:szCs w:val="20"/>
        </w:rPr>
        <w:object w:dxaOrig="1120" w:dyaOrig="320" w14:anchorId="731805BA">
          <v:shape id="_x0000_i1135" type="#_x0000_t75" alt="2.60 times 10 Superscript negative 2 Baseline k g" style="width:55.7pt;height:16.3pt" o:ole="">
            <v:imagedata r:id="rId235" o:title=""/>
          </v:shape>
          <o:OLEObject Type="Embed" ProgID="Equation.DSMT4" ShapeID="_x0000_i1135" DrawAspect="Content" ObjectID="_1764185041" r:id="rId236"/>
        </w:object>
      </w:r>
      <w:r w:rsidRPr="00956DDC">
        <w:rPr>
          <w:szCs w:val="20"/>
        </w:rPr>
        <w:t xml:space="preserve">so it is reasonable that their total mass is </w:t>
      </w:r>
      <w:r w:rsidR="003B6E0A" w:rsidRPr="00880511">
        <w:rPr>
          <w:position w:val="-10"/>
          <w:szCs w:val="20"/>
        </w:rPr>
        <w:object w:dxaOrig="1700" w:dyaOrig="320" w14:anchorId="7BA09319">
          <v:shape id="_x0000_i1136" type="#_x0000_t75" alt="upper M Subscript total Baseline equals 1.02 times 10 Superscript negative 1 Baseline k g" style="width:85.7pt;height:16.3pt" o:ole="">
            <v:imagedata r:id="rId237" o:title=""/>
          </v:shape>
          <o:OLEObject Type="Embed" ProgID="Equation.DSMT4" ShapeID="_x0000_i1136" DrawAspect="Content" ObjectID="_1764185042" r:id="rId238"/>
        </w:object>
      </w:r>
      <w:r w:rsidRPr="00956DDC">
        <w:rPr>
          <w:szCs w:val="20"/>
        </w:rPr>
        <w:t>and their average mass is</w:t>
      </w:r>
      <w:r w:rsidR="003B6E0A" w:rsidRPr="00880511">
        <w:rPr>
          <w:position w:val="-10"/>
          <w:szCs w:val="20"/>
        </w:rPr>
        <w:object w:dxaOrig="1120" w:dyaOrig="320" w14:anchorId="5A3820E3">
          <v:shape id="_x0000_i1137" type="#_x0000_t75" alt="2.55 times 10 Superscript negative 2 Baseline k g" style="width:55.7pt;height:16.3pt" o:ole="">
            <v:imagedata r:id="rId239" o:title=""/>
          </v:shape>
          <o:OLEObject Type="Embed" ProgID="Equation.DSMT4" ShapeID="_x0000_i1137" DrawAspect="Content" ObjectID="_1764185043" r:id="rId240"/>
        </w:object>
      </w:r>
    </w:p>
    <w:p w14:paraId="4244FB1D" w14:textId="77777777" w:rsidR="00FF0ACD" w:rsidRDefault="000330A3">
      <w:pPr>
        <w:pStyle w:val="ListParagraph"/>
        <w:numPr>
          <w:ilvl w:val="0"/>
          <w:numId w:val="4"/>
        </w:numPr>
        <w:ind w:left="806" w:hanging="806"/>
        <w:rPr>
          <w:szCs w:val="20"/>
        </w:rPr>
      </w:pPr>
      <w:r w:rsidRPr="00956DDC">
        <w:rPr>
          <w:b/>
          <w:szCs w:val="20"/>
        </w:rPr>
        <w:t xml:space="preserve">THINK: </w:t>
      </w:r>
      <w:r w:rsidRPr="00956DDC">
        <w:rPr>
          <w:szCs w:val="20"/>
        </w:rPr>
        <w:t xml:space="preserve">The cylinder has height </w:t>
      </w:r>
      <w:r w:rsidRPr="00956DDC">
        <w:rPr>
          <w:i/>
          <w:szCs w:val="20"/>
        </w:rPr>
        <w:t>h</w:t>
      </w:r>
      <w:r w:rsidRPr="00956DDC">
        <w:rPr>
          <w:szCs w:val="20"/>
        </w:rPr>
        <w:t xml:space="preserve"> = 20.5 cm and radius </w:t>
      </w:r>
      <w:r w:rsidRPr="00956DDC">
        <w:rPr>
          <w:i/>
          <w:szCs w:val="20"/>
        </w:rPr>
        <w:t>r</w:t>
      </w:r>
      <w:r w:rsidRPr="00956DDC">
        <w:rPr>
          <w:szCs w:val="20"/>
        </w:rPr>
        <w:t xml:space="preserve"> = 11.9 cm.</w:t>
      </w:r>
    </w:p>
    <w:p w14:paraId="6E8C631E" w14:textId="7A58F892" w:rsidR="000330A3" w:rsidRPr="00956DDC" w:rsidRDefault="000330A3" w:rsidP="00B574CE">
      <w:pPr>
        <w:tabs>
          <w:tab w:val="left" w:pos="810"/>
        </w:tabs>
        <w:rPr>
          <w:szCs w:val="20"/>
        </w:rPr>
      </w:pPr>
      <w:r w:rsidRPr="00956DDC">
        <w:rPr>
          <w:b/>
          <w:szCs w:val="20"/>
        </w:rPr>
        <w:t>SKETCH:</w:t>
      </w:r>
    </w:p>
    <w:p w14:paraId="1AC37607" w14:textId="7EA018A2" w:rsidR="000330A3" w:rsidRPr="00956DDC" w:rsidRDefault="006510CF" w:rsidP="0061756C">
      <w:pPr>
        <w:tabs>
          <w:tab w:val="left" w:pos="810"/>
        </w:tabs>
        <w:ind w:left="1530" w:hanging="806"/>
        <w:jc w:val="center"/>
        <w:rPr>
          <w:szCs w:val="20"/>
        </w:rPr>
      </w:pPr>
      <w:r>
        <w:rPr>
          <w:b/>
          <w:noProof/>
          <w:szCs w:val="20"/>
          <w:lang w:val="en-IN" w:eastAsia="en-IN"/>
        </w:rPr>
        <w:drawing>
          <wp:inline distT="0" distB="0" distL="0" distR="0" wp14:anchorId="36529994" wp14:editId="3A6AEBAA">
            <wp:extent cx="870585" cy="1082675"/>
            <wp:effectExtent l="0" t="0" r="5715" b="3175"/>
            <wp:docPr id="110" name="Picture 110" descr="A cylinder of radius r and height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pic:cNvPicPr>
                      <a:picLocks noChangeAspect="1" noChangeArrowheads="1"/>
                    </pic:cNvPicPr>
                  </pic:nvPicPr>
                  <pic:blipFill>
                    <a:blip r:embed="rId241" cstate="print">
                      <a:extLst>
                        <a:ext uri="{28A0092B-C50C-407E-A947-70E740481C1C}">
                          <a14:useLocalDpi xmlns:a14="http://schemas.microsoft.com/office/drawing/2010/main" val="0"/>
                        </a:ext>
                      </a:extLst>
                    </a:blip>
                    <a:srcRect/>
                    <a:stretch>
                      <a:fillRect/>
                    </a:stretch>
                  </pic:blipFill>
                  <pic:spPr bwMode="auto">
                    <a:xfrm>
                      <a:off x="0" y="0"/>
                      <a:ext cx="870585" cy="1082675"/>
                    </a:xfrm>
                    <a:prstGeom prst="rect">
                      <a:avLst/>
                    </a:prstGeom>
                    <a:noFill/>
                    <a:ln>
                      <a:noFill/>
                    </a:ln>
                  </pic:spPr>
                </pic:pic>
              </a:graphicData>
            </a:graphic>
          </wp:inline>
        </w:drawing>
      </w:r>
    </w:p>
    <w:p w14:paraId="5793B565" w14:textId="4B73DC8E" w:rsidR="00113325" w:rsidRPr="0061756C" w:rsidRDefault="000330A3" w:rsidP="00490733">
      <w:pPr>
        <w:tabs>
          <w:tab w:val="left" w:pos="810"/>
        </w:tabs>
        <w:rPr>
          <w:szCs w:val="20"/>
        </w:rPr>
      </w:pPr>
      <w:r w:rsidRPr="00956DDC">
        <w:rPr>
          <w:b/>
          <w:szCs w:val="20"/>
        </w:rPr>
        <w:t>RESEARCH:</w:t>
      </w:r>
      <w:r w:rsidR="00FF0ACD">
        <w:rPr>
          <w:b/>
          <w:smallCaps/>
          <w:szCs w:val="20"/>
        </w:rPr>
        <w:t xml:space="preserve"> </w:t>
      </w:r>
      <w:r w:rsidRPr="00956DDC">
        <w:rPr>
          <w:szCs w:val="20"/>
        </w:rPr>
        <w:t xml:space="preserve">The </w:t>
      </w:r>
      <w:r w:rsidR="006458E8" w:rsidRPr="00956DDC">
        <w:rPr>
          <w:szCs w:val="20"/>
        </w:rPr>
        <w:t xml:space="preserve">surface </w:t>
      </w:r>
      <w:r w:rsidRPr="00956DDC">
        <w:rPr>
          <w:szCs w:val="20"/>
        </w:rPr>
        <w:t xml:space="preserve">area of a cylinder is </w:t>
      </w:r>
      <w:r w:rsidR="003B6E0A" w:rsidRPr="00880511">
        <w:rPr>
          <w:position w:val="-6"/>
          <w:szCs w:val="20"/>
        </w:rPr>
        <w:object w:dxaOrig="1400" w:dyaOrig="279" w14:anchorId="19DA98F0">
          <v:shape id="_x0000_i1138" type="#_x0000_t75" alt="upper A equals 2 pi r h plus 2 pi r squared" style="width:70.3pt;height:13.7pt" o:ole="">
            <v:imagedata r:id="rId242" o:title=""/>
          </v:shape>
          <o:OLEObject Type="Embed" ProgID="Equation.DSMT4" ShapeID="_x0000_i1138" DrawAspect="Content" ObjectID="_1764185044" r:id="rId243"/>
        </w:object>
      </w:r>
    </w:p>
    <w:p w14:paraId="58A2CF23" w14:textId="1B074301" w:rsidR="00113325" w:rsidRPr="00956DDC" w:rsidRDefault="00113325" w:rsidP="00490733">
      <w:pPr>
        <w:tabs>
          <w:tab w:val="left" w:pos="810"/>
        </w:tabs>
        <w:rPr>
          <w:szCs w:val="20"/>
        </w:rPr>
      </w:pPr>
      <w:r w:rsidRPr="00956DDC">
        <w:rPr>
          <w:b/>
          <w:szCs w:val="20"/>
        </w:rPr>
        <w:t>SIMPLIFY:</w:t>
      </w:r>
      <w:r w:rsidR="00FF0ACD">
        <w:rPr>
          <w:b/>
          <w:smallCaps/>
          <w:szCs w:val="20"/>
        </w:rPr>
        <w:t xml:space="preserve"> </w:t>
      </w:r>
      <w:r w:rsidR="003B6E0A" w:rsidRPr="00880511">
        <w:rPr>
          <w:b/>
          <w:smallCaps/>
          <w:position w:val="-8"/>
          <w:szCs w:val="20"/>
        </w:rPr>
        <w:object w:dxaOrig="1200" w:dyaOrig="279" w14:anchorId="7229DE51">
          <v:shape id="_x0000_i1139" type="#_x0000_t75" alt="upper A equals 2 pi r left parenthesis h plus r right parenthesis" style="width:60pt;height:13.7pt" o:ole="">
            <v:imagedata r:id="rId244" o:title=""/>
          </v:shape>
          <o:OLEObject Type="Embed" ProgID="Equation.DSMT4" ShapeID="_x0000_i1139" DrawAspect="Content" ObjectID="_1764185045" r:id="rId245"/>
        </w:object>
      </w:r>
    </w:p>
    <w:p w14:paraId="78F15DAF" w14:textId="348BD5DC" w:rsidR="000330A3" w:rsidRPr="00956DDC" w:rsidRDefault="00113325" w:rsidP="00490733">
      <w:pPr>
        <w:tabs>
          <w:tab w:val="left" w:pos="810"/>
        </w:tabs>
        <w:rPr>
          <w:szCs w:val="20"/>
        </w:rPr>
      </w:pPr>
      <w:r w:rsidRPr="00956DDC">
        <w:rPr>
          <w:b/>
          <w:szCs w:val="20"/>
        </w:rPr>
        <w:t>CALCULATE:</w:t>
      </w:r>
      <w:r w:rsidR="00FF0ACD">
        <w:rPr>
          <w:szCs w:val="20"/>
        </w:rPr>
        <w:t xml:space="preserve"> </w:t>
      </w:r>
      <w:r w:rsidR="003B6E0A" w:rsidRPr="00880511">
        <w:rPr>
          <w:position w:val="-8"/>
          <w:szCs w:val="20"/>
        </w:rPr>
        <w:object w:dxaOrig="4239" w:dyaOrig="300" w14:anchorId="4B42ACEE">
          <v:shape id="_x0000_i1140" type="#_x0000_t75" alt="upper A equals 2 pi left parenthesis 11.9 c m right parenthesis left parenthesis 20.5 c m plus 11.9 c m right parenthesis equals 2422.545 c m squared" style="width:212.55pt;height:15.45pt" o:ole="">
            <v:imagedata r:id="rId246" o:title=""/>
          </v:shape>
          <o:OLEObject Type="Embed" ProgID="Equation.DSMT4" ShapeID="_x0000_i1140" DrawAspect="Content" ObjectID="_1764185046" r:id="rId247"/>
        </w:object>
      </w:r>
    </w:p>
    <w:p w14:paraId="5EA3F8F6" w14:textId="183EA844" w:rsidR="00F13982" w:rsidRPr="00956DDC" w:rsidRDefault="00F13982" w:rsidP="00490733">
      <w:pPr>
        <w:tabs>
          <w:tab w:val="left" w:pos="810"/>
        </w:tabs>
      </w:pPr>
      <w:r w:rsidRPr="00956DDC">
        <w:rPr>
          <w:b/>
        </w:rPr>
        <w:t>ROUND:</w:t>
      </w:r>
      <w:r w:rsidR="00FF0ACD">
        <w:rPr>
          <w:b/>
          <w:smallCaps/>
        </w:rPr>
        <w:t xml:space="preserve"> </w:t>
      </w:r>
      <w:r>
        <w:t>Three significant figures:</w:t>
      </w:r>
      <w:r w:rsidRPr="00956DDC">
        <w:t xml:space="preserve"> </w:t>
      </w:r>
      <w:r w:rsidR="003B6E0A" w:rsidRPr="00880511">
        <w:rPr>
          <w:position w:val="-6"/>
        </w:rPr>
        <w:object w:dxaOrig="1520" w:dyaOrig="279" w14:anchorId="57F108B1">
          <v:shape id="_x0000_i1141" type="#_x0000_t75" alt="upper A equals 2.42 times 10 cubed c m squared" style="width:76.3pt;height:13.7pt" o:ole="">
            <v:imagedata r:id="rId248" o:title=""/>
          </v:shape>
          <o:OLEObject Type="Embed" ProgID="Equation.DSMT4" ShapeID="_x0000_i1141" DrawAspect="Content" ObjectID="_1764185047" r:id="rId249"/>
        </w:object>
      </w:r>
    </w:p>
    <w:p w14:paraId="3A215BD2" w14:textId="77777777" w:rsidR="00FF0ACD" w:rsidRDefault="000330A3" w:rsidP="00490733">
      <w:pPr>
        <w:tabs>
          <w:tab w:val="left" w:pos="810"/>
        </w:tabs>
        <w:rPr>
          <w:szCs w:val="20"/>
        </w:rPr>
      </w:pPr>
      <w:r w:rsidRPr="00956DDC">
        <w:rPr>
          <w:b/>
          <w:szCs w:val="20"/>
        </w:rPr>
        <w:t>DOUBLE-CHECK:</w:t>
      </w:r>
      <w:r w:rsidR="00FF0ACD">
        <w:rPr>
          <w:b/>
          <w:smallCaps/>
          <w:szCs w:val="20"/>
        </w:rPr>
        <w:t xml:space="preserve"> </w:t>
      </w:r>
      <w:r w:rsidR="006458E8" w:rsidRPr="00956DDC">
        <w:rPr>
          <w:smallCaps/>
          <w:szCs w:val="20"/>
        </w:rPr>
        <w:t>T</w:t>
      </w:r>
      <w:r w:rsidRPr="00956DDC">
        <w:rPr>
          <w:szCs w:val="20"/>
        </w:rPr>
        <w:t xml:space="preserve">he units of area are </w:t>
      </w:r>
      <w:r w:rsidR="003A52C0" w:rsidRPr="00956DDC">
        <w:rPr>
          <w:szCs w:val="20"/>
        </w:rPr>
        <w:t xml:space="preserve">a measure of </w:t>
      </w:r>
      <w:r w:rsidRPr="00956DDC">
        <w:rPr>
          <w:szCs w:val="20"/>
        </w:rPr>
        <w:t>distance squared</w:t>
      </w:r>
      <w:r w:rsidR="006458E8" w:rsidRPr="00956DDC">
        <w:rPr>
          <w:szCs w:val="20"/>
        </w:rPr>
        <w:t xml:space="preserve"> so the answer is reasonable</w:t>
      </w:r>
      <w:r w:rsidRPr="00956DDC">
        <w:rPr>
          <w:szCs w:val="20"/>
        </w:rPr>
        <w:t>.</w:t>
      </w:r>
    </w:p>
    <w:p w14:paraId="42187671" w14:textId="5A527406" w:rsidR="000330A3" w:rsidRPr="00956DDC" w:rsidRDefault="000330A3">
      <w:pPr>
        <w:pStyle w:val="ListParagraph"/>
        <w:numPr>
          <w:ilvl w:val="0"/>
          <w:numId w:val="4"/>
        </w:numPr>
        <w:ind w:left="806" w:hanging="806"/>
        <w:rPr>
          <w:szCs w:val="20"/>
        </w:rPr>
      </w:pPr>
      <w:r w:rsidRPr="00956DDC">
        <w:rPr>
          <w:b/>
          <w:szCs w:val="20"/>
        </w:rPr>
        <w:t>THINK:</w:t>
      </w:r>
      <w:r w:rsidR="00FF0ACD">
        <w:rPr>
          <w:b/>
          <w:smallCaps/>
          <w:szCs w:val="20"/>
        </w:rPr>
        <w:t xml:space="preserve"> </w:t>
      </w:r>
      <w:r w:rsidR="0083088B" w:rsidRPr="00956DDC">
        <w:rPr>
          <w:szCs w:val="20"/>
        </w:rPr>
        <w:t xml:space="preserve">When you step on the bathroom scale, your mass and gravity exert a force on the scale and the scale displays your weight. </w:t>
      </w:r>
      <w:r w:rsidRPr="00956DDC">
        <w:rPr>
          <w:szCs w:val="20"/>
        </w:rPr>
        <w:t>The given quantity is your mass</w:t>
      </w:r>
      <w:r w:rsidR="0083088B" w:rsidRPr="00956DDC">
        <w:rPr>
          <w:szCs w:val="20"/>
        </w:rPr>
        <w:t xml:space="preserve"> </w:t>
      </w:r>
      <w:r w:rsidR="003B6E0A" w:rsidRPr="00880511">
        <w:rPr>
          <w:position w:val="-10"/>
          <w:szCs w:val="20"/>
        </w:rPr>
        <w:object w:dxaOrig="1280" w:dyaOrig="300" w14:anchorId="54E74D29">
          <v:shape id="_x0000_i1142" type="#_x0000_t75" alt="m subscript 1 baseline equals 125.4 l b s" style="width:63.45pt;height:15.45pt" o:ole="">
            <v:imagedata r:id="rId250" o:title=""/>
          </v:shape>
          <o:OLEObject Type="Embed" ProgID="Equation.DSMT4" ShapeID="_x0000_i1142" DrawAspect="Content" ObjectID="_1764185048" r:id="rId251"/>
        </w:object>
      </w:r>
      <w:r w:rsidRPr="00956DDC">
        <w:rPr>
          <w:szCs w:val="20"/>
        </w:rPr>
        <w:t xml:space="preserve"> Pounds can be converted to SI units using the conversion </w:t>
      </w:r>
      <w:r w:rsidR="003B6E0A" w:rsidRPr="00880511">
        <w:rPr>
          <w:position w:val="-10"/>
          <w:szCs w:val="20"/>
        </w:rPr>
        <w:object w:dxaOrig="1480" w:dyaOrig="300" w14:anchorId="4887F616">
          <v:shape id="_x0000_i1143" type="#_x0000_t75" alt="1 l b equals 0.4536 k g" style="width:73.7pt;height:15.45pt" o:ole="">
            <v:imagedata r:id="rId252" o:title=""/>
          </v:shape>
          <o:OLEObject Type="Embed" ProgID="Equation.DSMT4" ShapeID="_x0000_i1143" DrawAspect="Content" ObjectID="_1764185049" r:id="rId253"/>
        </w:object>
      </w:r>
      <w:r w:rsidR="0083088B" w:rsidRPr="00956DDC">
        <w:rPr>
          <w:szCs w:val="20"/>
        </w:rPr>
        <w:t xml:space="preserve"> Let your mass in kilograms be </w:t>
      </w:r>
      <w:r w:rsidR="00880511" w:rsidRPr="00880511">
        <w:rPr>
          <w:position w:val="-10"/>
          <w:szCs w:val="20"/>
        </w:rPr>
        <w:object w:dxaOrig="340" w:dyaOrig="300" w14:anchorId="22F87BD1">
          <v:shape id="_x0000_i1144" type="#_x0000_t75" alt="m subscript 2" style="width:17.15pt;height:15.45pt" o:ole="">
            <v:imagedata r:id="rId254" o:title=""/>
          </v:shape>
          <o:OLEObject Type="Embed" ProgID="Equation.DSMT4" ShapeID="_x0000_i1144" DrawAspect="Content" ObjectID="_1764185050" r:id="rId255"/>
        </w:object>
      </w:r>
    </w:p>
    <w:p w14:paraId="3F84B6ED" w14:textId="7C948A4E" w:rsidR="000330A3" w:rsidRPr="00956DDC" w:rsidRDefault="000330A3" w:rsidP="00550B03">
      <w:pPr>
        <w:tabs>
          <w:tab w:val="left" w:pos="810"/>
        </w:tabs>
        <w:rPr>
          <w:szCs w:val="20"/>
        </w:rPr>
      </w:pPr>
      <w:r w:rsidRPr="00956DDC">
        <w:rPr>
          <w:b/>
          <w:szCs w:val="20"/>
        </w:rPr>
        <w:t>SKETCH:</w:t>
      </w:r>
      <w:r w:rsidR="00FF0ACD">
        <w:rPr>
          <w:b/>
          <w:smallCaps/>
          <w:szCs w:val="20"/>
        </w:rPr>
        <w:t xml:space="preserve"> </w:t>
      </w:r>
      <w:r w:rsidR="005713B8" w:rsidRPr="00956DDC">
        <w:rPr>
          <w:szCs w:val="20"/>
        </w:rPr>
        <w:t xml:space="preserve">A sketch is not </w:t>
      </w:r>
      <w:r w:rsidR="002E14E4" w:rsidRPr="00956DDC">
        <w:rPr>
          <w:szCs w:val="20"/>
        </w:rPr>
        <w:t>needed</w:t>
      </w:r>
      <w:r w:rsidR="005713B8" w:rsidRPr="00956DDC">
        <w:rPr>
          <w:szCs w:val="20"/>
        </w:rPr>
        <w:t xml:space="preserve"> to solve this problem.</w:t>
      </w:r>
    </w:p>
    <w:p w14:paraId="616A6ED3" w14:textId="68501B9B" w:rsidR="0083088B" w:rsidRPr="0061756C" w:rsidRDefault="000330A3" w:rsidP="00550B03">
      <w:pPr>
        <w:tabs>
          <w:tab w:val="left" w:pos="810"/>
        </w:tabs>
        <w:rPr>
          <w:b/>
          <w:smallCaps/>
          <w:szCs w:val="20"/>
        </w:rPr>
      </w:pPr>
      <w:r w:rsidRPr="00956DDC">
        <w:rPr>
          <w:b/>
          <w:szCs w:val="20"/>
        </w:rPr>
        <w:t>RESEARCH:</w:t>
      </w:r>
      <w:r w:rsidR="00FF0ACD">
        <w:rPr>
          <w:b/>
          <w:smallCaps/>
          <w:szCs w:val="20"/>
        </w:rPr>
        <w:t xml:space="preserve"> </w:t>
      </w:r>
      <w:r w:rsidR="003B6E0A" w:rsidRPr="00880511">
        <w:rPr>
          <w:b/>
          <w:smallCaps/>
          <w:position w:val="-24"/>
          <w:szCs w:val="20"/>
        </w:rPr>
        <w:object w:dxaOrig="1740" w:dyaOrig="580" w14:anchorId="31B2C1E4">
          <v:shape id="_x0000_i1145" type="#_x0000_t75" alt="m subscript 2 baseline equals m subscript 1 baseline left parenthesis StartFraction 0.4536 k g Over 1 l b EndFraction right parenthesis" style="width:87.45pt;height:28.3pt" o:ole="">
            <v:imagedata r:id="rId256" o:title=""/>
          </v:shape>
          <o:OLEObject Type="Embed" ProgID="Equation.DSMT4" ShapeID="_x0000_i1145" DrawAspect="Content" ObjectID="_1764185051" r:id="rId257"/>
        </w:object>
      </w:r>
    </w:p>
    <w:p w14:paraId="4B2A6E7E" w14:textId="0EA13A67" w:rsidR="000330A3" w:rsidRPr="00956DDC" w:rsidRDefault="000330A3" w:rsidP="00550B03">
      <w:pPr>
        <w:tabs>
          <w:tab w:val="left" w:pos="810"/>
        </w:tabs>
        <w:rPr>
          <w:szCs w:val="20"/>
        </w:rPr>
      </w:pPr>
      <w:r w:rsidRPr="00956DDC">
        <w:rPr>
          <w:b/>
          <w:szCs w:val="20"/>
        </w:rPr>
        <w:t>SIMPLIFY:</w:t>
      </w:r>
      <w:r w:rsidR="00FF0ACD">
        <w:rPr>
          <w:b/>
          <w:smallCaps/>
          <w:szCs w:val="20"/>
        </w:rPr>
        <w:t xml:space="preserve"> </w:t>
      </w:r>
      <w:r w:rsidRPr="00956DDC">
        <w:rPr>
          <w:szCs w:val="20"/>
        </w:rPr>
        <w:t>It is not necessary to simplify.</w:t>
      </w:r>
    </w:p>
    <w:p w14:paraId="35DDA972" w14:textId="4291CEA0" w:rsidR="000330A3" w:rsidRPr="00956DDC" w:rsidRDefault="000330A3" w:rsidP="00550B03">
      <w:pPr>
        <w:tabs>
          <w:tab w:val="left" w:pos="810"/>
        </w:tabs>
        <w:rPr>
          <w:szCs w:val="20"/>
        </w:rPr>
      </w:pPr>
      <w:r w:rsidRPr="00956DDC">
        <w:rPr>
          <w:b/>
          <w:szCs w:val="20"/>
        </w:rPr>
        <w:t>CALCULATE:</w:t>
      </w:r>
      <w:r w:rsidR="00FF0ACD">
        <w:rPr>
          <w:szCs w:val="20"/>
        </w:rPr>
        <w:t xml:space="preserve"> </w:t>
      </w:r>
      <w:r w:rsidR="003B6E0A" w:rsidRPr="00880511">
        <w:rPr>
          <w:position w:val="-24"/>
          <w:szCs w:val="20"/>
        </w:rPr>
        <w:object w:dxaOrig="3400" w:dyaOrig="580" w14:anchorId="31C50DD0">
          <v:shape id="_x0000_i1146" type="#_x0000_t75" alt="m subscript 2 baseline equals 125.4 l b s left parenthesis StartFraction 0.4536 k g Over l b EndFraction right parenthesis equals 56.88144 k g" style="width:169.7pt;height:28.3pt" o:ole="">
            <v:imagedata r:id="rId258" o:title=""/>
          </v:shape>
          <o:OLEObject Type="Embed" ProgID="Equation.DSMT4" ShapeID="_x0000_i1146" DrawAspect="Content" ObjectID="_1764185052" r:id="rId259"/>
        </w:object>
      </w:r>
    </w:p>
    <w:p w14:paraId="13BA53CE" w14:textId="5BC15B27" w:rsidR="000330A3" w:rsidRPr="00956DDC" w:rsidRDefault="000330A3" w:rsidP="00550B03">
      <w:pPr>
        <w:tabs>
          <w:tab w:val="left" w:pos="810"/>
        </w:tabs>
        <w:rPr>
          <w:szCs w:val="20"/>
        </w:rPr>
      </w:pPr>
      <w:r w:rsidRPr="00956DDC">
        <w:rPr>
          <w:b/>
          <w:szCs w:val="20"/>
        </w:rPr>
        <w:t>ROUND:</w:t>
      </w:r>
      <w:r w:rsidR="00FF0ACD">
        <w:rPr>
          <w:b/>
          <w:smallCaps/>
          <w:szCs w:val="20"/>
        </w:rPr>
        <w:t xml:space="preserve"> </w:t>
      </w:r>
      <w:r w:rsidRPr="00956DDC">
        <w:rPr>
          <w:szCs w:val="20"/>
        </w:rPr>
        <w:t xml:space="preserve">The given quantity and conversion factor contain </w:t>
      </w:r>
      <w:r w:rsidR="0083088B" w:rsidRPr="00956DDC">
        <w:rPr>
          <w:szCs w:val="20"/>
        </w:rPr>
        <w:t>four significant figures, so the result must be</w:t>
      </w:r>
      <w:r w:rsidRPr="00956DDC">
        <w:rPr>
          <w:szCs w:val="20"/>
        </w:rPr>
        <w:t xml:space="preserve"> rounded to 56.88 kg.</w:t>
      </w:r>
    </w:p>
    <w:p w14:paraId="37668448" w14:textId="77777777" w:rsidR="00FF0ACD" w:rsidRDefault="000330A3" w:rsidP="00550B03">
      <w:pPr>
        <w:tabs>
          <w:tab w:val="left" w:pos="810"/>
        </w:tabs>
        <w:rPr>
          <w:szCs w:val="20"/>
        </w:rPr>
      </w:pPr>
      <w:r w:rsidRPr="00956DDC">
        <w:rPr>
          <w:b/>
          <w:szCs w:val="20"/>
        </w:rPr>
        <w:t>DOUBLE-CHECK:</w:t>
      </w:r>
      <w:r w:rsidR="00FF0ACD">
        <w:rPr>
          <w:b/>
          <w:szCs w:val="20"/>
        </w:rPr>
        <w:t xml:space="preserve"> </w:t>
      </w:r>
      <w:r w:rsidRPr="00956DDC">
        <w:rPr>
          <w:szCs w:val="20"/>
        </w:rPr>
        <w:t>The SI units of mass are kg, so the units are correct.</w:t>
      </w:r>
    </w:p>
    <w:p w14:paraId="6F2D3590" w14:textId="2CCC5F08" w:rsidR="00800DD7" w:rsidRPr="0061756C" w:rsidRDefault="000330A3">
      <w:pPr>
        <w:pStyle w:val="ListParagraph"/>
        <w:numPr>
          <w:ilvl w:val="0"/>
          <w:numId w:val="4"/>
        </w:numPr>
        <w:ind w:left="806" w:hanging="806"/>
        <w:rPr>
          <w:b/>
          <w:bCs/>
          <w:szCs w:val="20"/>
        </w:rPr>
      </w:pPr>
      <w:r w:rsidRPr="00956DDC">
        <w:rPr>
          <w:b/>
          <w:szCs w:val="20"/>
        </w:rPr>
        <w:t>THINK:</w:t>
      </w:r>
      <w:r w:rsidR="00FF0ACD">
        <w:rPr>
          <w:szCs w:val="20"/>
        </w:rPr>
        <w:t xml:space="preserve"> </w:t>
      </w:r>
      <w:r w:rsidRPr="00956DDC">
        <w:rPr>
          <w:szCs w:val="20"/>
        </w:rPr>
        <w:t xml:space="preserve">The orbital distance from the center of the </w:t>
      </w:r>
      <w:r w:rsidR="007A07C8" w:rsidRPr="00956DDC">
        <w:rPr>
          <w:szCs w:val="20"/>
        </w:rPr>
        <w:t>Moon</w:t>
      </w:r>
      <w:r w:rsidR="00FF0ACD">
        <w:rPr>
          <w:szCs w:val="20"/>
        </w:rPr>
        <w:t xml:space="preserve"> </w:t>
      </w:r>
      <w:r w:rsidRPr="00956DDC">
        <w:rPr>
          <w:szCs w:val="20"/>
        </w:rPr>
        <w:t xml:space="preserve">to the center of the Earth ranges from 356,000 km to 407,000 km. </w:t>
      </w:r>
      <w:r w:rsidR="0083088B" w:rsidRPr="00956DDC">
        <w:rPr>
          <w:szCs w:val="20"/>
        </w:rPr>
        <w:t>Recall the conversion factor 1 mile = 1.609344 kilometer.</w:t>
      </w:r>
    </w:p>
    <w:p w14:paraId="346CC7BB" w14:textId="55DF5E12" w:rsidR="000330A3" w:rsidRPr="00956DDC" w:rsidRDefault="00D648E7" w:rsidP="00212433">
      <w:pPr>
        <w:tabs>
          <w:tab w:val="left" w:pos="810"/>
        </w:tabs>
        <w:rPr>
          <w:szCs w:val="20"/>
        </w:rPr>
      </w:pPr>
      <w:r w:rsidRPr="00956DDC">
        <w:rPr>
          <w:szCs w:val="20"/>
        </w:rPr>
        <w:tab/>
      </w:r>
      <w:r w:rsidR="000330A3" w:rsidRPr="00956DDC">
        <w:rPr>
          <w:b/>
          <w:szCs w:val="20"/>
        </w:rPr>
        <w:t>SKETCH:</w:t>
      </w:r>
    </w:p>
    <w:p w14:paraId="4C37127F" w14:textId="73224200" w:rsidR="000330A3" w:rsidRPr="00956DDC" w:rsidRDefault="006510CF" w:rsidP="00B13AA6">
      <w:pPr>
        <w:tabs>
          <w:tab w:val="left" w:pos="810"/>
        </w:tabs>
        <w:spacing w:after="100"/>
        <w:ind w:firstLine="4"/>
        <w:jc w:val="center"/>
        <w:rPr>
          <w:szCs w:val="20"/>
        </w:rPr>
      </w:pPr>
      <w:r w:rsidRPr="00956DDC">
        <w:rPr>
          <w:noProof/>
          <w:szCs w:val="20"/>
          <w:lang w:val="en-IN" w:eastAsia="en-IN"/>
        </w:rPr>
        <w:lastRenderedPageBreak/>
        <w:drawing>
          <wp:inline distT="0" distB="0" distL="0" distR="0" wp14:anchorId="6FAFB110" wp14:editId="4B5D5A4F">
            <wp:extent cx="2026285" cy="1485265"/>
            <wp:effectExtent l="0" t="0" r="0" b="635"/>
            <wp:docPr id="120" name="Picture 120" descr="An illustration of the Moon in a dashed circular orbit and the Earth inside the orbit. A line connects the centers of the Earth and the 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pic:cNvPicPr>
                      <a:picLocks noChangeAspect="1" noChangeArrowheads="1"/>
                    </pic:cNvPicPr>
                  </pic:nvPicPr>
                  <pic:blipFill>
                    <a:blip r:embed="rId260" cstate="print">
                      <a:extLst>
                        <a:ext uri="{28A0092B-C50C-407E-A947-70E740481C1C}">
                          <a14:useLocalDpi xmlns:a14="http://schemas.microsoft.com/office/drawing/2010/main" val="0"/>
                        </a:ext>
                      </a:extLst>
                    </a:blip>
                    <a:srcRect/>
                    <a:stretch>
                      <a:fillRect/>
                    </a:stretch>
                  </pic:blipFill>
                  <pic:spPr bwMode="auto">
                    <a:xfrm>
                      <a:off x="0" y="0"/>
                      <a:ext cx="2026285" cy="1485265"/>
                    </a:xfrm>
                    <a:prstGeom prst="rect">
                      <a:avLst/>
                    </a:prstGeom>
                    <a:noFill/>
                    <a:ln>
                      <a:noFill/>
                    </a:ln>
                  </pic:spPr>
                </pic:pic>
              </a:graphicData>
            </a:graphic>
          </wp:inline>
        </w:drawing>
      </w:r>
    </w:p>
    <w:p w14:paraId="77CD6980" w14:textId="2F183A0F" w:rsidR="0083088B" w:rsidRPr="0061756C" w:rsidRDefault="000330A3" w:rsidP="00D7495E">
      <w:pPr>
        <w:tabs>
          <w:tab w:val="left" w:pos="810"/>
        </w:tabs>
        <w:rPr>
          <w:b/>
          <w:bCs/>
          <w:szCs w:val="20"/>
        </w:rPr>
      </w:pPr>
      <w:r w:rsidRPr="00956DDC">
        <w:rPr>
          <w:b/>
          <w:bCs/>
          <w:szCs w:val="20"/>
        </w:rPr>
        <w:t>RESEARCH:</w:t>
      </w:r>
      <w:r w:rsidR="00FF0ACD">
        <w:rPr>
          <w:b/>
          <w:bCs/>
          <w:szCs w:val="20"/>
        </w:rPr>
        <w:t xml:space="preserve"> </w:t>
      </w:r>
      <w:r w:rsidR="0083088B" w:rsidRPr="00956DDC">
        <w:rPr>
          <w:szCs w:val="20"/>
        </w:rPr>
        <w:t xml:space="preserve">Let </w:t>
      </w:r>
      <w:r w:rsidR="00880511" w:rsidRPr="00880511">
        <w:rPr>
          <w:position w:val="-10"/>
          <w:szCs w:val="20"/>
        </w:rPr>
        <w:object w:dxaOrig="220" w:dyaOrig="300" w14:anchorId="42289E1C">
          <v:shape id="_x0000_i1147" type="#_x0000_t75" alt="d subscript 1" style="width:10.3pt;height:15.45pt" o:ole="">
            <v:imagedata r:id="rId261" o:title=""/>
          </v:shape>
          <o:OLEObject Type="Embed" ProgID="Equation.DSMT4" ShapeID="_x0000_i1147" DrawAspect="Content" ObjectID="_1764185053" r:id="rId262"/>
        </w:object>
      </w:r>
      <w:r w:rsidR="0083088B" w:rsidRPr="00956DDC">
        <w:rPr>
          <w:szCs w:val="20"/>
        </w:rPr>
        <w:t xml:space="preserve"> be a distance in kilometers, and </w:t>
      </w:r>
      <w:r w:rsidR="00880511" w:rsidRPr="00880511">
        <w:rPr>
          <w:position w:val="-10"/>
          <w:szCs w:val="20"/>
        </w:rPr>
        <w:object w:dxaOrig="240" w:dyaOrig="300" w14:anchorId="2B467635">
          <v:shape id="_x0000_i1148" type="#_x0000_t75" alt="d subscript 2" style="width:12pt;height:15.45pt" o:ole="">
            <v:imagedata r:id="rId263" o:title=""/>
          </v:shape>
          <o:OLEObject Type="Embed" ProgID="Equation.DSMT4" ShapeID="_x0000_i1148" DrawAspect="Content" ObjectID="_1764185054" r:id="rId264"/>
        </w:object>
      </w:r>
      <w:r w:rsidR="0083088B" w:rsidRPr="00956DDC">
        <w:rPr>
          <w:szCs w:val="20"/>
        </w:rPr>
        <w:t xml:space="preserve"> the equivalent distance in miles. </w:t>
      </w:r>
      <w:r w:rsidR="0083088B" w:rsidRPr="00956DDC">
        <w:rPr>
          <w:bCs/>
          <w:szCs w:val="20"/>
        </w:rPr>
        <w:t xml:space="preserve">The formula to convert from kilometers to miles is </w:t>
      </w:r>
      <w:r w:rsidR="003B6E0A" w:rsidRPr="00880511">
        <w:rPr>
          <w:bCs/>
          <w:position w:val="-10"/>
          <w:szCs w:val="20"/>
        </w:rPr>
        <w:object w:dxaOrig="1460" w:dyaOrig="300" w14:anchorId="4931A785">
          <v:shape id="_x0000_i1149" type="#_x0000_t75" alt="d subscript 2 baseline equals d subscript 1 baseline over 1.609344" style="width:73.7pt;height:15.45pt;mso-position-vertical:absolute" o:ole="">
            <v:imagedata r:id="rId265" o:title=""/>
          </v:shape>
          <o:OLEObject Type="Embed" ProgID="Equation.DSMT4" ShapeID="_x0000_i1149" DrawAspect="Content" ObjectID="_1764185055" r:id="rId266"/>
        </w:object>
      </w:r>
      <w:r w:rsidR="0083088B" w:rsidRPr="00956DDC">
        <w:rPr>
          <w:b/>
          <w:bCs/>
          <w:szCs w:val="20"/>
        </w:rPr>
        <w:t>.</w:t>
      </w:r>
    </w:p>
    <w:p w14:paraId="1E554BC3" w14:textId="50437AE8" w:rsidR="000330A3" w:rsidRPr="00956DDC" w:rsidRDefault="000330A3" w:rsidP="00D7495E">
      <w:pPr>
        <w:tabs>
          <w:tab w:val="left" w:pos="810"/>
        </w:tabs>
        <w:rPr>
          <w:szCs w:val="20"/>
        </w:rPr>
      </w:pPr>
      <w:r w:rsidRPr="00956DDC">
        <w:rPr>
          <w:b/>
          <w:szCs w:val="20"/>
        </w:rPr>
        <w:t>SIMPLIFY:</w:t>
      </w:r>
      <w:r w:rsidR="00FF0ACD">
        <w:rPr>
          <w:szCs w:val="20"/>
        </w:rPr>
        <w:t xml:space="preserve"> </w:t>
      </w:r>
      <w:r w:rsidRPr="00956DDC">
        <w:rPr>
          <w:szCs w:val="20"/>
        </w:rPr>
        <w:t>It is not necessary to simplify.</w:t>
      </w:r>
    </w:p>
    <w:p w14:paraId="49483FD8" w14:textId="2B840BAF" w:rsidR="000330A3" w:rsidRDefault="000330A3" w:rsidP="00D7495E">
      <w:pPr>
        <w:tabs>
          <w:tab w:val="left" w:pos="810"/>
        </w:tabs>
        <w:rPr>
          <w:szCs w:val="20"/>
        </w:rPr>
      </w:pPr>
      <w:r w:rsidRPr="00956DDC">
        <w:rPr>
          <w:b/>
          <w:szCs w:val="20"/>
        </w:rPr>
        <w:t>CALCULATE:</w:t>
      </w:r>
      <w:r w:rsidR="00FF0ACD">
        <w:rPr>
          <w:szCs w:val="20"/>
        </w:rPr>
        <w:t xml:space="preserve"> </w:t>
      </w:r>
      <w:r w:rsidR="003B6E0A" w:rsidRPr="00C16ED5">
        <w:rPr>
          <w:position w:val="-26"/>
          <w:szCs w:val="20"/>
        </w:rPr>
        <w:object w:dxaOrig="3900" w:dyaOrig="620" w14:anchorId="10F4721C">
          <v:shape id="_x0000_i1150" type="#_x0000_t75" alt="356000 k m left parenthesis StartFraction 1 m i l e Over 1.609344 k m EndFraction right parenthesis equals 221208.144 miles" style="width:194.55pt;height:31.7pt" o:ole="">
            <v:imagedata r:id="rId267" o:title=""/>
          </v:shape>
          <o:OLEObject Type="Embed" ProgID="Equation.DSMT4" ShapeID="_x0000_i1150" DrawAspect="Content" ObjectID="_1764185056" r:id="rId268"/>
        </w:object>
      </w:r>
    </w:p>
    <w:p w14:paraId="2B4F5BD5" w14:textId="15ECAB74" w:rsidR="00C16ED5" w:rsidRPr="0061756C" w:rsidRDefault="003B6E0A" w:rsidP="00C16ED5">
      <w:pPr>
        <w:ind w:left="2070"/>
        <w:jc w:val="left"/>
        <w:rPr>
          <w:szCs w:val="20"/>
        </w:rPr>
      </w:pPr>
      <w:r w:rsidRPr="001067B4">
        <w:rPr>
          <w:position w:val="-26"/>
        </w:rPr>
        <w:object w:dxaOrig="4000" w:dyaOrig="620" w14:anchorId="1669C0EC">
          <v:shape id="_x0000_i1151" type="#_x0000_t75" alt="407000 k m left parenthesis StartFraction 1 m i l e Over 1.609344 k m EndFraction right parenthesis equals 252898.0752 miles" style="width:199.7pt;height:31.7pt" o:ole="">
            <v:imagedata r:id="rId269" o:title=""/>
          </v:shape>
          <o:OLEObject Type="Embed" ProgID="Equation.DSMT4" ShapeID="_x0000_i1151" DrawAspect="Content" ObjectID="_1764185057" r:id="rId270"/>
        </w:object>
      </w:r>
    </w:p>
    <w:p w14:paraId="1FE72392" w14:textId="77777777" w:rsidR="00FF0ACD" w:rsidRDefault="000330A3" w:rsidP="00D7495E">
      <w:pPr>
        <w:tabs>
          <w:tab w:val="left" w:pos="810"/>
        </w:tabs>
        <w:rPr>
          <w:szCs w:val="20"/>
        </w:rPr>
      </w:pPr>
      <w:r w:rsidRPr="00956DDC">
        <w:rPr>
          <w:b/>
          <w:bCs/>
          <w:szCs w:val="20"/>
        </w:rPr>
        <w:t>ROUND:</w:t>
      </w:r>
      <w:r w:rsidR="00FF0ACD">
        <w:rPr>
          <w:bCs/>
          <w:szCs w:val="20"/>
        </w:rPr>
        <w:t xml:space="preserve"> </w:t>
      </w:r>
      <w:r w:rsidRPr="00956DDC">
        <w:rPr>
          <w:szCs w:val="20"/>
        </w:rPr>
        <w:t>The given quantities have t</w:t>
      </w:r>
      <w:r w:rsidR="0083088B" w:rsidRPr="00956DDC">
        <w:rPr>
          <w:szCs w:val="20"/>
        </w:rPr>
        <w:t>hree significant figures, so the</w:t>
      </w:r>
      <w:r w:rsidRPr="00956DDC">
        <w:rPr>
          <w:szCs w:val="20"/>
        </w:rPr>
        <w:t xml:space="preserve"> calculated values must be rounded to </w:t>
      </w:r>
      <w:r w:rsidR="0083088B" w:rsidRPr="00956DDC">
        <w:rPr>
          <w:szCs w:val="20"/>
        </w:rPr>
        <w:t>221,000 miles and 253,000 miles respectively.</w:t>
      </w:r>
    </w:p>
    <w:p w14:paraId="1545B284" w14:textId="5F62A0B5" w:rsidR="003A52C0" w:rsidRPr="00956DDC" w:rsidRDefault="000330A3" w:rsidP="00D7495E">
      <w:pPr>
        <w:tabs>
          <w:tab w:val="left" w:pos="810"/>
        </w:tabs>
        <w:rPr>
          <w:szCs w:val="20"/>
        </w:rPr>
      </w:pPr>
      <w:r w:rsidRPr="00956DDC">
        <w:rPr>
          <w:b/>
          <w:bCs/>
          <w:szCs w:val="20"/>
        </w:rPr>
        <w:t>DOUBLE-CHECK:</w:t>
      </w:r>
      <w:r w:rsidR="00FF0ACD">
        <w:rPr>
          <w:szCs w:val="20"/>
        </w:rPr>
        <w:t xml:space="preserve"> </w:t>
      </w:r>
      <w:r w:rsidR="0083088B" w:rsidRPr="00956DDC">
        <w:rPr>
          <w:szCs w:val="20"/>
        </w:rPr>
        <w:t>A kilometer is r</w:t>
      </w:r>
      <w:r w:rsidRPr="00956DDC">
        <w:rPr>
          <w:szCs w:val="20"/>
        </w:rPr>
        <w:t xml:space="preserve">oughly </w:t>
      </w:r>
      <w:r w:rsidR="003B6E0A" w:rsidRPr="00B333B7">
        <w:rPr>
          <w:position w:val="-6"/>
        </w:rPr>
        <w:object w:dxaOrig="380" w:dyaOrig="240" w14:anchorId="336852C6">
          <v:shape id="_x0000_i1152" type="#_x0000_t75" alt="2 over 3" style="width:18.85pt;height:12pt" o:ole="">
            <v:imagedata r:id="rId271" o:title=""/>
          </v:shape>
          <o:OLEObject Type="Embed" ProgID="Equation.DSMT4" ShapeID="_x0000_i1152" DrawAspect="Content" ObjectID="_1764185058" r:id="rId272"/>
        </w:object>
      </w:r>
      <w:r w:rsidRPr="00956DDC">
        <w:rPr>
          <w:szCs w:val="20"/>
        </w:rPr>
        <w:t xml:space="preserve"> of a mile, and the answers are roughly </w:t>
      </w:r>
      <w:r w:rsidR="003B6E0A" w:rsidRPr="00B333B7">
        <w:rPr>
          <w:position w:val="-6"/>
        </w:rPr>
        <w:object w:dxaOrig="380" w:dyaOrig="240" w14:anchorId="6F18D2B5">
          <v:shape id="_x0000_i1153" type="#_x0000_t75" alt="2 over 3" style="width:18.85pt;height:12pt;mso-position-horizontal:absolute" o:ole="">
            <v:imagedata r:id="rId273" o:title=""/>
          </v:shape>
          <o:OLEObject Type="Embed" ProgID="Equation.DSMT4" ShapeID="_x0000_i1153" DrawAspect="Content" ObjectID="_1764185059" r:id="rId274"/>
        </w:object>
      </w:r>
      <w:r w:rsidRPr="00956DDC">
        <w:rPr>
          <w:szCs w:val="20"/>
        </w:rPr>
        <w:t xml:space="preserve"> of the given values, so the conversions appear correct.</w:t>
      </w:r>
    </w:p>
    <w:p w14:paraId="6824CB2C" w14:textId="77777777" w:rsidR="00FF0ACD" w:rsidRDefault="000330A3">
      <w:pPr>
        <w:pStyle w:val="ListParagraph"/>
        <w:numPr>
          <w:ilvl w:val="0"/>
          <w:numId w:val="4"/>
        </w:numPr>
        <w:ind w:left="806" w:hanging="806"/>
        <w:rPr>
          <w:szCs w:val="20"/>
        </w:rPr>
      </w:pPr>
      <w:r w:rsidRPr="00956DDC">
        <w:rPr>
          <w:b/>
          <w:szCs w:val="20"/>
        </w:rPr>
        <w:t>THINK:</w:t>
      </w:r>
      <w:r w:rsidR="00FF0ACD">
        <w:rPr>
          <w:szCs w:val="20"/>
        </w:rPr>
        <w:t xml:space="preserve"> </w:t>
      </w:r>
      <w:r w:rsidRPr="00956DDC">
        <w:rPr>
          <w:szCs w:val="20"/>
        </w:rPr>
        <w:t xml:space="preserve">It is a distance </w:t>
      </w:r>
      <w:r w:rsidRPr="00956DDC">
        <w:rPr>
          <w:i/>
          <w:szCs w:val="20"/>
        </w:rPr>
        <w:t>d</w:t>
      </w:r>
      <w:r w:rsidRPr="00956DDC">
        <w:rPr>
          <w:szCs w:val="20"/>
        </w:rPr>
        <w:t xml:space="preserve"> = 60 feet, 6 inches from the pitcher’s mound to home plate.</w:t>
      </w:r>
      <w:r w:rsidR="0083088B" w:rsidRPr="00956DDC">
        <w:rPr>
          <w:szCs w:val="20"/>
        </w:rPr>
        <w:t xml:space="preserve"> Recall the conversion factors: 1 foot = 12 inches, 1 inch = 2.54 cm, 100 cm = 1 m.</w:t>
      </w:r>
    </w:p>
    <w:p w14:paraId="4076A5CD" w14:textId="014C5350" w:rsidR="00D23EBD" w:rsidRPr="00956DDC" w:rsidRDefault="000330A3" w:rsidP="007F0165">
      <w:pPr>
        <w:tabs>
          <w:tab w:val="left" w:pos="810"/>
        </w:tabs>
        <w:rPr>
          <w:szCs w:val="20"/>
        </w:rPr>
      </w:pPr>
      <w:r w:rsidRPr="00956DDC">
        <w:rPr>
          <w:b/>
          <w:szCs w:val="20"/>
        </w:rPr>
        <w:t>SKETCH:</w:t>
      </w:r>
    </w:p>
    <w:p w14:paraId="22C39140" w14:textId="7C153FE5" w:rsidR="000330A3" w:rsidRPr="00956DDC" w:rsidRDefault="006510CF" w:rsidP="00580803">
      <w:pPr>
        <w:tabs>
          <w:tab w:val="left" w:pos="810"/>
        </w:tabs>
        <w:spacing w:after="100"/>
        <w:ind w:left="810"/>
        <w:jc w:val="center"/>
        <w:rPr>
          <w:szCs w:val="20"/>
        </w:rPr>
      </w:pPr>
      <w:r w:rsidRPr="00956DDC">
        <w:rPr>
          <w:b/>
          <w:noProof/>
          <w:szCs w:val="20"/>
          <w:lang w:val="en-IN" w:eastAsia="en-IN"/>
        </w:rPr>
        <w:drawing>
          <wp:inline distT="0" distB="0" distL="0" distR="0" wp14:anchorId="0CCA5904" wp14:editId="575E5739">
            <wp:extent cx="1909445" cy="2084705"/>
            <wp:effectExtent l="0" t="0" r="0" b="0"/>
            <wp:docPr id="125" name="Picture 125" descr="An illustration of a baseball field shows a distance d between the pitcher's mound and the home pl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pic:cNvPicPr>
                      <a:picLocks noChangeAspect="1" noChangeArrowheads="1"/>
                    </pic:cNvPicPr>
                  </pic:nvPicPr>
                  <pic:blipFill>
                    <a:blip r:embed="rId275" cstate="print">
                      <a:extLst>
                        <a:ext uri="{28A0092B-C50C-407E-A947-70E740481C1C}">
                          <a14:useLocalDpi xmlns:a14="http://schemas.microsoft.com/office/drawing/2010/main" val="0"/>
                        </a:ext>
                      </a:extLst>
                    </a:blip>
                    <a:srcRect/>
                    <a:stretch>
                      <a:fillRect/>
                    </a:stretch>
                  </pic:blipFill>
                  <pic:spPr bwMode="auto">
                    <a:xfrm>
                      <a:off x="0" y="0"/>
                      <a:ext cx="1909445" cy="2084705"/>
                    </a:xfrm>
                    <a:prstGeom prst="rect">
                      <a:avLst/>
                    </a:prstGeom>
                    <a:noFill/>
                    <a:ln>
                      <a:noFill/>
                    </a:ln>
                  </pic:spPr>
                </pic:pic>
              </a:graphicData>
            </a:graphic>
          </wp:inline>
        </w:drawing>
      </w:r>
    </w:p>
    <w:p w14:paraId="43A80DAE" w14:textId="77FA02CE" w:rsidR="0083088B" w:rsidRPr="00956DDC" w:rsidRDefault="000330A3" w:rsidP="008F7FAC">
      <w:pPr>
        <w:tabs>
          <w:tab w:val="left" w:pos="810"/>
        </w:tabs>
        <w:rPr>
          <w:szCs w:val="20"/>
        </w:rPr>
      </w:pPr>
      <w:r w:rsidRPr="00792392">
        <w:rPr>
          <w:b/>
          <w:bCs/>
          <w:szCs w:val="20"/>
        </w:rPr>
        <w:t>RESEARCH:</w:t>
      </w:r>
      <w:r w:rsidR="00FF0ACD">
        <w:rPr>
          <w:szCs w:val="20"/>
        </w:rPr>
        <w:t xml:space="preserve"> </w:t>
      </w:r>
      <w:r w:rsidR="00792392" w:rsidRPr="00792392">
        <w:rPr>
          <w:szCs w:val="20"/>
        </w:rPr>
        <w:t xml:space="preserve">If the distance is </w:t>
      </w:r>
      <w:r w:rsidR="00792392" w:rsidRPr="00792392">
        <w:rPr>
          <w:i/>
          <w:szCs w:val="20"/>
        </w:rPr>
        <w:t>x</w:t>
      </w:r>
      <w:r w:rsidR="00792392" w:rsidRPr="00792392">
        <w:rPr>
          <w:szCs w:val="20"/>
        </w:rPr>
        <w:t xml:space="preserve"> in meters and </w:t>
      </w:r>
      <w:r w:rsidR="00792392" w:rsidRPr="00792392">
        <w:rPr>
          <w:i/>
          <w:szCs w:val="20"/>
        </w:rPr>
        <w:t>y</w:t>
      </w:r>
      <w:r w:rsidR="00792392" w:rsidRPr="00792392">
        <w:rPr>
          <w:szCs w:val="20"/>
        </w:rPr>
        <w:t xml:space="preserve"> in</w:t>
      </w:r>
      <w:r w:rsidR="00792392">
        <w:rPr>
          <w:szCs w:val="20"/>
        </w:rPr>
        <w:t xml:space="preserve"> feet, then using the conversion factor </w:t>
      </w:r>
      <w:r w:rsidR="00792392">
        <w:rPr>
          <w:i/>
          <w:szCs w:val="20"/>
        </w:rPr>
        <w:t>c</w:t>
      </w:r>
      <w:r w:rsidR="00792392">
        <w:rPr>
          <w:szCs w:val="20"/>
        </w:rPr>
        <w:t xml:space="preserve">, </w:t>
      </w:r>
      <w:r w:rsidR="00880511" w:rsidRPr="00880511">
        <w:rPr>
          <w:position w:val="-10"/>
          <w:szCs w:val="20"/>
        </w:rPr>
        <w:object w:dxaOrig="580" w:dyaOrig="240" w14:anchorId="49C5B4CF">
          <v:shape id="_x0000_i1154" type="#_x0000_t75" alt="x equals c y" style="width:28.3pt;height:12pt" o:ole="">
            <v:imagedata r:id="rId276" o:title=""/>
          </v:shape>
          <o:OLEObject Type="Embed" ProgID="Equation.DSMT4" ShapeID="_x0000_i1154" DrawAspect="Content" ObjectID="_1764185060" r:id="rId277"/>
        </w:object>
      </w:r>
      <w:r w:rsidR="00792392" w:rsidRPr="00792392">
        <w:rPr>
          <w:szCs w:val="20"/>
        </w:rPr>
        <w:t xml:space="preserve"> </w:t>
      </w:r>
      <w:r w:rsidR="003B6E0A" w:rsidRPr="00880511">
        <w:rPr>
          <w:position w:val="-24"/>
          <w:szCs w:val="20"/>
        </w:rPr>
        <w:object w:dxaOrig="3980" w:dyaOrig="580" w14:anchorId="40B6588B">
          <v:shape id="_x0000_i1155" type="#_x0000_t75" alt="c equals 1 foot left parenthesis Start fraction 12 inches over 1 foot End fraction right parenthesis left parenthesis Start fraction 2.54 c m over 1 inch End fraction right parenthesis left parenthesis Start fraction 1 m over 100 c m End fraction right parenthesis over foot " style="width:198pt;height:28.3pt" o:ole="">
            <v:imagedata r:id="rId278" o:title=""/>
          </v:shape>
          <o:OLEObject Type="Embed" ProgID="Equation.DSMT4" ShapeID="_x0000_i1155" DrawAspect="Content" ObjectID="_1764185061" r:id="rId279"/>
        </w:object>
      </w:r>
    </w:p>
    <w:p w14:paraId="2121A65A" w14:textId="26650496" w:rsidR="000330A3" w:rsidRPr="00956DDC" w:rsidRDefault="000330A3" w:rsidP="008F7FAC">
      <w:pPr>
        <w:tabs>
          <w:tab w:val="left" w:pos="810"/>
        </w:tabs>
        <w:rPr>
          <w:b/>
          <w:szCs w:val="20"/>
        </w:rPr>
      </w:pPr>
      <w:r w:rsidRPr="00956DDC">
        <w:rPr>
          <w:b/>
          <w:szCs w:val="20"/>
        </w:rPr>
        <w:t>SIMPLIFY:</w:t>
      </w:r>
      <w:r w:rsidR="00FF0ACD">
        <w:rPr>
          <w:szCs w:val="20"/>
        </w:rPr>
        <w:t xml:space="preserve"> </w:t>
      </w:r>
      <w:r w:rsidR="00880511" w:rsidRPr="00880511">
        <w:rPr>
          <w:position w:val="-6"/>
          <w:szCs w:val="20"/>
        </w:rPr>
        <w:object w:dxaOrig="1920" w:dyaOrig="260" w14:anchorId="2E6FA331">
          <v:shape id="_x0000_i1156" type="#_x0000_t75" alt="c equals 0.3048 meters over foot" style="width:96.85pt;height:13.7pt" o:ole="">
            <v:imagedata r:id="rId280" o:title=""/>
          </v:shape>
          <o:OLEObject Type="Embed" ProgID="Equation.DSMT4" ShapeID="_x0000_i1156" DrawAspect="Content" ObjectID="_1764185062" r:id="rId281"/>
        </w:object>
      </w:r>
    </w:p>
    <w:p w14:paraId="22F791E1" w14:textId="61803A9B" w:rsidR="000330A3" w:rsidRPr="00956DDC" w:rsidRDefault="000330A3" w:rsidP="008F7FAC">
      <w:pPr>
        <w:tabs>
          <w:tab w:val="left" w:pos="810"/>
        </w:tabs>
        <w:rPr>
          <w:szCs w:val="20"/>
        </w:rPr>
      </w:pPr>
      <w:r w:rsidRPr="00956DDC">
        <w:rPr>
          <w:b/>
          <w:szCs w:val="20"/>
        </w:rPr>
        <w:t>CALCULATE:</w:t>
      </w:r>
      <w:r w:rsidRPr="00956DDC">
        <w:rPr>
          <w:szCs w:val="20"/>
        </w:rPr>
        <w:t xml:space="preserve"> </w:t>
      </w:r>
      <w:r w:rsidR="00F2629F" w:rsidRPr="00956DDC">
        <w:rPr>
          <w:szCs w:val="20"/>
        </w:rPr>
        <w:t>60 feet plus 6 inches = 60.5 feet. Then</w:t>
      </w:r>
      <w:r w:rsidR="00C87F5D">
        <w:rPr>
          <w:szCs w:val="20"/>
        </w:rPr>
        <w:t>,</w:t>
      </w:r>
      <w:r w:rsidR="004262F0">
        <w:rPr>
          <w:szCs w:val="20"/>
        </w:rPr>
        <w:t xml:space="preserve"> </w:t>
      </w:r>
      <w:r w:rsidR="00F2629F" w:rsidRPr="00956DDC">
        <w:rPr>
          <w:szCs w:val="20"/>
        </w:rPr>
        <w:t xml:space="preserve">converting 60.5 feet to meters: </w:t>
      </w:r>
      <w:r w:rsidR="003B6E0A" w:rsidRPr="00880511">
        <w:rPr>
          <w:position w:val="-24"/>
          <w:szCs w:val="20"/>
        </w:rPr>
        <w:object w:dxaOrig="2860" w:dyaOrig="580" w14:anchorId="0BD44859">
          <v:shape id="_x0000_i1157" type="#_x0000_t75" alt="d equals 60.5 f t left parenthesis StartFraction 0.3048 m Over 1 f t EndFraction right parenthesis equals 18.440 m" style="width:142.3pt;height:28.3pt" o:ole="">
            <v:imagedata r:id="rId282" o:title=""/>
          </v:shape>
          <o:OLEObject Type="Embed" ProgID="Equation.DSMT4" ShapeID="_x0000_i1157" DrawAspect="Content" ObjectID="_1764185063" r:id="rId283"/>
        </w:object>
      </w:r>
    </w:p>
    <w:p w14:paraId="0EA42DA6" w14:textId="69216844" w:rsidR="000330A3" w:rsidRPr="00956DDC" w:rsidRDefault="000330A3" w:rsidP="008F7FAC">
      <w:pPr>
        <w:tabs>
          <w:tab w:val="left" w:pos="810"/>
        </w:tabs>
        <w:rPr>
          <w:szCs w:val="20"/>
        </w:rPr>
      </w:pPr>
      <w:r w:rsidRPr="00956DDC">
        <w:rPr>
          <w:b/>
          <w:bCs/>
          <w:szCs w:val="20"/>
        </w:rPr>
        <w:t>ROUND:</w:t>
      </w:r>
      <w:r w:rsidR="00FF0ACD">
        <w:rPr>
          <w:b/>
          <w:bCs/>
          <w:szCs w:val="20"/>
        </w:rPr>
        <w:t xml:space="preserve"> </w:t>
      </w:r>
      <w:r w:rsidRPr="00956DDC">
        <w:rPr>
          <w:bCs/>
          <w:szCs w:val="20"/>
        </w:rPr>
        <w:t xml:space="preserve">Rounding to three significant figures, </w:t>
      </w:r>
      <w:r w:rsidRPr="00956DDC">
        <w:rPr>
          <w:szCs w:val="20"/>
        </w:rPr>
        <w:t>the distance is 18.4 m.</w:t>
      </w:r>
    </w:p>
    <w:p w14:paraId="3C7675BB" w14:textId="77777777" w:rsidR="00FF0ACD" w:rsidRDefault="000330A3" w:rsidP="00EC2849">
      <w:pPr>
        <w:tabs>
          <w:tab w:val="left" w:pos="810"/>
        </w:tabs>
        <w:rPr>
          <w:szCs w:val="20"/>
        </w:rPr>
      </w:pPr>
      <w:r w:rsidRPr="00956DDC">
        <w:rPr>
          <w:b/>
          <w:bCs/>
          <w:szCs w:val="20"/>
        </w:rPr>
        <w:t>DOUBLE-CHECK:</w:t>
      </w:r>
      <w:r w:rsidR="00FF0ACD">
        <w:rPr>
          <w:szCs w:val="20"/>
        </w:rPr>
        <w:t xml:space="preserve"> </w:t>
      </w:r>
      <w:r w:rsidRPr="00956DDC">
        <w:rPr>
          <w:szCs w:val="20"/>
        </w:rPr>
        <w:t>The answer is a reasonable distance for a pitcher to throw the ball.</w:t>
      </w:r>
    </w:p>
    <w:p w14:paraId="513F77C9" w14:textId="12E31B1D" w:rsidR="000330A3" w:rsidRPr="00956DDC" w:rsidRDefault="000330A3">
      <w:pPr>
        <w:pStyle w:val="ListParagraph"/>
        <w:numPr>
          <w:ilvl w:val="0"/>
          <w:numId w:val="4"/>
        </w:numPr>
        <w:ind w:left="806" w:hanging="806"/>
        <w:rPr>
          <w:szCs w:val="20"/>
        </w:rPr>
      </w:pPr>
      <w:r w:rsidRPr="00956DDC">
        <w:rPr>
          <w:b/>
          <w:szCs w:val="20"/>
        </w:rPr>
        <w:lastRenderedPageBreak/>
        <w:t>THINK:</w:t>
      </w:r>
      <w:r w:rsidR="00FF0ACD">
        <w:rPr>
          <w:szCs w:val="20"/>
        </w:rPr>
        <w:t xml:space="preserve"> </w:t>
      </w:r>
      <w:r w:rsidRPr="00956DDC">
        <w:rPr>
          <w:szCs w:val="20"/>
        </w:rPr>
        <w:t>The given quantities, written in scientific notation</w:t>
      </w:r>
      <w:r w:rsidR="00F2629F" w:rsidRPr="00956DDC">
        <w:rPr>
          <w:szCs w:val="20"/>
        </w:rPr>
        <w:t xml:space="preserve"> and in units of meters</w:t>
      </w:r>
      <w:r w:rsidRPr="00956DDC">
        <w:rPr>
          <w:szCs w:val="20"/>
        </w:rPr>
        <w:t>, are</w:t>
      </w:r>
      <w:r w:rsidR="00F2629F" w:rsidRPr="00956DDC">
        <w:rPr>
          <w:szCs w:val="20"/>
        </w:rPr>
        <w:t>:</w:t>
      </w:r>
      <w:r w:rsidRPr="00956DDC">
        <w:rPr>
          <w:szCs w:val="20"/>
        </w:rPr>
        <w:t xml:space="preserve"> the starting position, </w:t>
      </w:r>
      <w:r w:rsidR="00880511" w:rsidRPr="00880511">
        <w:rPr>
          <w:position w:val="-10"/>
          <w:szCs w:val="20"/>
        </w:rPr>
        <w:object w:dxaOrig="1200" w:dyaOrig="320" w14:anchorId="69E844FD">
          <v:shape id="_x0000_i1158" type="#_x0000_t75" alt="x Subscript o Baseline equals 7 times 10 Superscript negative 3 Baseline m" style="width:60pt;height:16.3pt" o:ole="">
            <v:imagedata r:id="rId284" o:title=""/>
          </v:shape>
          <o:OLEObject Type="Embed" ProgID="Equation.DSMT4" ShapeID="_x0000_i1158" DrawAspect="Content" ObjectID="_1764185064" r:id="rId285"/>
        </w:object>
      </w:r>
      <w:r w:rsidRPr="00956DDC">
        <w:rPr>
          <w:szCs w:val="20"/>
        </w:rPr>
        <w:t xml:space="preserve"> and the lengths of the flea’s successive hops, </w:t>
      </w:r>
      <w:r w:rsidR="003B6E0A" w:rsidRPr="00880511">
        <w:rPr>
          <w:position w:val="-10"/>
          <w:szCs w:val="20"/>
        </w:rPr>
        <w:object w:dxaOrig="1320" w:dyaOrig="320" w14:anchorId="0EAB82C4">
          <v:shape id="_x0000_i1159" type="#_x0000_t75" alt="x subscript 1 baseline equals 3.2 times 10 Superscript negative 2 Baseline m" style="width:66pt;height:16.3pt" o:ole="">
            <v:imagedata r:id="rId286" o:title=""/>
          </v:shape>
          <o:OLEObject Type="Embed" ProgID="Equation.DSMT4" ShapeID="_x0000_i1159" DrawAspect="Content" ObjectID="_1764185065" r:id="rId287"/>
        </w:object>
      </w:r>
      <w:r w:rsidRPr="00956DDC">
        <w:rPr>
          <w:szCs w:val="20"/>
        </w:rPr>
        <w:t xml:space="preserve">, </w:t>
      </w:r>
      <w:r w:rsidR="003B6E0A" w:rsidRPr="00880511">
        <w:rPr>
          <w:position w:val="-10"/>
          <w:szCs w:val="20"/>
        </w:rPr>
        <w:object w:dxaOrig="1340" w:dyaOrig="320" w14:anchorId="64C45F69">
          <v:shape id="_x0000_i1160" type="#_x0000_t75" alt="x subscript 2 baseline equals 6.5 times 10 Superscript negative 2 Baseline m" style="width:66.85pt;height:16.3pt" o:ole="">
            <v:imagedata r:id="rId288" o:title=""/>
          </v:shape>
          <o:OLEObject Type="Embed" ProgID="Equation.DSMT4" ShapeID="_x0000_i1160" DrawAspect="Content" ObjectID="_1764185066" r:id="rId289"/>
        </w:object>
      </w:r>
      <w:r w:rsidRPr="00956DDC">
        <w:rPr>
          <w:szCs w:val="20"/>
        </w:rPr>
        <w:t xml:space="preserve">, </w:t>
      </w:r>
      <w:r w:rsidR="003B6E0A" w:rsidRPr="00880511">
        <w:rPr>
          <w:position w:val="-10"/>
          <w:szCs w:val="20"/>
        </w:rPr>
        <w:object w:dxaOrig="1340" w:dyaOrig="320" w14:anchorId="5C8D208D">
          <v:shape id="_x0000_i1161" type="#_x0000_t75" alt="x subscript 3 baseline equals 8.3 times 10 Superscript negative 2 Baseline m" style="width:66.85pt;height:16.3pt" o:ole="">
            <v:imagedata r:id="rId290" o:title=""/>
          </v:shape>
          <o:OLEObject Type="Embed" ProgID="Equation.DSMT4" ShapeID="_x0000_i1161" DrawAspect="Content" ObjectID="_1764185067" r:id="rId291"/>
        </w:object>
      </w:r>
      <w:r w:rsidRPr="00956DDC">
        <w:rPr>
          <w:szCs w:val="20"/>
        </w:rPr>
        <w:t xml:space="preserve">, </w:t>
      </w:r>
      <w:r w:rsidR="003B6E0A" w:rsidRPr="00880511">
        <w:rPr>
          <w:position w:val="-10"/>
          <w:szCs w:val="20"/>
        </w:rPr>
        <w:object w:dxaOrig="1420" w:dyaOrig="320" w14:anchorId="2D26A029">
          <v:shape id="_x0000_i1162" type="#_x0000_t75" alt="x subscript 4 baseline equals 10.0 times 10 Superscript negative 2 Baseline m" style="width:70.3pt;height:16.3pt" o:ole="">
            <v:imagedata r:id="rId292" o:title=""/>
          </v:shape>
          <o:OLEObject Type="Embed" ProgID="Equation.DSMT4" ShapeID="_x0000_i1162" DrawAspect="Content" ObjectID="_1764185068" r:id="rId293"/>
        </w:object>
      </w:r>
      <w:r w:rsidRPr="00956DDC">
        <w:rPr>
          <w:szCs w:val="20"/>
        </w:rPr>
        <w:t xml:space="preserve">, </w:t>
      </w:r>
      <w:r w:rsidR="003B6E0A" w:rsidRPr="00880511">
        <w:rPr>
          <w:position w:val="-10"/>
          <w:szCs w:val="20"/>
        </w:rPr>
        <w:object w:dxaOrig="1420" w:dyaOrig="320" w14:anchorId="3DDAFDB1">
          <v:shape id="_x0000_i1163" type="#_x0000_t75" alt="x subscript 5 equals 11.5 times 10 Superscript negative 2 Baseline m" style="width:70.3pt;height:16.3pt" o:ole="">
            <v:imagedata r:id="rId294" o:title=""/>
          </v:shape>
          <o:OLEObject Type="Embed" ProgID="Equation.DSMT4" ShapeID="_x0000_i1163" DrawAspect="Content" ObjectID="_1764185069" r:id="rId295"/>
        </w:object>
      </w:r>
      <w:r w:rsidRPr="00956DDC">
        <w:rPr>
          <w:szCs w:val="20"/>
        </w:rPr>
        <w:t xml:space="preserve"> and </w:t>
      </w:r>
      <w:r w:rsidR="003B6E0A" w:rsidRPr="00880511">
        <w:rPr>
          <w:position w:val="-10"/>
          <w:szCs w:val="20"/>
        </w:rPr>
        <w:object w:dxaOrig="1460" w:dyaOrig="320" w14:anchorId="15433D01">
          <v:shape id="_x0000_i1164" type="#_x0000_t75" alt="x subscript 6 equals 15.5 times 10 Superscript negative 2 Baseline m" style="width:73.7pt;height:16.3pt;mso-position-horizontal:absolute" o:ole="">
            <v:imagedata r:id="rId296" o:title=""/>
          </v:shape>
          <o:OLEObject Type="Embed" ProgID="Equation.DSMT4" ShapeID="_x0000_i1164" DrawAspect="Content" ObjectID="_1764185070" r:id="rId297"/>
        </w:object>
      </w:r>
      <w:r w:rsidRPr="00956DDC">
        <w:rPr>
          <w:szCs w:val="20"/>
        </w:rPr>
        <w:t xml:space="preserve"> The flea makes six jumps in total.</w:t>
      </w:r>
    </w:p>
    <w:p w14:paraId="41CB45C0" w14:textId="77777777" w:rsidR="00FF0ACD" w:rsidRDefault="000330A3" w:rsidP="00EC2849">
      <w:pPr>
        <w:tabs>
          <w:tab w:val="left" w:pos="810"/>
        </w:tabs>
        <w:rPr>
          <w:szCs w:val="20"/>
        </w:rPr>
      </w:pPr>
      <w:r w:rsidRPr="00956DDC">
        <w:rPr>
          <w:b/>
          <w:szCs w:val="20"/>
        </w:rPr>
        <w:t>SKETCH:</w:t>
      </w:r>
    </w:p>
    <w:p w14:paraId="4C1AD022" w14:textId="278F5C0E" w:rsidR="008D71BF" w:rsidRPr="00956DDC" w:rsidRDefault="006510CF" w:rsidP="00920171">
      <w:pPr>
        <w:tabs>
          <w:tab w:val="left" w:pos="810"/>
        </w:tabs>
        <w:ind w:firstLine="4"/>
        <w:jc w:val="center"/>
        <w:rPr>
          <w:szCs w:val="20"/>
        </w:rPr>
      </w:pPr>
      <w:r>
        <w:rPr>
          <w:b/>
          <w:noProof/>
          <w:szCs w:val="20"/>
          <w:lang w:val="en-IN" w:eastAsia="en-IN"/>
        </w:rPr>
        <w:drawing>
          <wp:inline distT="0" distB="0" distL="0" distR="0" wp14:anchorId="4F8810B3" wp14:editId="491D57BC">
            <wp:extent cx="3181985" cy="797560"/>
            <wp:effectExtent l="0" t="0" r="0" b="2540"/>
            <wp:docPr id="137" name="Picture 137" descr="An illustration of flea's successive hops from x sub 0 labeled x sub 1, x sub 2, x sub 3, x sub 4, x sub 5, and x sub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pic:cNvPicPr>
                      <a:picLocks noChangeAspect="1" noChangeArrowheads="1"/>
                    </pic:cNvPicPr>
                  </pic:nvPicPr>
                  <pic:blipFill>
                    <a:blip r:embed="rId298" cstate="print">
                      <a:extLst>
                        <a:ext uri="{28A0092B-C50C-407E-A947-70E740481C1C}">
                          <a14:useLocalDpi xmlns:a14="http://schemas.microsoft.com/office/drawing/2010/main" val="0"/>
                        </a:ext>
                      </a:extLst>
                    </a:blip>
                    <a:srcRect/>
                    <a:stretch>
                      <a:fillRect/>
                    </a:stretch>
                  </pic:blipFill>
                  <pic:spPr bwMode="auto">
                    <a:xfrm>
                      <a:off x="0" y="0"/>
                      <a:ext cx="3181985" cy="797560"/>
                    </a:xfrm>
                    <a:prstGeom prst="rect">
                      <a:avLst/>
                    </a:prstGeom>
                    <a:noFill/>
                    <a:ln>
                      <a:noFill/>
                    </a:ln>
                  </pic:spPr>
                </pic:pic>
              </a:graphicData>
            </a:graphic>
          </wp:inline>
        </w:drawing>
      </w:r>
    </w:p>
    <w:p w14:paraId="3BAF832A" w14:textId="3CA3BB31" w:rsidR="000330A3" w:rsidRPr="00956DDC" w:rsidRDefault="000330A3" w:rsidP="00285A27">
      <w:pPr>
        <w:tabs>
          <w:tab w:val="left" w:pos="810"/>
        </w:tabs>
        <w:rPr>
          <w:szCs w:val="20"/>
        </w:rPr>
      </w:pPr>
      <w:r w:rsidRPr="00956DDC">
        <w:rPr>
          <w:b/>
          <w:bCs/>
          <w:szCs w:val="20"/>
        </w:rPr>
        <w:t>RESEARCH:</w:t>
      </w:r>
      <w:r w:rsidR="00FF0ACD">
        <w:rPr>
          <w:szCs w:val="20"/>
        </w:rPr>
        <w:t xml:space="preserve"> </w:t>
      </w:r>
      <w:r w:rsidRPr="00956DDC">
        <w:rPr>
          <w:szCs w:val="20"/>
        </w:rPr>
        <w:t xml:space="preserve">The total distance jumped is </w:t>
      </w:r>
      <w:r w:rsidR="003B6E0A" w:rsidRPr="00880511">
        <w:rPr>
          <w:position w:val="-24"/>
          <w:szCs w:val="20"/>
        </w:rPr>
        <w:object w:dxaOrig="1080" w:dyaOrig="580" w14:anchorId="31F58BDA">
          <v:shape id="_x0000_i1165" type="#_x0000_t75" alt="x Subscript t o t a l Baseline equals Summation n equals 1 to 6 x Subscript n" style="width:54.85pt;height:28.3pt" o:ole="">
            <v:imagedata r:id="rId299" o:title=""/>
          </v:shape>
          <o:OLEObject Type="Embed" ProgID="Equation.DSMT4" ShapeID="_x0000_i1165" DrawAspect="Content" ObjectID="_1764185071" r:id="rId300"/>
        </w:object>
      </w:r>
      <w:r w:rsidRPr="00956DDC">
        <w:rPr>
          <w:szCs w:val="20"/>
        </w:rPr>
        <w:t xml:space="preserve"> The average distance covered in a single hop is</w:t>
      </w:r>
      <w:r w:rsidR="00D14C5B" w:rsidRPr="00956DDC">
        <w:rPr>
          <w:szCs w:val="20"/>
        </w:rPr>
        <w:t>:</w:t>
      </w:r>
    </w:p>
    <w:p w14:paraId="5747C1CA" w14:textId="307D40C0" w:rsidR="000330A3" w:rsidRPr="00956DDC" w:rsidRDefault="003B6E0A" w:rsidP="0061756C">
      <w:pPr>
        <w:tabs>
          <w:tab w:val="left" w:pos="810"/>
        </w:tabs>
        <w:ind w:hanging="806"/>
        <w:jc w:val="center"/>
        <w:rPr>
          <w:szCs w:val="20"/>
        </w:rPr>
      </w:pPr>
      <w:r w:rsidRPr="00880511">
        <w:rPr>
          <w:position w:val="-24"/>
          <w:szCs w:val="20"/>
        </w:rPr>
        <w:object w:dxaOrig="1219" w:dyaOrig="580" w14:anchorId="34030875">
          <v:shape id="_x0000_i1166" type="#_x0000_t75" alt="x Subscript a v g Baseline equals 1 Over 6 Summation n equals 1 to 6 x Subscript n" style="width:61.7pt;height:28.3pt;mso-position-horizontal:absolute" o:ole="">
            <v:imagedata r:id="rId301" o:title=""/>
          </v:shape>
          <o:OLEObject Type="Embed" ProgID="Equation.DSMT4" ShapeID="_x0000_i1166" DrawAspect="Content" ObjectID="_1764185072" r:id="rId302"/>
        </w:object>
      </w:r>
    </w:p>
    <w:p w14:paraId="76E252EC" w14:textId="5F025DB5" w:rsidR="000330A3" w:rsidRPr="00956DDC" w:rsidRDefault="000330A3" w:rsidP="005768F6">
      <w:pPr>
        <w:tabs>
          <w:tab w:val="left" w:pos="810"/>
        </w:tabs>
        <w:rPr>
          <w:b/>
          <w:szCs w:val="20"/>
        </w:rPr>
      </w:pPr>
      <w:r w:rsidRPr="00956DDC">
        <w:rPr>
          <w:b/>
          <w:szCs w:val="20"/>
        </w:rPr>
        <w:t>SIMPLIFY:</w:t>
      </w:r>
      <w:r w:rsidRPr="00956DDC">
        <w:rPr>
          <w:szCs w:val="20"/>
        </w:rPr>
        <w:t xml:space="preserve"> </w:t>
      </w:r>
      <w:r w:rsidR="003B6E0A" w:rsidRPr="00880511">
        <w:rPr>
          <w:position w:val="-10"/>
          <w:szCs w:val="20"/>
        </w:rPr>
        <w:object w:dxaOrig="2600" w:dyaOrig="300" w14:anchorId="7368374F">
          <v:shape id="_x0000_i1167" type="#_x0000_t75" alt="x Subscript total Baseline equals x subscript 1 baseline plus x subscript 2 baseline plus x subscript 3 baseline plus x subscript 4 baseline plus x subscript 5 plus x subscript 6" style="width:130.3pt;height:15.45pt" o:ole="">
            <v:imagedata r:id="rId303" o:title=""/>
          </v:shape>
          <o:OLEObject Type="Embed" ProgID="Equation.DSMT4" ShapeID="_x0000_i1167" DrawAspect="Content" ObjectID="_1764185073" r:id="rId304"/>
        </w:object>
      </w:r>
      <w:r w:rsidR="00D14C5B" w:rsidRPr="00956DDC">
        <w:rPr>
          <w:b/>
          <w:szCs w:val="20"/>
        </w:rPr>
        <w:t>,</w:t>
      </w:r>
      <w:r w:rsidR="00FF0ACD">
        <w:rPr>
          <w:b/>
          <w:szCs w:val="20"/>
        </w:rPr>
        <w:t xml:space="preserve"> </w:t>
      </w:r>
      <w:r w:rsidR="003B6E0A" w:rsidRPr="00880511">
        <w:rPr>
          <w:b/>
          <w:position w:val="-22"/>
          <w:szCs w:val="20"/>
        </w:rPr>
        <w:object w:dxaOrig="960" w:dyaOrig="560" w14:anchorId="001EC47E">
          <v:shape id="_x0000_i1168" type="#_x0000_t75" alt="x Subscript a v g Baseline equals StartFraction x Subscript total Baseline Over 6 EndFraction" style="width:47.15pt;height:28.3pt" o:ole="">
            <v:imagedata r:id="rId305" o:title=""/>
          </v:shape>
          <o:OLEObject Type="Embed" ProgID="Equation.DSMT4" ShapeID="_x0000_i1168" DrawAspect="Content" ObjectID="_1764185074" r:id="rId306"/>
        </w:object>
      </w:r>
    </w:p>
    <w:p w14:paraId="63942131" w14:textId="39CDF3BE" w:rsidR="000330A3" w:rsidRPr="00956DDC" w:rsidRDefault="000330A3" w:rsidP="005768F6">
      <w:pPr>
        <w:tabs>
          <w:tab w:val="left" w:pos="810"/>
        </w:tabs>
        <w:rPr>
          <w:b/>
          <w:smallCaps/>
          <w:szCs w:val="20"/>
        </w:rPr>
      </w:pPr>
      <w:r w:rsidRPr="00956DDC">
        <w:rPr>
          <w:b/>
          <w:szCs w:val="20"/>
        </w:rPr>
        <w:t>CALCULATE:</w:t>
      </w:r>
      <w:r w:rsidR="00FF0ACD">
        <w:rPr>
          <w:szCs w:val="20"/>
        </w:rPr>
        <w:t xml:space="preserve"> </w:t>
      </w:r>
      <w:r w:rsidR="003B6E0A" w:rsidRPr="00880511">
        <w:rPr>
          <w:position w:val="-10"/>
          <w:szCs w:val="20"/>
        </w:rPr>
        <w:object w:dxaOrig="6220" w:dyaOrig="320" w14:anchorId="3764D3BD">
          <v:shape id="_x0000_i1169" type="#_x0000_t75" alt="x Subscript total Baseline equals left parenthesis 3.2 m plus 6.5 m plus 8.3 m plus 10.0 m plus 11.5 m plus 15.5 m right parenthesis times 10 Superscript negative 2 Baseline equals 55.0 times 10 Superscript negative 2 Baseline m" style="width:311.15pt;height:16.3pt" o:ole="">
            <v:imagedata r:id="rId307" o:title=""/>
          </v:shape>
          <o:OLEObject Type="Embed" ProgID="Equation.DSMT4" ShapeID="_x0000_i1169" DrawAspect="Content" ObjectID="_1764185075" r:id="rId308"/>
        </w:object>
      </w:r>
    </w:p>
    <w:p w14:paraId="44CA3F93" w14:textId="588F6D7D" w:rsidR="000330A3" w:rsidRPr="00956DDC" w:rsidRDefault="003B6E0A" w:rsidP="005768F6">
      <w:pPr>
        <w:tabs>
          <w:tab w:val="left" w:pos="1800"/>
        </w:tabs>
        <w:ind w:left="1530" w:firstLine="4"/>
        <w:jc w:val="left"/>
        <w:rPr>
          <w:b/>
          <w:smallCaps/>
          <w:szCs w:val="20"/>
        </w:rPr>
      </w:pPr>
      <w:r w:rsidRPr="00880511">
        <w:rPr>
          <w:b/>
          <w:smallCaps/>
          <w:position w:val="-22"/>
          <w:szCs w:val="20"/>
        </w:rPr>
        <w:object w:dxaOrig="3040" w:dyaOrig="580" w14:anchorId="321BDBD2">
          <v:shape id="_x0000_i1170" type="#_x0000_t75" alt="x Subscript a v g Baseline equals StartFraction 55.0 times 10 Superscript negative 2 Baseline m Over 6 EndFraction equals 9.16666 times 10 Superscript negative 2 Baseline m" style="width:152.55pt;height:28.3pt" o:ole="">
            <v:imagedata r:id="rId309" o:title=""/>
          </v:shape>
          <o:OLEObject Type="Embed" ProgID="Equation.DSMT4" ShapeID="_x0000_i1170" DrawAspect="Content" ObjectID="_1764185076" r:id="rId310"/>
        </w:object>
      </w:r>
    </w:p>
    <w:p w14:paraId="1DF5BE06" w14:textId="0C4DE8C5" w:rsidR="00F13982" w:rsidRDefault="00D648E7" w:rsidP="00F13982">
      <w:pPr>
        <w:tabs>
          <w:tab w:val="left" w:pos="810"/>
        </w:tabs>
      </w:pPr>
      <w:r w:rsidRPr="00956DDC">
        <w:rPr>
          <w:b/>
          <w:bCs/>
          <w:szCs w:val="20"/>
        </w:rPr>
        <w:tab/>
      </w:r>
      <w:r w:rsidR="00F13982" w:rsidRPr="00956DDC">
        <w:rPr>
          <w:b/>
          <w:bCs/>
        </w:rPr>
        <w:t xml:space="preserve">ROUND: </w:t>
      </w:r>
      <w:r w:rsidR="00F13982" w:rsidRPr="00956DDC">
        <w:rPr>
          <w:bCs/>
        </w:rPr>
        <w:t>Each of the hopping distances is measured to 1 mm precisio</w:t>
      </w:r>
      <w:r w:rsidR="00F13982">
        <w:rPr>
          <w:bCs/>
        </w:rPr>
        <w:t xml:space="preserve">n. Therefore the total distance </w:t>
      </w:r>
      <w:r w:rsidR="00F13982" w:rsidRPr="00956DDC">
        <w:rPr>
          <w:bCs/>
        </w:rPr>
        <w:t xml:space="preserve">should also only be quoted to 1 mm precision: </w:t>
      </w:r>
      <w:r w:rsidR="003B6E0A" w:rsidRPr="00880511">
        <w:rPr>
          <w:bCs/>
          <w:position w:val="-10"/>
        </w:rPr>
        <w:object w:dxaOrig="1640" w:dyaOrig="320" w14:anchorId="71CCC733">
          <v:shape id="_x0000_i1171" type="#_x0000_t75" alt="x Subscript total Baseline equals 55.0 times 10 Superscript negative 2 Baseline m" style="width:81.45pt;height:16.3pt;mso-position-horizontal:absolute" o:ole="">
            <v:imagedata r:id="rId311" o:title=""/>
          </v:shape>
          <o:OLEObject Type="Embed" ProgID="Equation.DSMT4" ShapeID="_x0000_i1171" DrawAspect="Content" ObjectID="_1764185077" r:id="rId312"/>
        </w:object>
      </w:r>
      <w:r w:rsidR="00F13982" w:rsidRPr="00956DDC">
        <w:t xml:space="preserve"> Rounding the average distance to the right number of significant digits, however, requires a few more words. As a general rule of thumb the average distance should be quoted to the same precision as the least precision of the individual distances, if there are only a few measurements contributing to the average. This is the case here, and so we state </w:t>
      </w:r>
      <w:r w:rsidR="00880511" w:rsidRPr="00880511">
        <w:rPr>
          <w:position w:val="-12"/>
        </w:rPr>
        <w:object w:dxaOrig="1579" w:dyaOrig="340" w14:anchorId="5802ED68">
          <v:shape id="_x0000_i1172" type="#_x0000_t75" alt="x Subscript avg Baseline equals 9.17 times 10 Superscript negative 2 Baseline m" style="width:78.85pt;height:17.15pt" o:ole="">
            <v:imagedata r:id="rId313" o:title=""/>
          </v:shape>
          <o:OLEObject Type="Embed" ProgID="Equation.DSMT4" ShapeID="_x0000_i1172" DrawAspect="Content" ObjectID="_1764185078" r:id="rId314"/>
        </w:object>
      </w:r>
      <w:r w:rsidR="00F13982">
        <w:t xml:space="preserve"> However, suppose we had 10,000 measurements contributing to an average.</w:t>
      </w:r>
      <w:r w:rsidR="00FF0ACD">
        <w:t xml:space="preserve"> </w:t>
      </w:r>
      <w:r w:rsidR="00F13982">
        <w:t>Surely we could then specify the average to a higher precision.</w:t>
      </w:r>
      <w:r w:rsidR="00FF0ACD">
        <w:t xml:space="preserve"> </w:t>
      </w:r>
      <w:r w:rsidR="00F13982">
        <w:t>The rule of thumb is that we can add one additional significant digit for every order of magnitude of the number of independent measurements contributing to an average.</w:t>
      </w:r>
      <w:r w:rsidR="00FF0ACD">
        <w:t xml:space="preserve"> </w:t>
      </w:r>
      <w:r w:rsidR="00F13982">
        <w:t>You see that the answer to this problem is yet another indication that specifying the correct number of significant figures can be complicated and sometimes outright tricky!</w:t>
      </w:r>
    </w:p>
    <w:p w14:paraId="7787BAED" w14:textId="63079749" w:rsidR="00EE184C" w:rsidRPr="00956DDC" w:rsidRDefault="000330A3" w:rsidP="00F13982">
      <w:pPr>
        <w:tabs>
          <w:tab w:val="left" w:pos="810"/>
        </w:tabs>
        <w:ind w:firstLine="4"/>
        <w:rPr>
          <w:szCs w:val="20"/>
        </w:rPr>
      </w:pPr>
      <w:r w:rsidRPr="00956DDC">
        <w:rPr>
          <w:b/>
          <w:bCs/>
          <w:szCs w:val="20"/>
        </w:rPr>
        <w:t>DOUBLE-CHECK:</w:t>
      </w:r>
      <w:r w:rsidR="00FF0ACD">
        <w:rPr>
          <w:szCs w:val="20"/>
        </w:rPr>
        <w:t xml:space="preserve"> </w:t>
      </w:r>
      <w:r w:rsidRPr="00956DDC">
        <w:rPr>
          <w:szCs w:val="20"/>
        </w:rPr>
        <w:t xml:space="preserve">The flea made 6 hops, ranging from </w:t>
      </w:r>
      <w:r w:rsidR="003B6E0A" w:rsidRPr="00880511">
        <w:rPr>
          <w:position w:val="-6"/>
          <w:szCs w:val="20"/>
        </w:rPr>
        <w:object w:dxaOrig="960" w:dyaOrig="279" w14:anchorId="035A8E9E">
          <v:shape id="_x0000_i1173" type="#_x0000_t75" alt="3.2 times 10 Superscript negative 2 Baseline m" style="width:47.15pt;height:13.7pt" o:ole="">
            <v:imagedata r:id="rId315" o:title=""/>
          </v:shape>
          <o:OLEObject Type="Embed" ProgID="Equation.DSMT4" ShapeID="_x0000_i1173" DrawAspect="Content" ObjectID="_1764185079" r:id="rId316"/>
        </w:object>
      </w:r>
      <w:r w:rsidRPr="00956DDC">
        <w:rPr>
          <w:szCs w:val="20"/>
        </w:rPr>
        <w:t xml:space="preserve"> to</w:t>
      </w:r>
      <w:r w:rsidR="003B6E0A" w:rsidRPr="00880511">
        <w:rPr>
          <w:position w:val="-6"/>
          <w:szCs w:val="20"/>
        </w:rPr>
        <w:object w:dxaOrig="1040" w:dyaOrig="279" w14:anchorId="441E0316">
          <v:shape id="_x0000_i1174" type="#_x0000_t75" alt="15.5 times 10 Superscript negative 2 Baseline m" style="width:51.45pt;height:13.7pt" o:ole="">
            <v:imagedata r:id="rId317" o:title=""/>
          </v:shape>
          <o:OLEObject Type="Embed" ProgID="Equation.DSMT4" ShapeID="_x0000_i1174" DrawAspect="Content" ObjectID="_1764185080" r:id="rId318"/>
        </w:object>
      </w:r>
      <w:r w:rsidRPr="00956DDC">
        <w:rPr>
          <w:szCs w:val="20"/>
        </w:rPr>
        <w:t xml:space="preserve">, so the total distance covered </w:t>
      </w:r>
      <w:r w:rsidR="00BE7836" w:rsidRPr="00956DDC">
        <w:rPr>
          <w:szCs w:val="20"/>
        </w:rPr>
        <w:t>is reasonable</w:t>
      </w:r>
      <w:r w:rsidRPr="00956DDC">
        <w:rPr>
          <w:szCs w:val="20"/>
        </w:rPr>
        <w:t xml:space="preserve">. </w:t>
      </w:r>
      <w:r w:rsidR="00F2629F" w:rsidRPr="00956DDC">
        <w:rPr>
          <w:szCs w:val="20"/>
        </w:rPr>
        <w:t>T</w:t>
      </w:r>
      <w:r w:rsidRPr="00956DDC">
        <w:rPr>
          <w:szCs w:val="20"/>
        </w:rPr>
        <w:t xml:space="preserve">he average distance per hop falls in the range between </w:t>
      </w:r>
      <w:r w:rsidR="003B6E0A" w:rsidRPr="00880511">
        <w:rPr>
          <w:position w:val="-6"/>
          <w:szCs w:val="20"/>
        </w:rPr>
        <w:object w:dxaOrig="960" w:dyaOrig="279" w14:anchorId="4E694BF7">
          <v:shape id="_x0000_i1175" type="#_x0000_t75" alt="3.2 times 10 Superscript negative 2 Baseline m" style="width:47.15pt;height:13.7pt" o:ole="">
            <v:imagedata r:id="rId319" o:title=""/>
          </v:shape>
          <o:OLEObject Type="Embed" ProgID="Equation.DSMT4" ShapeID="_x0000_i1175" DrawAspect="Content" ObjectID="_1764185081" r:id="rId320"/>
        </w:object>
      </w:r>
      <w:r w:rsidRPr="00956DDC">
        <w:rPr>
          <w:szCs w:val="20"/>
        </w:rPr>
        <w:t>and</w:t>
      </w:r>
      <w:r w:rsidR="004262F0">
        <w:rPr>
          <w:szCs w:val="20"/>
        </w:rPr>
        <w:t xml:space="preserve"> </w:t>
      </w:r>
      <w:r w:rsidR="003B6E0A" w:rsidRPr="00880511">
        <w:rPr>
          <w:position w:val="-8"/>
          <w:szCs w:val="20"/>
        </w:rPr>
        <w:object w:dxaOrig="1080" w:dyaOrig="300" w14:anchorId="38942EED">
          <v:shape id="_x0000_i1176" type="#_x0000_t75" alt="1.55 times 10 Superscript negative 1 Baseline m" style="width:54.85pt;height:15.45pt" o:ole="">
            <v:imagedata r:id="rId321" o:title=""/>
          </v:shape>
          <o:OLEObject Type="Embed" ProgID="Equation.DSMT4" ShapeID="_x0000_i1176" DrawAspect="Content" ObjectID="_1764185082" r:id="rId322"/>
        </w:object>
      </w:r>
      <w:r w:rsidRPr="00956DDC">
        <w:rPr>
          <w:szCs w:val="20"/>
        </w:rPr>
        <w:t xml:space="preserve"> which is what is expected.</w:t>
      </w:r>
    </w:p>
    <w:p w14:paraId="5AFF12B1" w14:textId="77777777" w:rsidR="00FF0ACD" w:rsidRDefault="000330A3">
      <w:pPr>
        <w:pStyle w:val="ListParagraph"/>
        <w:numPr>
          <w:ilvl w:val="0"/>
          <w:numId w:val="4"/>
        </w:numPr>
        <w:ind w:left="806" w:hanging="806"/>
        <w:rPr>
          <w:szCs w:val="20"/>
        </w:rPr>
      </w:pPr>
      <w:r w:rsidRPr="00956DDC">
        <w:rPr>
          <w:b/>
          <w:szCs w:val="20"/>
        </w:rPr>
        <w:t>THINK:</w:t>
      </w:r>
      <w:r w:rsidR="00FF0ACD">
        <w:rPr>
          <w:szCs w:val="20"/>
        </w:rPr>
        <w:t xml:space="preserve"> </w:t>
      </w:r>
      <w:r w:rsidR="00A80F1F" w:rsidRPr="00956DDC">
        <w:rPr>
          <w:szCs w:val="20"/>
        </w:rPr>
        <w:t>The question says that</w:t>
      </w:r>
      <w:r w:rsidRPr="00956DDC">
        <w:rPr>
          <w:szCs w:val="20"/>
        </w:rPr>
        <w:t xml:space="preserve"> </w:t>
      </w:r>
      <w:r w:rsidR="00880511" w:rsidRPr="00880511">
        <w:rPr>
          <w:position w:val="-6"/>
          <w:szCs w:val="20"/>
        </w:rPr>
        <w:object w:dxaOrig="499" w:dyaOrig="279" w14:anchorId="27D91F07">
          <v:shape id="_x0000_i1177" type="#_x0000_t75" alt="1 c m cubed" style="width:24.85pt;height:13.7pt" o:ole="">
            <v:imagedata r:id="rId323" o:title=""/>
          </v:shape>
          <o:OLEObject Type="Embed" ProgID="Equation.DSMT4" ShapeID="_x0000_i1177" DrawAspect="Content" ObjectID="_1764185083" r:id="rId324"/>
        </w:object>
      </w:r>
      <w:r w:rsidR="00A80F1F" w:rsidRPr="00956DDC">
        <w:rPr>
          <w:szCs w:val="20"/>
        </w:rPr>
        <w:t>of water has a mass of 1</w:t>
      </w:r>
      <w:r w:rsidRPr="00956DDC">
        <w:rPr>
          <w:szCs w:val="20"/>
        </w:rPr>
        <w:t xml:space="preserve"> </w:t>
      </w:r>
      <w:r w:rsidR="00A80F1F" w:rsidRPr="00956DDC">
        <w:rPr>
          <w:szCs w:val="20"/>
        </w:rPr>
        <w:t>g, that</w:t>
      </w:r>
      <w:r w:rsidRPr="00956DDC">
        <w:rPr>
          <w:szCs w:val="20"/>
        </w:rPr>
        <w:t xml:space="preserve"> </w:t>
      </w:r>
      <w:r w:rsidR="00880511" w:rsidRPr="00880511">
        <w:rPr>
          <w:position w:val="-6"/>
          <w:szCs w:val="20"/>
        </w:rPr>
        <w:object w:dxaOrig="1100" w:dyaOrig="279" w14:anchorId="4F881CB8">
          <v:shape id="_x0000_i1178" type="#_x0000_t75" alt="1 m upper L equals 1 c m cubed" style="width:54.85pt;height:13.7pt" o:ole="">
            <v:imagedata r:id="rId325" o:title=""/>
          </v:shape>
          <o:OLEObject Type="Embed" ProgID="Equation.DSMT4" ShapeID="_x0000_i1178" DrawAspect="Content" ObjectID="_1764185084" r:id="rId326"/>
        </w:object>
      </w:r>
      <w:r w:rsidRPr="00956DDC">
        <w:rPr>
          <w:szCs w:val="20"/>
        </w:rPr>
        <w:t xml:space="preserve">, and </w:t>
      </w:r>
      <w:r w:rsidR="00A80F1F" w:rsidRPr="00956DDC">
        <w:rPr>
          <w:szCs w:val="20"/>
        </w:rPr>
        <w:t xml:space="preserve">that </w:t>
      </w:r>
      <w:r w:rsidR="006D3765">
        <w:rPr>
          <w:szCs w:val="20"/>
        </w:rPr>
        <w:t>1 metric ton is</w:t>
      </w:r>
      <w:r w:rsidRPr="00956DDC">
        <w:rPr>
          <w:szCs w:val="20"/>
        </w:rPr>
        <w:t xml:space="preserve"> 1000 kg.</w:t>
      </w:r>
    </w:p>
    <w:p w14:paraId="02A68023" w14:textId="2E3FA739" w:rsidR="000330A3" w:rsidRPr="0061756C" w:rsidRDefault="000330A3" w:rsidP="00FC3370">
      <w:pPr>
        <w:tabs>
          <w:tab w:val="left" w:pos="810"/>
        </w:tabs>
        <w:rPr>
          <w:b/>
          <w:szCs w:val="20"/>
        </w:rPr>
      </w:pPr>
      <w:r w:rsidRPr="00956DDC">
        <w:rPr>
          <w:b/>
          <w:szCs w:val="20"/>
        </w:rPr>
        <w:t>SKETCH:</w:t>
      </w:r>
    </w:p>
    <w:p w14:paraId="488E636E" w14:textId="4137C072" w:rsidR="000330A3" w:rsidRPr="00956DDC" w:rsidRDefault="006510CF" w:rsidP="00920171">
      <w:pPr>
        <w:tabs>
          <w:tab w:val="left" w:pos="810"/>
        </w:tabs>
        <w:ind w:firstLine="4"/>
        <w:jc w:val="center"/>
        <w:rPr>
          <w:szCs w:val="20"/>
        </w:rPr>
      </w:pPr>
      <w:r w:rsidRPr="00956DDC">
        <w:rPr>
          <w:b/>
          <w:noProof/>
          <w:szCs w:val="20"/>
          <w:lang w:val="en-IN" w:eastAsia="en-IN"/>
        </w:rPr>
        <w:drawing>
          <wp:inline distT="0" distB="0" distL="0" distR="0" wp14:anchorId="33C29C21" wp14:editId="0B693EA6">
            <wp:extent cx="877570" cy="929005"/>
            <wp:effectExtent l="0" t="0" r="0" b="4445"/>
            <wp:docPr id="152" name="Picture 152" descr="A cube with side lengths labeled, 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pic:cNvPicPr>
                      <a:picLocks noChangeAspect="1" noChangeArrowheads="1"/>
                    </pic:cNvPicPr>
                  </pic:nvPicPr>
                  <pic:blipFill>
                    <a:blip r:embed="rId327" cstate="print">
                      <a:extLst>
                        <a:ext uri="{28A0092B-C50C-407E-A947-70E740481C1C}">
                          <a14:useLocalDpi xmlns:a14="http://schemas.microsoft.com/office/drawing/2010/main" val="0"/>
                        </a:ext>
                      </a:extLst>
                    </a:blip>
                    <a:srcRect/>
                    <a:stretch>
                      <a:fillRect/>
                    </a:stretch>
                  </pic:blipFill>
                  <pic:spPr bwMode="auto">
                    <a:xfrm>
                      <a:off x="0" y="0"/>
                      <a:ext cx="877570" cy="929005"/>
                    </a:xfrm>
                    <a:prstGeom prst="rect">
                      <a:avLst/>
                    </a:prstGeom>
                    <a:noFill/>
                    <a:ln>
                      <a:noFill/>
                    </a:ln>
                  </pic:spPr>
                </pic:pic>
              </a:graphicData>
            </a:graphic>
          </wp:inline>
        </w:drawing>
      </w:r>
    </w:p>
    <w:p w14:paraId="03937D35" w14:textId="77777777" w:rsidR="00FF0ACD" w:rsidRDefault="000330A3" w:rsidP="00FC3370">
      <w:pPr>
        <w:tabs>
          <w:tab w:val="left" w:pos="810"/>
        </w:tabs>
        <w:rPr>
          <w:szCs w:val="20"/>
        </w:rPr>
      </w:pPr>
      <w:r w:rsidRPr="00956DDC">
        <w:rPr>
          <w:b/>
          <w:bCs/>
          <w:szCs w:val="20"/>
        </w:rPr>
        <w:t>RESEARCH:</w:t>
      </w:r>
      <w:r w:rsidR="00FF0ACD">
        <w:rPr>
          <w:b/>
          <w:bCs/>
          <w:szCs w:val="20"/>
        </w:rPr>
        <w:t xml:space="preserve"> </w:t>
      </w:r>
      <w:r w:rsidR="00A80F1F" w:rsidRPr="00956DDC">
        <w:rPr>
          <w:szCs w:val="20"/>
        </w:rPr>
        <w:t>For the first part of the question, use the conversion</w:t>
      </w:r>
      <w:r w:rsidR="005D7906" w:rsidRPr="00956DDC">
        <w:rPr>
          <w:szCs w:val="20"/>
        </w:rPr>
        <w:t xml:space="preserve"> equation:</w:t>
      </w:r>
    </w:p>
    <w:p w14:paraId="4359FCE4" w14:textId="01C98BE1" w:rsidR="009F3DCC" w:rsidRDefault="003B6E0A" w:rsidP="009F3DCC">
      <w:pPr>
        <w:tabs>
          <w:tab w:val="left" w:pos="810"/>
        </w:tabs>
        <w:ind w:hanging="806"/>
        <w:jc w:val="center"/>
        <w:rPr>
          <w:szCs w:val="20"/>
        </w:rPr>
      </w:pPr>
      <w:r w:rsidRPr="00880511">
        <w:rPr>
          <w:position w:val="-26"/>
          <w:szCs w:val="20"/>
        </w:rPr>
        <w:object w:dxaOrig="3879" w:dyaOrig="620" w14:anchorId="4BEC7D4C">
          <v:shape id="_x0000_i1179" type="#_x0000_t75" alt="1 upper L equals 1 upper L left parenthesis Start fraction 1000 m upper L over 1 upper L End fraction right parenthesis left parenthesis Start fraction 1 c m cubed over 1 m upper L End fraction right parenthesis left parenthesis Start fraction 1 g over 1 c m cubed End fraction right parenthesis left parenthesis Start fraction 1 k g over 1000 g End fraction right parenthesis " style="width:194.55pt;height:31.7pt" o:ole="">
            <v:imagedata r:id="rId328" o:title=""/>
          </v:shape>
          <o:OLEObject Type="Embed" ProgID="Equation.DSMT4" ShapeID="_x0000_i1179" DrawAspect="Content" ObjectID="_1764185085" r:id="rId329"/>
        </w:object>
      </w:r>
      <w:r w:rsidR="00A80F1F" w:rsidRPr="00956DDC">
        <w:rPr>
          <w:szCs w:val="20"/>
        </w:rPr>
        <w:t>.</w:t>
      </w:r>
    </w:p>
    <w:p w14:paraId="77B4A97D" w14:textId="77777777" w:rsidR="00FF0ACD" w:rsidRDefault="00A80F1F" w:rsidP="009C5A64">
      <w:pPr>
        <w:tabs>
          <w:tab w:val="left" w:pos="810"/>
        </w:tabs>
        <w:rPr>
          <w:szCs w:val="20"/>
        </w:rPr>
      </w:pPr>
      <w:r w:rsidRPr="00956DDC">
        <w:rPr>
          <w:szCs w:val="20"/>
        </w:rPr>
        <w:t>For the second part of the question, use</w:t>
      </w:r>
      <w:r w:rsidR="005D7906" w:rsidRPr="00956DDC">
        <w:rPr>
          <w:szCs w:val="20"/>
        </w:rPr>
        <w:t>:</w:t>
      </w:r>
    </w:p>
    <w:p w14:paraId="47DC8071" w14:textId="725C2B40" w:rsidR="009F3DCC" w:rsidRDefault="003B6E0A" w:rsidP="009F3DCC">
      <w:pPr>
        <w:tabs>
          <w:tab w:val="left" w:pos="810"/>
        </w:tabs>
        <w:ind w:hanging="806"/>
        <w:jc w:val="center"/>
        <w:rPr>
          <w:szCs w:val="20"/>
        </w:rPr>
      </w:pPr>
      <w:r w:rsidRPr="00880511">
        <w:rPr>
          <w:position w:val="-28"/>
          <w:szCs w:val="20"/>
        </w:rPr>
        <w:object w:dxaOrig="4920" w:dyaOrig="660" w14:anchorId="4A8FA83F">
          <v:shape id="_x0000_i1180" type="#_x0000_t75" alt="1 metric ton equals 1 metric ton L left parenthesis Start fraction 1000 k g over 1 metric ton End fraction right parenthesis left parenthesis Start fraction 1000 g over 1 k g End fraction right parenthesis left parenthesis Start fraction 1 c m cubed over 1 g End fraction right parenthesis " style="width:246pt;height:32.55pt" o:ole="">
            <v:imagedata r:id="rId330" o:title=""/>
          </v:shape>
          <o:OLEObject Type="Embed" ProgID="Equation.DSMT4" ShapeID="_x0000_i1180" DrawAspect="Content" ObjectID="_1764185086" r:id="rId331"/>
        </w:object>
      </w:r>
      <w:r w:rsidR="00A80F1F" w:rsidRPr="00956DDC">
        <w:rPr>
          <w:szCs w:val="20"/>
        </w:rPr>
        <w:t>.</w:t>
      </w:r>
    </w:p>
    <w:p w14:paraId="71385A1F" w14:textId="4995EDC4" w:rsidR="00722458" w:rsidRPr="0061756C" w:rsidRDefault="00A80F1F" w:rsidP="00104271">
      <w:pPr>
        <w:tabs>
          <w:tab w:val="left" w:pos="810"/>
        </w:tabs>
        <w:rPr>
          <w:szCs w:val="20"/>
        </w:rPr>
      </w:pPr>
      <w:r w:rsidRPr="00956DDC">
        <w:rPr>
          <w:szCs w:val="20"/>
        </w:rPr>
        <w:t xml:space="preserve">For the last part, recall that the volume of a cube is </w:t>
      </w:r>
      <w:r w:rsidR="003B6E0A" w:rsidRPr="00880511">
        <w:rPr>
          <w:position w:val="-6"/>
          <w:szCs w:val="20"/>
        </w:rPr>
        <w:object w:dxaOrig="580" w:dyaOrig="279" w14:anchorId="04365859">
          <v:shape id="_x0000_i1181" type="#_x0000_t75" alt="upper V equals l cubed" style="width:28.3pt;height:13.7pt" o:ole="">
            <v:imagedata r:id="rId332" o:title=""/>
          </v:shape>
          <o:OLEObject Type="Embed" ProgID="Equation.DSMT4" ShapeID="_x0000_i1181" DrawAspect="Content" ObjectID="_1764185087" r:id="rId333"/>
        </w:object>
      </w:r>
    </w:p>
    <w:p w14:paraId="19E646C2" w14:textId="23CD78B6" w:rsidR="000330A3" w:rsidRPr="00956DDC" w:rsidRDefault="000330A3" w:rsidP="00104271">
      <w:pPr>
        <w:tabs>
          <w:tab w:val="left" w:pos="810"/>
        </w:tabs>
        <w:rPr>
          <w:szCs w:val="20"/>
        </w:rPr>
      </w:pPr>
      <w:r w:rsidRPr="00956DDC">
        <w:rPr>
          <w:b/>
          <w:szCs w:val="20"/>
        </w:rPr>
        <w:t>SIMPLIFY:</w:t>
      </w:r>
      <w:r w:rsidR="00CB764B" w:rsidRPr="00956DDC">
        <w:rPr>
          <w:b/>
          <w:szCs w:val="20"/>
        </w:rPr>
        <w:t xml:space="preserve"> </w:t>
      </w:r>
      <w:r w:rsidR="00E730E9">
        <w:rPr>
          <w:szCs w:val="20"/>
        </w:rPr>
        <w:t>R</w:t>
      </w:r>
      <w:r w:rsidR="005D7906" w:rsidRPr="00956DDC">
        <w:rPr>
          <w:szCs w:val="20"/>
        </w:rPr>
        <w:t>e-</w:t>
      </w:r>
      <w:r w:rsidR="00E730E9">
        <w:rPr>
          <w:szCs w:val="20"/>
        </w:rPr>
        <w:t>arranging</w:t>
      </w:r>
      <w:r w:rsidRPr="00956DDC">
        <w:rPr>
          <w:szCs w:val="20"/>
        </w:rPr>
        <w:t xml:space="preserve"> the formula for the volume of the cubic</w:t>
      </w:r>
      <w:r w:rsidR="00E730E9">
        <w:rPr>
          <w:szCs w:val="20"/>
        </w:rPr>
        <w:t>al tank to solve for the length gives</w:t>
      </w:r>
      <w:r w:rsidR="00FF0ACD">
        <w:rPr>
          <w:szCs w:val="20"/>
        </w:rPr>
        <w:t xml:space="preserve"> </w:t>
      </w:r>
      <w:r w:rsidR="003B6E0A" w:rsidRPr="00880511">
        <w:rPr>
          <w:position w:val="-12"/>
          <w:szCs w:val="20"/>
        </w:rPr>
        <w:object w:dxaOrig="700" w:dyaOrig="360" w14:anchorId="33E8118B">
          <v:shape id="_x0000_i1182" type="#_x0000_t75" alt="l equals RootIndex 3 StartRoot upper V Subscript c Baseline EndRoot" style="width:35.15pt;height:18pt" o:ole="">
            <v:imagedata r:id="rId334" o:title=""/>
          </v:shape>
          <o:OLEObject Type="Embed" ProgID="Equation.DSMT4" ShapeID="_x0000_i1182" DrawAspect="Content" ObjectID="_1764185088" r:id="rId335"/>
        </w:object>
      </w:r>
    </w:p>
    <w:p w14:paraId="32353EBE" w14:textId="4C1F5D95" w:rsidR="009F17E0" w:rsidRDefault="000330A3" w:rsidP="00104271">
      <w:pPr>
        <w:tabs>
          <w:tab w:val="left" w:pos="810"/>
        </w:tabs>
      </w:pPr>
      <w:r w:rsidRPr="00956DDC">
        <w:rPr>
          <w:b/>
          <w:szCs w:val="20"/>
        </w:rPr>
        <w:t>CALCULATE:</w:t>
      </w:r>
      <w:r w:rsidR="00FF0ACD">
        <w:rPr>
          <w:szCs w:val="20"/>
        </w:rPr>
        <w:t xml:space="preserve"> </w:t>
      </w:r>
      <w:r w:rsidR="009F17E0">
        <w:tab/>
      </w:r>
      <w:r w:rsidR="003B6E0A" w:rsidRPr="00880511">
        <w:rPr>
          <w:position w:val="-26"/>
        </w:rPr>
        <w:object w:dxaOrig="4400" w:dyaOrig="620" w14:anchorId="68F5D8B6">
          <v:shape id="_x0000_i1183" type="#_x0000_t75" alt="1 upper L equals 1 upper L left parenthesis StartFraction 1000 m upper L Over 1 upper L EndFraction right parenthesis left parenthesis StartFraction 1 c m cubed Over 1 m upper L EndFraction right parenthesis left parenthesis StartFraction 1 g Over 1 c m cubed EndFraction right parenthesis left parenthesis StartFraction 1 k g Over 1000 g EndFraction right parenthesis equals 1 k g" style="width:219.45pt;height:31.7pt" o:ole="">
            <v:imagedata r:id="rId336" o:title=""/>
          </v:shape>
          <o:OLEObject Type="Embed" ProgID="Equation.DSMT4" ShapeID="_x0000_i1183" DrawAspect="Content" ObjectID="_1764185089" r:id="rId337"/>
        </w:object>
      </w:r>
    </w:p>
    <w:p w14:paraId="3FB4D6B1" w14:textId="0A8FAE60" w:rsidR="009F17E0" w:rsidRPr="009F17E0" w:rsidRDefault="003B6E0A" w:rsidP="00104271">
      <w:pPr>
        <w:tabs>
          <w:tab w:val="left" w:pos="810"/>
        </w:tabs>
      </w:pPr>
      <w:r w:rsidRPr="00880511">
        <w:rPr>
          <w:position w:val="-28"/>
        </w:rPr>
        <w:object w:dxaOrig="6140" w:dyaOrig="660" w14:anchorId="3A87A871">
          <v:shape id="_x0000_i1184" type="#_x0000_t75" alt="1 metric ton equals 1 metric ton left parenthesis StartFraction 1000 k g Over 1 metric ton EndFraction right parenthesis left parenthesis StartFraction 1000 g Over 1 k g EndFraction right parenthesis left parenthesis StartFraction 1 c m cubed Over 1 g EndFraction right parenthesis equals 1000000 c m cubed" style="width:306pt;height:32.55pt" o:ole="">
            <v:imagedata r:id="rId338" o:title=""/>
          </v:shape>
          <o:OLEObject Type="Embed" ProgID="Equation.DSMT4" ShapeID="_x0000_i1184" DrawAspect="Content" ObjectID="_1764185090" r:id="rId339"/>
        </w:object>
      </w:r>
    </w:p>
    <w:p w14:paraId="2080D368" w14:textId="2A47B90D" w:rsidR="00FF0ACD" w:rsidRDefault="003B6E0A" w:rsidP="00104271">
      <w:pPr>
        <w:tabs>
          <w:tab w:val="left" w:pos="810"/>
        </w:tabs>
        <w:rPr>
          <w:szCs w:val="20"/>
        </w:rPr>
      </w:pPr>
      <w:r w:rsidRPr="00880511">
        <w:rPr>
          <w:position w:val="-10"/>
          <w:szCs w:val="20"/>
        </w:rPr>
        <w:object w:dxaOrig="2540" w:dyaOrig="360" w14:anchorId="0155C73A">
          <v:shape id="_x0000_i1185" type="#_x0000_t75" alt="l equals RootIndex 3 StartRoot 1000000 EndRoot equals 100 c m equals 1 m" style="width:126.85pt;height:18pt" o:ole="">
            <v:imagedata r:id="rId340" o:title=""/>
          </v:shape>
          <o:OLEObject Type="Embed" ProgID="Equation.DSMT4" ShapeID="_x0000_i1185" DrawAspect="Content" ObjectID="_1764185091" r:id="rId341"/>
        </w:object>
      </w:r>
    </w:p>
    <w:p w14:paraId="7ED6FC90" w14:textId="68D723AF" w:rsidR="000330A3" w:rsidRPr="00956DDC" w:rsidRDefault="000330A3" w:rsidP="00E65ADF">
      <w:pPr>
        <w:tabs>
          <w:tab w:val="left" w:pos="810"/>
        </w:tabs>
        <w:rPr>
          <w:szCs w:val="20"/>
        </w:rPr>
      </w:pPr>
      <w:r w:rsidRPr="00956DDC">
        <w:rPr>
          <w:b/>
          <w:bCs/>
          <w:szCs w:val="20"/>
        </w:rPr>
        <w:t>ROUND:</w:t>
      </w:r>
      <w:r w:rsidR="00FF0ACD">
        <w:rPr>
          <w:bCs/>
          <w:szCs w:val="20"/>
        </w:rPr>
        <w:t xml:space="preserve"> </w:t>
      </w:r>
      <w:r w:rsidRPr="00956DDC">
        <w:rPr>
          <w:szCs w:val="20"/>
        </w:rPr>
        <w:t>No rounding is necessary</w:t>
      </w:r>
      <w:r w:rsidR="005D7906" w:rsidRPr="00956DDC">
        <w:rPr>
          <w:szCs w:val="20"/>
        </w:rPr>
        <w:t>.</w:t>
      </w:r>
    </w:p>
    <w:p w14:paraId="18A40A0A" w14:textId="3947B17C" w:rsidR="003A52C0" w:rsidRPr="0061756C" w:rsidRDefault="000330A3" w:rsidP="00E65ADF">
      <w:pPr>
        <w:tabs>
          <w:tab w:val="left" w:pos="810"/>
        </w:tabs>
        <w:rPr>
          <w:szCs w:val="20"/>
        </w:rPr>
      </w:pPr>
      <w:r w:rsidRPr="00956DDC">
        <w:rPr>
          <w:b/>
          <w:bCs/>
          <w:szCs w:val="20"/>
        </w:rPr>
        <w:t>DOUBLE-CHECK:</w:t>
      </w:r>
      <w:r w:rsidR="00FF0ACD">
        <w:rPr>
          <w:b/>
          <w:bCs/>
          <w:szCs w:val="20"/>
        </w:rPr>
        <w:t xml:space="preserve"> </w:t>
      </w:r>
      <w:r w:rsidR="005D7906" w:rsidRPr="00956DDC">
        <w:rPr>
          <w:szCs w:val="20"/>
        </w:rPr>
        <w:t>In each calculation the units work out correctly, so the answers are reasonable.</w:t>
      </w:r>
    </w:p>
    <w:p w14:paraId="6821E07F" w14:textId="1782C985" w:rsidR="000330A3" w:rsidRPr="009F3DCC" w:rsidRDefault="000330A3">
      <w:pPr>
        <w:pStyle w:val="ListParagraph"/>
        <w:numPr>
          <w:ilvl w:val="0"/>
          <w:numId w:val="4"/>
        </w:numPr>
        <w:ind w:left="806" w:hanging="806"/>
        <w:rPr>
          <w:szCs w:val="20"/>
        </w:rPr>
      </w:pPr>
      <w:r w:rsidRPr="00956DDC">
        <w:rPr>
          <w:b/>
          <w:szCs w:val="20"/>
        </w:rPr>
        <w:t>THINK:</w:t>
      </w:r>
      <w:r w:rsidR="00FF0ACD">
        <w:rPr>
          <w:szCs w:val="20"/>
        </w:rPr>
        <w:t xml:space="preserve"> </w:t>
      </w:r>
      <w:r w:rsidRPr="00956DDC">
        <w:rPr>
          <w:szCs w:val="20"/>
        </w:rPr>
        <w:t xml:space="preserve">The given quantity is the speed limit, which is 45 miles per hour. </w:t>
      </w:r>
      <w:r w:rsidR="00EE45D7" w:rsidRPr="00956DDC">
        <w:rPr>
          <w:szCs w:val="20"/>
        </w:rPr>
        <w:t xml:space="preserve">The question asks for the </w:t>
      </w:r>
      <w:r w:rsidRPr="00956DDC">
        <w:rPr>
          <w:szCs w:val="20"/>
        </w:rPr>
        <w:t>speed limit in millifurlongs per microfortnight.</w:t>
      </w:r>
      <w:r w:rsidR="00EE45D7" w:rsidRPr="00956DDC">
        <w:rPr>
          <w:szCs w:val="20"/>
        </w:rPr>
        <w:t xml:space="preserve"> The conversions</w:t>
      </w:r>
      <w:r w:rsidR="00814E9B">
        <w:rPr>
          <w:szCs w:val="20"/>
        </w:rPr>
        <w:t xml:space="preserve"> </w:t>
      </w:r>
      <w:r w:rsidR="005E5A47" w:rsidRPr="00B333B7">
        <w:rPr>
          <w:position w:val="-10"/>
        </w:rPr>
        <w:object w:dxaOrig="1680" w:dyaOrig="300" w14:anchorId="019003BC">
          <v:shape id="_x0000_i1186" type="#_x0000_t75" alt="1 furlong equals 1 over 8 mile" style="width:84pt;height:15.45pt" o:ole="">
            <v:imagedata r:id="rId342" o:title=""/>
          </v:shape>
          <o:OLEObject Type="Embed" ProgID="Equation.DSMT4" ShapeID="_x0000_i1186" DrawAspect="Content" ObjectID="_1764185092" r:id="rId343"/>
        </w:object>
      </w:r>
      <w:r w:rsidR="00EE45D7" w:rsidRPr="00956DDC">
        <w:rPr>
          <w:szCs w:val="20"/>
        </w:rPr>
        <w:t>, and 1 fortnight = 2 weeks are given in the question.</w:t>
      </w:r>
    </w:p>
    <w:p w14:paraId="76AE512F" w14:textId="4AA158AA" w:rsidR="000330A3" w:rsidRPr="00956DDC" w:rsidRDefault="000330A3" w:rsidP="007F670F">
      <w:pPr>
        <w:tabs>
          <w:tab w:val="left" w:pos="810"/>
        </w:tabs>
        <w:rPr>
          <w:szCs w:val="20"/>
        </w:rPr>
      </w:pPr>
      <w:r w:rsidRPr="00956DDC">
        <w:rPr>
          <w:b/>
          <w:szCs w:val="20"/>
        </w:rPr>
        <w:t>SKETCH:</w:t>
      </w:r>
      <w:r w:rsidR="00FF0ACD">
        <w:rPr>
          <w:szCs w:val="20"/>
        </w:rPr>
        <w:t xml:space="preserve"> </w:t>
      </w:r>
      <w:r w:rsidR="006C7113" w:rsidRPr="00956DDC">
        <w:rPr>
          <w:szCs w:val="20"/>
        </w:rPr>
        <w:t>A sketch is n</w:t>
      </w:r>
      <w:r w:rsidRPr="00956DDC">
        <w:rPr>
          <w:szCs w:val="20"/>
        </w:rPr>
        <w:t>ot ne</w:t>
      </w:r>
      <w:r w:rsidR="006C7113" w:rsidRPr="00956DDC">
        <w:rPr>
          <w:szCs w:val="20"/>
        </w:rPr>
        <w:t>eded</w:t>
      </w:r>
      <w:r w:rsidRPr="00956DDC">
        <w:rPr>
          <w:szCs w:val="20"/>
        </w:rPr>
        <w:t>.</w:t>
      </w:r>
    </w:p>
    <w:p w14:paraId="186D6B3E" w14:textId="5C1AA6FD" w:rsidR="00335CBD" w:rsidRDefault="000330A3" w:rsidP="007F670F">
      <w:pPr>
        <w:tabs>
          <w:tab w:val="left" w:pos="810"/>
        </w:tabs>
        <w:rPr>
          <w:szCs w:val="20"/>
        </w:rPr>
      </w:pPr>
      <w:r w:rsidRPr="00956DDC">
        <w:rPr>
          <w:b/>
          <w:bCs/>
          <w:szCs w:val="20"/>
        </w:rPr>
        <w:t>RESEARCH:</w:t>
      </w:r>
    </w:p>
    <w:p w14:paraId="38B7E40B" w14:textId="46C5C917" w:rsidR="000330A3" w:rsidRPr="00956DDC" w:rsidRDefault="003B6E0A" w:rsidP="00B73663">
      <w:pPr>
        <w:tabs>
          <w:tab w:val="left" w:pos="810"/>
        </w:tabs>
        <w:ind w:firstLine="4"/>
        <w:jc w:val="center"/>
        <w:rPr>
          <w:szCs w:val="20"/>
        </w:rPr>
      </w:pPr>
      <w:r w:rsidRPr="00880511">
        <w:rPr>
          <w:position w:val="-28"/>
          <w:szCs w:val="20"/>
        </w:rPr>
        <w:object w:dxaOrig="7980" w:dyaOrig="660" w14:anchorId="52C8BD2F">
          <v:shape id="_x0000_i1187" type="#_x0000_t75" alt="StartFraction 1 mile Over 1 hour EndFraction equals StartFraction 1 mile Over 1 hour EndFraction left parenthesis StartFraction 8 furlongs Over 1 mile EndFraction right parenthesis left parenthesis StartFraction 10 cubed millifurlongs Over 1 furlong EndFraction right parenthesis left parenthesis StartFraction 24 hours Over 1 day EndFraction right parenthesis left parenthesis StartFraction 14 days Over 1 fortnight EndFraction right parenthesis left parenthesis StartFraction 1 fortnight Over 10 Superscript 6 Baseline microfortnights EndFraction right parenthesis" style="width:398.55pt;height:32.55pt" o:ole="">
            <v:imagedata r:id="rId344" o:title=""/>
          </v:shape>
          <o:OLEObject Type="Embed" ProgID="Equation.DSMT4" ShapeID="_x0000_i1187" DrawAspect="Content" ObjectID="_1764185093" r:id="rId345"/>
        </w:object>
      </w:r>
    </w:p>
    <w:p w14:paraId="01B44E85" w14:textId="69568591" w:rsidR="009F3DCC" w:rsidRDefault="000330A3" w:rsidP="00205796">
      <w:pPr>
        <w:tabs>
          <w:tab w:val="left" w:pos="810"/>
        </w:tabs>
        <w:rPr>
          <w:b/>
          <w:szCs w:val="20"/>
        </w:rPr>
      </w:pPr>
      <w:r w:rsidRPr="00956DDC">
        <w:rPr>
          <w:b/>
          <w:szCs w:val="20"/>
        </w:rPr>
        <w:t>SIMPLIFY:</w:t>
      </w:r>
      <w:r w:rsidR="00FF0ACD">
        <w:rPr>
          <w:b/>
          <w:szCs w:val="20"/>
        </w:rPr>
        <w:t xml:space="preserve"> </w:t>
      </w:r>
      <w:r w:rsidR="003B6E0A" w:rsidRPr="00880511">
        <w:rPr>
          <w:position w:val="-26"/>
          <w:szCs w:val="20"/>
        </w:rPr>
        <w:object w:dxaOrig="2520" w:dyaOrig="580" w14:anchorId="7A0E87FE">
          <v:shape id="_x0000_i1188" type="#_x0000_t75" alt="StartFraction 1 mile Over 1 hour EndFraction equals 2.688 StartFraction millifurlongs Over microfortnight EndFraction" style="width:126pt;height:28.3pt" o:ole="">
            <v:imagedata r:id="rId346" o:title=""/>
          </v:shape>
          <o:OLEObject Type="Embed" ProgID="Equation.DSMT4" ShapeID="_x0000_i1188" DrawAspect="Content" ObjectID="_1764185094" r:id="rId347"/>
        </w:object>
      </w:r>
    </w:p>
    <w:p w14:paraId="7D34F398" w14:textId="7905E6A8" w:rsidR="000330A3" w:rsidRPr="00956DDC" w:rsidRDefault="000330A3" w:rsidP="00205796">
      <w:pPr>
        <w:tabs>
          <w:tab w:val="left" w:pos="810"/>
        </w:tabs>
        <w:rPr>
          <w:szCs w:val="20"/>
        </w:rPr>
      </w:pPr>
      <w:r w:rsidRPr="00956DDC">
        <w:rPr>
          <w:b/>
          <w:szCs w:val="20"/>
        </w:rPr>
        <w:t>CALCULATE:</w:t>
      </w:r>
      <w:r w:rsidR="009D459D" w:rsidRPr="00956DDC">
        <w:rPr>
          <w:b/>
          <w:szCs w:val="20"/>
        </w:rPr>
        <w:t xml:space="preserve"> </w:t>
      </w:r>
      <w:r w:rsidR="003B6E0A" w:rsidRPr="00880511">
        <w:rPr>
          <w:b/>
          <w:position w:val="-28"/>
          <w:szCs w:val="20"/>
        </w:rPr>
        <w:object w:dxaOrig="5040" w:dyaOrig="660" w14:anchorId="1A84115D">
          <v:shape id="_x0000_i1189" type="#_x0000_t75" alt="StartFraction 45 miles Over hour EndFraction equals 45 left parenthesis 2.688 StartFraction millifurlongs Over microfortnight EndFraction right parenthesis equals 120.96 StartFraction millifurlongs Over microfortnight EndFraction" style="width:252pt;height:32.55pt" o:ole="">
            <v:imagedata r:id="rId348" o:title=""/>
          </v:shape>
          <o:OLEObject Type="Embed" ProgID="Equation.DSMT4" ShapeID="_x0000_i1189" DrawAspect="Content" ObjectID="_1764185095" r:id="rId349"/>
        </w:object>
      </w:r>
    </w:p>
    <w:p w14:paraId="387B5EFB" w14:textId="77777777" w:rsidR="00FF0ACD" w:rsidRDefault="000330A3" w:rsidP="00205796">
      <w:pPr>
        <w:tabs>
          <w:tab w:val="left" w:pos="810"/>
        </w:tabs>
        <w:rPr>
          <w:szCs w:val="20"/>
        </w:rPr>
      </w:pPr>
      <w:r w:rsidRPr="00956DDC">
        <w:rPr>
          <w:b/>
          <w:bCs/>
          <w:szCs w:val="20"/>
        </w:rPr>
        <w:t>ROUND:</w:t>
      </w:r>
      <w:r w:rsidR="00FF0ACD">
        <w:rPr>
          <w:bCs/>
          <w:szCs w:val="20"/>
        </w:rPr>
        <w:t xml:space="preserve"> </w:t>
      </w:r>
      <w:r w:rsidRPr="00956DDC">
        <w:rPr>
          <w:szCs w:val="20"/>
        </w:rPr>
        <w:t>Because the given quantity contains two significant figures, the result must be r</w:t>
      </w:r>
      <w:r w:rsidR="00EE45D7" w:rsidRPr="00956DDC">
        <w:rPr>
          <w:szCs w:val="20"/>
        </w:rPr>
        <w:t>ounded to r</w:t>
      </w:r>
      <w:r w:rsidR="008E12FF" w:rsidRPr="00956DDC">
        <w:rPr>
          <w:szCs w:val="20"/>
        </w:rPr>
        <w:t>emain consistent. A speed of 45 miles per hour is equivalent to</w:t>
      </w:r>
      <w:r w:rsidR="00EE45D7" w:rsidRPr="00956DDC">
        <w:rPr>
          <w:szCs w:val="20"/>
        </w:rPr>
        <w:t xml:space="preserve"> </w:t>
      </w:r>
      <w:r w:rsidR="008E12FF" w:rsidRPr="00956DDC">
        <w:rPr>
          <w:szCs w:val="20"/>
        </w:rPr>
        <w:t xml:space="preserve">a speed of </w:t>
      </w:r>
      <w:r w:rsidR="00EE45D7" w:rsidRPr="00956DDC">
        <w:rPr>
          <w:szCs w:val="20"/>
        </w:rPr>
        <w:t>120</w:t>
      </w:r>
      <w:r w:rsidRPr="00956DDC">
        <w:rPr>
          <w:szCs w:val="20"/>
        </w:rPr>
        <w:t xml:space="preserve"> millifurlongs/microfortnight.</w:t>
      </w:r>
    </w:p>
    <w:p w14:paraId="7769E775" w14:textId="093B06AA" w:rsidR="00EE184C" w:rsidRPr="009F3DCC" w:rsidRDefault="000330A3" w:rsidP="00205796">
      <w:pPr>
        <w:tabs>
          <w:tab w:val="left" w:pos="810"/>
        </w:tabs>
        <w:rPr>
          <w:bCs/>
          <w:szCs w:val="20"/>
        </w:rPr>
      </w:pPr>
      <w:r w:rsidRPr="00956DDC">
        <w:rPr>
          <w:b/>
          <w:bCs/>
          <w:szCs w:val="20"/>
        </w:rPr>
        <w:t>DOUBLE-CHECK:</w:t>
      </w:r>
      <w:r w:rsidR="00FF0ACD">
        <w:rPr>
          <w:b/>
          <w:bCs/>
          <w:szCs w:val="20"/>
        </w:rPr>
        <w:t xml:space="preserve"> </w:t>
      </w:r>
      <w:r w:rsidR="008E12FF" w:rsidRPr="00956DDC">
        <w:rPr>
          <w:bCs/>
          <w:szCs w:val="20"/>
        </w:rPr>
        <w:t>The conversion factor works out to be roughly 3 millifurlongs per microfortnight to each mile per hour, so the answer is reasonable.</w:t>
      </w:r>
    </w:p>
    <w:p w14:paraId="088F2985" w14:textId="5F2D4FDE" w:rsidR="00FF0ACD" w:rsidRDefault="000330A3">
      <w:pPr>
        <w:pStyle w:val="ListParagraph"/>
        <w:numPr>
          <w:ilvl w:val="0"/>
          <w:numId w:val="4"/>
        </w:numPr>
        <w:ind w:left="806" w:hanging="806"/>
        <w:rPr>
          <w:szCs w:val="20"/>
        </w:rPr>
      </w:pPr>
      <w:r w:rsidRPr="00956DDC">
        <w:rPr>
          <w:b/>
          <w:szCs w:val="20"/>
        </w:rPr>
        <w:t>THINK:</w:t>
      </w:r>
      <w:r w:rsidRPr="00956DDC">
        <w:rPr>
          <w:szCs w:val="20"/>
        </w:rPr>
        <w:t xml:space="preserve"> The density of water is </w:t>
      </w:r>
      <w:r w:rsidR="003B6E0A" w:rsidRPr="00880511">
        <w:rPr>
          <w:position w:val="-10"/>
          <w:szCs w:val="20"/>
        </w:rPr>
        <w:object w:dxaOrig="1420" w:dyaOrig="320" w14:anchorId="579ADA73">
          <v:shape id="_x0000_i1190" type="#_x0000_t75" alt="rho equals 1000 period k g over m cubed" style="width:70.3pt;height:16.3pt" o:ole="">
            <v:imagedata r:id="rId350" o:title=""/>
          </v:shape>
          <o:OLEObject Type="Embed" ProgID="Equation.DSMT4" ShapeID="_x0000_i1190" DrawAspect="Content" ObjectID="_1764185096" r:id="rId351"/>
        </w:object>
      </w:r>
      <w:r w:rsidRPr="00956DDC">
        <w:rPr>
          <w:szCs w:val="20"/>
        </w:rPr>
        <w:t xml:space="preserve"> Determine if a pint of water weighs a pound. </w:t>
      </w:r>
      <w:r w:rsidR="00F32586" w:rsidRPr="00956DDC">
        <w:rPr>
          <w:szCs w:val="20"/>
        </w:rPr>
        <w:t xml:space="preserve">Remember that </w:t>
      </w:r>
      <w:r w:rsidRPr="00956DDC">
        <w:rPr>
          <w:szCs w:val="20"/>
        </w:rPr>
        <w:t>1</w:t>
      </w:r>
      <w:r w:rsidR="00B41C09">
        <w:rPr>
          <w:szCs w:val="20"/>
        </w:rPr>
        <w:t>.00</w:t>
      </w:r>
      <w:r w:rsidR="00DF75AA" w:rsidRPr="00956DDC">
        <w:rPr>
          <w:szCs w:val="20"/>
        </w:rPr>
        <w:t xml:space="preserve"> </w:t>
      </w:r>
      <w:r w:rsidRPr="00956DDC">
        <w:rPr>
          <w:szCs w:val="20"/>
        </w:rPr>
        <w:t>kg = 2.2</w:t>
      </w:r>
      <w:r w:rsidR="00B41C09">
        <w:rPr>
          <w:szCs w:val="20"/>
        </w:rPr>
        <w:t>1</w:t>
      </w:r>
      <w:r w:rsidRPr="00956DDC">
        <w:rPr>
          <w:szCs w:val="20"/>
        </w:rPr>
        <w:t xml:space="preserve"> lbs and 1</w:t>
      </w:r>
      <w:r w:rsidR="00B41C09">
        <w:rPr>
          <w:szCs w:val="20"/>
        </w:rPr>
        <w:t>.00</w:t>
      </w:r>
      <w:r w:rsidRPr="00956DDC">
        <w:rPr>
          <w:szCs w:val="20"/>
        </w:rPr>
        <w:t xml:space="preserve"> fluid ounce = 29.6 mL.</w:t>
      </w:r>
    </w:p>
    <w:p w14:paraId="48B07209" w14:textId="6FF79800" w:rsidR="000330A3" w:rsidRPr="00956DDC" w:rsidRDefault="000330A3" w:rsidP="004F6EE6">
      <w:pPr>
        <w:tabs>
          <w:tab w:val="left" w:pos="810"/>
        </w:tabs>
        <w:rPr>
          <w:szCs w:val="20"/>
        </w:rPr>
      </w:pPr>
      <w:r w:rsidRPr="00956DDC">
        <w:rPr>
          <w:b/>
          <w:szCs w:val="20"/>
        </w:rPr>
        <w:t>SKETCH:</w:t>
      </w:r>
      <w:r w:rsidR="00FF0ACD">
        <w:rPr>
          <w:szCs w:val="20"/>
        </w:rPr>
        <w:t xml:space="preserve"> </w:t>
      </w:r>
      <w:r w:rsidR="0051262A" w:rsidRPr="00956DDC">
        <w:rPr>
          <w:szCs w:val="20"/>
        </w:rPr>
        <w:t>A sketch is not needed.</w:t>
      </w:r>
    </w:p>
    <w:p w14:paraId="34139564" w14:textId="2AEB4D6F" w:rsidR="000330A3" w:rsidRPr="00956DDC" w:rsidRDefault="000330A3" w:rsidP="004F6EE6">
      <w:pPr>
        <w:tabs>
          <w:tab w:val="left" w:pos="810"/>
        </w:tabs>
        <w:rPr>
          <w:szCs w:val="20"/>
        </w:rPr>
      </w:pPr>
      <w:r w:rsidRPr="00956DDC">
        <w:rPr>
          <w:b/>
          <w:bCs/>
          <w:szCs w:val="20"/>
        </w:rPr>
        <w:t>RESEARCH:</w:t>
      </w:r>
      <w:r w:rsidR="00FF0ACD">
        <w:rPr>
          <w:szCs w:val="20"/>
        </w:rPr>
        <w:t xml:space="preserve"> </w:t>
      </w:r>
      <w:r w:rsidRPr="00956DDC">
        <w:rPr>
          <w:szCs w:val="20"/>
        </w:rPr>
        <w:t>1 pint = 16 fluid ounces</w:t>
      </w:r>
      <w:r w:rsidR="00F32586" w:rsidRPr="00956DDC">
        <w:rPr>
          <w:szCs w:val="20"/>
        </w:rPr>
        <w:t xml:space="preserve">, </w:t>
      </w:r>
      <w:r w:rsidRPr="00956DDC">
        <w:rPr>
          <w:szCs w:val="20"/>
        </w:rPr>
        <w:t>mass = density</w:t>
      </w:r>
      <w:r w:rsidR="00F32586" w:rsidRPr="00956DDC">
        <w:rPr>
          <w:szCs w:val="20"/>
        </w:rPr>
        <w:t xml:space="preserve"> </w:t>
      </w:r>
      <w:r w:rsidRPr="00956DDC">
        <w:rPr>
          <w:szCs w:val="20"/>
        </w:rPr>
        <w:t>volume</w:t>
      </w:r>
    </w:p>
    <w:p w14:paraId="6E56FA29" w14:textId="10999040" w:rsidR="000330A3" w:rsidRPr="00956DDC" w:rsidRDefault="000330A3" w:rsidP="004F6EE6">
      <w:pPr>
        <w:tabs>
          <w:tab w:val="left" w:pos="810"/>
        </w:tabs>
        <w:rPr>
          <w:szCs w:val="20"/>
        </w:rPr>
      </w:pPr>
      <w:r w:rsidRPr="00956DDC">
        <w:rPr>
          <w:b/>
          <w:szCs w:val="20"/>
        </w:rPr>
        <w:t>SIMPLIFY:</w:t>
      </w:r>
      <w:r w:rsidR="00FF0ACD">
        <w:rPr>
          <w:b/>
          <w:szCs w:val="20"/>
        </w:rPr>
        <w:t xml:space="preserve"> </w:t>
      </w:r>
      <w:r w:rsidR="003B6E0A" w:rsidRPr="00880511">
        <w:rPr>
          <w:position w:val="-28"/>
          <w:szCs w:val="20"/>
        </w:rPr>
        <w:object w:dxaOrig="6300" w:dyaOrig="660" w14:anchorId="3088C99C">
          <v:shape id="_x0000_i1191" type="#_x0000_t75" alt="1 pint equals 1 pint left parenthesis StartFraction 16 f l period o z Over 1 pint EndFraction right parenthesis left parenthesis StartFraction 29.6 m upper L Over 1.00 f l period o z EndFraction right parenthesis left parenthesis StartFraction 1 c m cubed Over 1 m upper L EndFraction right parenthesis left parenthesis StartFraction 1 m cubed Over left parenthesis 100 right parenthesis cubed c m cubed EndFraction right parenthesis equals 4.736 times 10 Superscript negative 4 Baseline m cubed" style="width:315.45pt;height:32.55pt" o:ole="">
            <v:imagedata r:id="rId352" o:title=""/>
          </v:shape>
          <o:OLEObject Type="Embed" ProgID="Equation.DSMT4" ShapeID="_x0000_i1191" DrawAspect="Content" ObjectID="_1764185097" r:id="rId353"/>
        </w:object>
      </w:r>
    </w:p>
    <w:p w14:paraId="19C7F91F" w14:textId="2057AD66" w:rsidR="000330A3" w:rsidRPr="00956DDC" w:rsidRDefault="000330A3" w:rsidP="004F6EE6">
      <w:pPr>
        <w:tabs>
          <w:tab w:val="left" w:pos="810"/>
        </w:tabs>
        <w:rPr>
          <w:szCs w:val="20"/>
        </w:rPr>
      </w:pPr>
      <w:r w:rsidRPr="00956DDC">
        <w:rPr>
          <w:b/>
          <w:szCs w:val="20"/>
        </w:rPr>
        <w:t>CALCULATE:</w:t>
      </w:r>
      <w:r w:rsidR="00FF0ACD">
        <w:rPr>
          <w:szCs w:val="20"/>
        </w:rPr>
        <w:t xml:space="preserve"> </w:t>
      </w:r>
      <w:r w:rsidR="003B6E0A" w:rsidRPr="00880511">
        <w:rPr>
          <w:position w:val="-14"/>
          <w:szCs w:val="20"/>
        </w:rPr>
        <w:object w:dxaOrig="3820" w:dyaOrig="380" w14:anchorId="0AAB407D">
          <v:shape id="_x0000_i1192" type="#_x0000_t75" alt="m equals left parenthesis 1000 period k g over m cubed right parenthesis left parenthesis 4.736 times 10 Superscript negative 4 Baseline m cubed right parenthesis equals 0.4736 k g" style="width:191.15pt;height:18.85pt" o:ole="">
            <v:imagedata r:id="rId354" o:title=""/>
          </v:shape>
          <o:OLEObject Type="Embed" ProgID="Equation.DSMT4" ShapeID="_x0000_i1192" DrawAspect="Content" ObjectID="_1764185098" r:id="rId355"/>
        </w:object>
      </w:r>
    </w:p>
    <w:p w14:paraId="27ACE86A" w14:textId="7B8E7A89" w:rsidR="000330A3" w:rsidRPr="00956DDC" w:rsidRDefault="009C7335" w:rsidP="004F6EE6">
      <w:pPr>
        <w:tabs>
          <w:tab w:val="left" w:pos="810"/>
        </w:tabs>
        <w:rPr>
          <w:szCs w:val="20"/>
        </w:rPr>
      </w:pPr>
      <w:r w:rsidRPr="00956DDC">
        <w:rPr>
          <w:szCs w:val="20"/>
        </w:rPr>
        <w:t>In pounds</w:t>
      </w:r>
      <w:r w:rsidR="009A4A27" w:rsidRPr="00956DDC">
        <w:rPr>
          <w:szCs w:val="20"/>
        </w:rPr>
        <w:t xml:space="preserve"> </w:t>
      </w:r>
      <w:r w:rsidR="009A4A27" w:rsidRPr="00956DDC">
        <w:rPr>
          <w:i/>
          <w:szCs w:val="20"/>
        </w:rPr>
        <w:t>m</w:t>
      </w:r>
      <w:r w:rsidR="009A4A27" w:rsidRPr="00956DDC">
        <w:rPr>
          <w:szCs w:val="20"/>
        </w:rPr>
        <w:t xml:space="preserve"> is equal to</w:t>
      </w:r>
      <w:r w:rsidRPr="00956DDC">
        <w:rPr>
          <w:szCs w:val="20"/>
        </w:rPr>
        <w:t xml:space="preserve"> </w:t>
      </w:r>
      <w:r w:rsidR="003B6E0A" w:rsidRPr="00880511">
        <w:rPr>
          <w:position w:val="-28"/>
          <w:szCs w:val="20"/>
        </w:rPr>
        <w:object w:dxaOrig="2900" w:dyaOrig="660" w14:anchorId="66D5B494">
          <v:shape id="_x0000_i1193" type="#_x0000_t75" alt="0.4736 k g left parenthesis StartFraction 2.21 l b s Over 1.00 k g EndFraction right parenthesis equals 1.046656 l b s" style="width:145.7pt;height:32.55pt;mso-position-horizontal:absolute" o:ole="">
            <v:imagedata r:id="rId356" o:title=""/>
          </v:shape>
          <o:OLEObject Type="Embed" ProgID="Equation.DSMT4" ShapeID="_x0000_i1193" DrawAspect="Content" ObjectID="_1764185099" r:id="rId357"/>
        </w:object>
      </w:r>
      <w:r w:rsidRPr="00956DDC">
        <w:rPr>
          <w:szCs w:val="20"/>
        </w:rPr>
        <w:t>.</w:t>
      </w:r>
    </w:p>
    <w:p w14:paraId="2F5CEF4B" w14:textId="48CF4834" w:rsidR="000330A3" w:rsidRPr="009F3DCC" w:rsidRDefault="000330A3" w:rsidP="004F6EE6">
      <w:pPr>
        <w:tabs>
          <w:tab w:val="left" w:pos="810"/>
        </w:tabs>
        <w:rPr>
          <w:b/>
          <w:bCs/>
          <w:smallCaps/>
          <w:szCs w:val="20"/>
        </w:rPr>
      </w:pPr>
      <w:r w:rsidRPr="00956DDC">
        <w:rPr>
          <w:b/>
          <w:bCs/>
          <w:szCs w:val="20"/>
        </w:rPr>
        <w:t>ROUND:</w:t>
      </w:r>
      <w:r w:rsidR="00FF0ACD">
        <w:rPr>
          <w:bCs/>
          <w:szCs w:val="20"/>
        </w:rPr>
        <w:t xml:space="preserve"> </w:t>
      </w:r>
      <w:r w:rsidR="00B41C09">
        <w:rPr>
          <w:szCs w:val="20"/>
        </w:rPr>
        <w:t>Rounding to three</w:t>
      </w:r>
      <w:r w:rsidRPr="00956DDC">
        <w:rPr>
          <w:szCs w:val="20"/>
        </w:rPr>
        <w:t xml:space="preserve"> significant figures, the weight is 1.0</w:t>
      </w:r>
      <w:r w:rsidR="00B41C09">
        <w:rPr>
          <w:szCs w:val="20"/>
        </w:rPr>
        <w:t>5</w:t>
      </w:r>
      <w:r w:rsidRPr="00956DDC">
        <w:rPr>
          <w:szCs w:val="20"/>
        </w:rPr>
        <w:t xml:space="preserve"> lbs.</w:t>
      </w:r>
    </w:p>
    <w:p w14:paraId="1B54E059" w14:textId="6B41669D" w:rsidR="00EE184C" w:rsidRPr="009F3DCC" w:rsidRDefault="000330A3" w:rsidP="00FF6787">
      <w:pPr>
        <w:tabs>
          <w:tab w:val="left" w:pos="810"/>
        </w:tabs>
        <w:rPr>
          <w:bCs/>
          <w:szCs w:val="20"/>
        </w:rPr>
      </w:pPr>
      <w:r w:rsidRPr="00956DDC">
        <w:rPr>
          <w:b/>
          <w:bCs/>
          <w:szCs w:val="20"/>
        </w:rPr>
        <w:t>DOUBLE-CHECK:</w:t>
      </w:r>
      <w:r w:rsidR="00FF0ACD">
        <w:rPr>
          <w:szCs w:val="20"/>
        </w:rPr>
        <w:t xml:space="preserve"> </w:t>
      </w:r>
      <w:r w:rsidRPr="00956DDC">
        <w:rPr>
          <w:bCs/>
          <w:szCs w:val="20"/>
        </w:rPr>
        <w:t>A pint is still a common measure for beverages, such as beer. A beer is relatively light and mainly comprised of water, so</w:t>
      </w:r>
      <w:r w:rsidR="006B5F93" w:rsidRPr="00956DDC">
        <w:rPr>
          <w:bCs/>
          <w:szCs w:val="20"/>
        </w:rPr>
        <w:t xml:space="preserve"> the </w:t>
      </w:r>
      <w:r w:rsidRPr="00956DDC">
        <w:rPr>
          <w:bCs/>
          <w:szCs w:val="20"/>
        </w:rPr>
        <w:t xml:space="preserve">answer </w:t>
      </w:r>
      <w:r w:rsidR="00BE7836" w:rsidRPr="00956DDC">
        <w:rPr>
          <w:bCs/>
          <w:szCs w:val="20"/>
        </w:rPr>
        <w:t>is reasonable</w:t>
      </w:r>
      <w:r w:rsidRPr="00956DDC">
        <w:rPr>
          <w:bCs/>
          <w:szCs w:val="20"/>
        </w:rPr>
        <w:t>.</w:t>
      </w:r>
    </w:p>
    <w:p w14:paraId="222F707B" w14:textId="7E715496" w:rsidR="000330A3" w:rsidRPr="00956DDC" w:rsidRDefault="000330A3">
      <w:pPr>
        <w:pStyle w:val="ListParagraph"/>
        <w:numPr>
          <w:ilvl w:val="0"/>
          <w:numId w:val="4"/>
        </w:numPr>
        <w:ind w:left="806" w:hanging="806"/>
        <w:rPr>
          <w:szCs w:val="20"/>
        </w:rPr>
      </w:pPr>
      <w:r w:rsidRPr="00956DDC">
        <w:rPr>
          <w:b/>
          <w:szCs w:val="20"/>
        </w:rPr>
        <w:t>THINK:</w:t>
      </w:r>
      <w:r w:rsidR="00FF0ACD">
        <w:rPr>
          <w:szCs w:val="20"/>
        </w:rPr>
        <w:t xml:space="preserve"> </w:t>
      </w:r>
      <w:r w:rsidRPr="00956DDC">
        <w:rPr>
          <w:szCs w:val="20"/>
        </w:rPr>
        <w:t xml:space="preserve">The radius of a planet, </w:t>
      </w:r>
      <w:r w:rsidR="003B6E0A" w:rsidRPr="00880511">
        <w:rPr>
          <w:position w:val="-12"/>
          <w:szCs w:val="20"/>
        </w:rPr>
        <w:object w:dxaOrig="200" w:dyaOrig="320" w14:anchorId="2F7D824F">
          <v:shape id="_x0000_i1194" type="#_x0000_t75" alt="r Subscript p" style="width:9.45pt;height:16.3pt" o:ole="">
            <v:imagedata r:id="rId358" o:title=""/>
          </v:shape>
          <o:OLEObject Type="Embed" ProgID="Equation.DSMT4" ShapeID="_x0000_i1194" DrawAspect="Content" ObjectID="_1764185100" r:id="rId359"/>
        </w:object>
      </w:r>
      <w:r w:rsidR="00457D9D" w:rsidRPr="00956DDC">
        <w:rPr>
          <w:szCs w:val="20"/>
        </w:rPr>
        <w:t>,</w:t>
      </w:r>
      <w:r w:rsidRPr="00956DDC">
        <w:rPr>
          <w:szCs w:val="20"/>
        </w:rPr>
        <w:t xml:space="preserve"> is 8.7 times greater than the Earth’s radius, </w:t>
      </w:r>
      <w:r w:rsidR="00880511" w:rsidRPr="00880511">
        <w:rPr>
          <w:position w:val="-10"/>
          <w:szCs w:val="20"/>
        </w:rPr>
        <w:object w:dxaOrig="200" w:dyaOrig="300" w14:anchorId="7CFCE3CB">
          <v:shape id="_x0000_i1195" type="#_x0000_t75" alt="r Subscript upper E" style="width:9.45pt;height:15.45pt" o:ole="">
            <v:imagedata r:id="rId360" o:title=""/>
          </v:shape>
          <o:OLEObject Type="Embed" ProgID="Equation.DSMT4" ShapeID="_x0000_i1195" DrawAspect="Content" ObjectID="_1764185101" r:id="rId361"/>
        </w:object>
      </w:r>
      <w:r w:rsidR="008E12FF" w:rsidRPr="00956DDC">
        <w:rPr>
          <w:szCs w:val="20"/>
        </w:rPr>
        <w:t>. Determine how many times bigger</w:t>
      </w:r>
      <w:r w:rsidRPr="00956DDC">
        <w:rPr>
          <w:szCs w:val="20"/>
        </w:rPr>
        <w:t xml:space="preserve"> the surface area of the planet is compared to th</w:t>
      </w:r>
      <w:r w:rsidR="00E730E9">
        <w:rPr>
          <w:szCs w:val="20"/>
        </w:rPr>
        <w:t>e Earth’s. Assume the planets are</w:t>
      </w:r>
      <w:r w:rsidRPr="00956DDC">
        <w:rPr>
          <w:szCs w:val="20"/>
        </w:rPr>
        <w:t xml:space="preserve"> perfect spheres.</w:t>
      </w:r>
    </w:p>
    <w:p w14:paraId="10FAD05D" w14:textId="063E6453" w:rsidR="000330A3" w:rsidRPr="00956DDC" w:rsidRDefault="006B3248" w:rsidP="00C0484D">
      <w:pPr>
        <w:tabs>
          <w:tab w:val="left" w:pos="810"/>
        </w:tabs>
        <w:rPr>
          <w:szCs w:val="20"/>
        </w:rPr>
      </w:pPr>
      <w:r>
        <w:rPr>
          <w:szCs w:val="20"/>
        </w:rPr>
        <w:lastRenderedPageBreak/>
        <w:tab/>
      </w:r>
      <w:r w:rsidR="000330A3" w:rsidRPr="00956DDC">
        <w:rPr>
          <w:b/>
          <w:szCs w:val="20"/>
        </w:rPr>
        <w:t>SKETCH:</w:t>
      </w:r>
    </w:p>
    <w:p w14:paraId="011843AD" w14:textId="473BF95F" w:rsidR="000330A3" w:rsidRPr="00956DDC" w:rsidRDefault="006510CF" w:rsidP="00920171">
      <w:pPr>
        <w:tabs>
          <w:tab w:val="left" w:pos="810"/>
        </w:tabs>
        <w:ind w:firstLine="4"/>
        <w:jc w:val="center"/>
        <w:rPr>
          <w:szCs w:val="20"/>
        </w:rPr>
      </w:pPr>
      <w:r w:rsidRPr="00956DDC">
        <w:rPr>
          <w:b/>
          <w:noProof/>
          <w:szCs w:val="20"/>
          <w:lang w:val="en-IN" w:eastAsia="en-IN"/>
        </w:rPr>
        <w:drawing>
          <wp:inline distT="0" distB="0" distL="0" distR="0" wp14:anchorId="0CBBCD73" wp14:editId="748F7065">
            <wp:extent cx="2647950" cy="1038860"/>
            <wp:effectExtent l="0" t="0" r="0" b="8890"/>
            <wp:docPr id="170" name="Picture 170" descr="Two spheres of radii r sub E and r sub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647950" cy="1038860"/>
                    </a:xfrm>
                    <a:prstGeom prst="rect">
                      <a:avLst/>
                    </a:prstGeom>
                    <a:noFill/>
                    <a:ln>
                      <a:noFill/>
                    </a:ln>
                  </pic:spPr>
                </pic:pic>
              </a:graphicData>
            </a:graphic>
          </wp:inline>
        </w:drawing>
      </w:r>
    </w:p>
    <w:p w14:paraId="1AE8E6B1" w14:textId="03A83B9F" w:rsidR="000330A3" w:rsidRPr="009F3DCC" w:rsidRDefault="000330A3" w:rsidP="001A3D61">
      <w:pPr>
        <w:tabs>
          <w:tab w:val="left" w:pos="810"/>
        </w:tabs>
        <w:rPr>
          <w:b/>
          <w:bCs/>
          <w:smallCaps/>
          <w:szCs w:val="20"/>
        </w:rPr>
      </w:pPr>
      <w:r w:rsidRPr="00956DDC">
        <w:rPr>
          <w:b/>
          <w:bCs/>
          <w:szCs w:val="20"/>
        </w:rPr>
        <w:t>RESEARCH:</w:t>
      </w:r>
      <w:r w:rsidR="00FF0ACD">
        <w:rPr>
          <w:szCs w:val="20"/>
        </w:rPr>
        <w:t xml:space="preserve"> </w:t>
      </w:r>
      <w:r w:rsidRPr="00956DDC">
        <w:rPr>
          <w:szCs w:val="20"/>
        </w:rPr>
        <w:t>The surface area of a sphere is</w:t>
      </w:r>
      <w:r w:rsidR="003B6E0A" w:rsidRPr="00880511">
        <w:rPr>
          <w:position w:val="-8"/>
          <w:szCs w:val="20"/>
        </w:rPr>
        <w:object w:dxaOrig="840" w:dyaOrig="300" w14:anchorId="1BC55B11">
          <v:shape id="_x0000_i1196" type="#_x0000_t75" alt="upper A equals 4 pi r squared" style="width:42pt;height:15.45pt" o:ole="">
            <v:imagedata r:id="rId363" o:title=""/>
          </v:shape>
          <o:OLEObject Type="Embed" ProgID="Equation.DSMT4" ShapeID="_x0000_i1196" DrawAspect="Content" ObjectID="_1764185102" r:id="rId364"/>
        </w:object>
      </w:r>
      <w:r w:rsidR="000A7281" w:rsidRPr="00956DDC">
        <w:rPr>
          <w:szCs w:val="20"/>
        </w:rPr>
        <w:t xml:space="preserve"> so </w:t>
      </w:r>
      <w:r w:rsidR="003B6E0A" w:rsidRPr="00880511">
        <w:rPr>
          <w:position w:val="-10"/>
          <w:szCs w:val="20"/>
        </w:rPr>
        <w:object w:dxaOrig="980" w:dyaOrig="320" w14:anchorId="7D436E0B">
          <v:shape id="_x0000_i1197" type="#_x0000_t75" alt="upper A Subscript upper E Baseline equals 4 pi r Subscript upper E baseline squared" style="width:48.85pt;height:16.3pt" o:ole="">
            <v:imagedata r:id="rId365" o:title=""/>
          </v:shape>
          <o:OLEObject Type="Embed" ProgID="Equation.DSMT4" ShapeID="_x0000_i1197" DrawAspect="Content" ObjectID="_1764185103" r:id="rId366"/>
        </w:object>
      </w:r>
      <w:r w:rsidR="000A7281" w:rsidRPr="00956DDC">
        <w:rPr>
          <w:szCs w:val="20"/>
        </w:rPr>
        <w:t xml:space="preserve"> and </w:t>
      </w:r>
      <w:r w:rsidR="003B6E0A" w:rsidRPr="00880511">
        <w:rPr>
          <w:position w:val="-12"/>
          <w:szCs w:val="20"/>
        </w:rPr>
        <w:object w:dxaOrig="900" w:dyaOrig="340" w14:anchorId="1EE19828">
          <v:shape id="_x0000_i1198" type="#_x0000_t75" alt="upper A Subscript p Baseline equals 4 pi r Subscript p baseline squared" style="width:45.45pt;height:17.15pt" o:ole="">
            <v:imagedata r:id="rId367" o:title=""/>
          </v:shape>
          <o:OLEObject Type="Embed" ProgID="Equation.DSMT4" ShapeID="_x0000_i1198" DrawAspect="Content" ObjectID="_1764185104" r:id="rId368"/>
        </w:object>
      </w:r>
      <w:r w:rsidR="00E730E9">
        <w:rPr>
          <w:szCs w:val="20"/>
        </w:rPr>
        <w:t>,</w:t>
      </w:r>
      <w:r w:rsidR="0032394B" w:rsidRPr="00956DDC">
        <w:rPr>
          <w:szCs w:val="20"/>
        </w:rPr>
        <w:t xml:space="preserve"> </w:t>
      </w:r>
      <w:r w:rsidR="008E12FF" w:rsidRPr="00956DDC">
        <w:rPr>
          <w:szCs w:val="20"/>
        </w:rPr>
        <w:t xml:space="preserve">and </w:t>
      </w:r>
      <w:r w:rsidR="003B6E0A" w:rsidRPr="00880511">
        <w:rPr>
          <w:position w:val="-12"/>
          <w:szCs w:val="20"/>
        </w:rPr>
        <w:object w:dxaOrig="840" w:dyaOrig="320" w14:anchorId="4F96E942">
          <v:shape id="_x0000_i1199" type="#_x0000_t75" alt="r Subscript p Baseline equals 8.7 r Subscript upper E" style="width:42pt;height:16.3pt" o:ole="">
            <v:imagedata r:id="rId369" o:title=""/>
          </v:shape>
          <o:OLEObject Type="Embed" ProgID="Equation.DSMT4" ShapeID="_x0000_i1199" DrawAspect="Content" ObjectID="_1764185105" r:id="rId370"/>
        </w:object>
      </w:r>
    </w:p>
    <w:p w14:paraId="73E6D988" w14:textId="1A7B7175" w:rsidR="000330A3" w:rsidRPr="00956DDC" w:rsidRDefault="000330A3" w:rsidP="001A3D61">
      <w:pPr>
        <w:tabs>
          <w:tab w:val="left" w:pos="810"/>
        </w:tabs>
        <w:rPr>
          <w:szCs w:val="20"/>
        </w:rPr>
      </w:pPr>
      <w:r w:rsidRPr="00956DDC">
        <w:rPr>
          <w:b/>
          <w:szCs w:val="20"/>
        </w:rPr>
        <w:t>SIMPLIFY:</w:t>
      </w:r>
      <w:r w:rsidR="00FF0ACD">
        <w:rPr>
          <w:szCs w:val="20"/>
        </w:rPr>
        <w:t xml:space="preserve"> </w:t>
      </w:r>
      <w:r w:rsidR="003B6E0A" w:rsidRPr="00880511">
        <w:rPr>
          <w:position w:val="-12"/>
          <w:szCs w:val="20"/>
        </w:rPr>
        <w:object w:dxaOrig="1340" w:dyaOrig="380" w14:anchorId="6B7F61B0">
          <v:shape id="_x0000_i1200" type="#_x0000_t75" alt="upper A Subscript p Baseline equals 4 pi left parenthesis 8.7 r Subscript upper E Baseline right parenthesis squared" style="width:66.85pt;height:18.85pt" o:ole="">
            <v:imagedata r:id="rId371" o:title=""/>
          </v:shape>
          <o:OLEObject Type="Embed" ProgID="Equation.DSMT4" ShapeID="_x0000_i1200" DrawAspect="Content" ObjectID="_1764185106" r:id="rId372"/>
        </w:object>
      </w:r>
    </w:p>
    <w:p w14:paraId="7A343BD0" w14:textId="52605F25" w:rsidR="000330A3" w:rsidRPr="00956DDC" w:rsidRDefault="000330A3" w:rsidP="001A3D61">
      <w:pPr>
        <w:tabs>
          <w:tab w:val="left" w:pos="810"/>
        </w:tabs>
        <w:rPr>
          <w:szCs w:val="20"/>
        </w:rPr>
      </w:pPr>
      <w:r w:rsidRPr="00956DDC">
        <w:rPr>
          <w:b/>
          <w:szCs w:val="20"/>
        </w:rPr>
        <w:t>CALCULATE:</w:t>
      </w:r>
      <w:r w:rsidR="00FF0ACD">
        <w:rPr>
          <w:szCs w:val="20"/>
        </w:rPr>
        <w:t xml:space="preserve"> </w:t>
      </w:r>
      <w:r w:rsidR="003B6E0A" w:rsidRPr="00880511">
        <w:rPr>
          <w:position w:val="-12"/>
          <w:szCs w:val="20"/>
        </w:rPr>
        <w:object w:dxaOrig="1520" w:dyaOrig="340" w14:anchorId="10D39F8A">
          <v:shape id="_x0000_i1201" type="#_x0000_t75" alt="upper A Subscript p Baseline equals left parenthesis 75.69 right parenthesis 4 pi r Subscript upper E baseline squared" style="width:76.3pt;height:17.15pt" o:ole="">
            <v:imagedata r:id="rId373" o:title=""/>
          </v:shape>
          <o:OLEObject Type="Embed" ProgID="Equation.DSMT4" ShapeID="_x0000_i1201" DrawAspect="Content" ObjectID="_1764185107" r:id="rId374"/>
        </w:object>
      </w:r>
      <w:r w:rsidR="00181744" w:rsidRPr="00956DDC">
        <w:rPr>
          <w:szCs w:val="20"/>
        </w:rPr>
        <w:t xml:space="preserve"> and </w:t>
      </w:r>
      <w:r w:rsidR="003B6E0A" w:rsidRPr="00880511">
        <w:rPr>
          <w:position w:val="-10"/>
          <w:szCs w:val="20"/>
        </w:rPr>
        <w:object w:dxaOrig="900" w:dyaOrig="320" w14:anchorId="219C3BB0">
          <v:shape id="_x0000_i1202" type="#_x0000_t75" alt="upper A Subscript upper E Baseline equals 4 pi r Subscript upper E baseline squared" style="width:45.45pt;height:16.3pt" o:ole="">
            <v:imagedata r:id="rId375" o:title=""/>
          </v:shape>
          <o:OLEObject Type="Embed" ProgID="Equation.DSMT4" ShapeID="_x0000_i1202" DrawAspect="Content" ObjectID="_1764185108" r:id="rId376"/>
        </w:object>
      </w:r>
      <w:r w:rsidR="00181744" w:rsidRPr="00956DDC">
        <w:rPr>
          <w:szCs w:val="20"/>
        </w:rPr>
        <w:t>.</w:t>
      </w:r>
      <w:r w:rsidR="00FF0ACD">
        <w:rPr>
          <w:szCs w:val="20"/>
        </w:rPr>
        <w:t xml:space="preserve"> </w:t>
      </w:r>
      <w:r w:rsidRPr="00956DDC">
        <w:rPr>
          <w:szCs w:val="20"/>
        </w:rPr>
        <w:t xml:space="preserve">By comparison, </w:t>
      </w:r>
      <w:r w:rsidR="003B6E0A" w:rsidRPr="00880511">
        <w:rPr>
          <w:position w:val="-12"/>
          <w:szCs w:val="20"/>
        </w:rPr>
        <w:object w:dxaOrig="1120" w:dyaOrig="320" w14:anchorId="01AA9E84">
          <v:shape id="_x0000_i1203" type="#_x0000_t75" alt="upper A Subscript p Baseline equals 75.69 upper A Subscript upper E" style="width:55.7pt;height:16.3pt" o:ole="">
            <v:imagedata r:id="rId377" o:title=""/>
          </v:shape>
          <o:OLEObject Type="Embed" ProgID="Equation.DSMT4" ShapeID="_x0000_i1203" DrawAspect="Content" ObjectID="_1764185109" r:id="rId378"/>
        </w:object>
      </w:r>
      <w:r w:rsidRPr="00956DDC">
        <w:rPr>
          <w:szCs w:val="20"/>
        </w:rPr>
        <w:t>.</w:t>
      </w:r>
    </w:p>
    <w:p w14:paraId="40E79778" w14:textId="3FE5B7D5" w:rsidR="000330A3" w:rsidRPr="009F3DCC" w:rsidRDefault="000330A3" w:rsidP="001A3D61">
      <w:pPr>
        <w:tabs>
          <w:tab w:val="left" w:pos="810"/>
        </w:tabs>
        <w:rPr>
          <w:b/>
          <w:bCs/>
          <w:smallCaps/>
          <w:szCs w:val="20"/>
        </w:rPr>
      </w:pPr>
      <w:r w:rsidRPr="00956DDC">
        <w:rPr>
          <w:b/>
          <w:bCs/>
          <w:szCs w:val="20"/>
        </w:rPr>
        <w:t>ROUND:</w:t>
      </w:r>
      <w:r w:rsidR="00FF0ACD">
        <w:rPr>
          <w:bCs/>
          <w:szCs w:val="20"/>
        </w:rPr>
        <w:t xml:space="preserve"> </w:t>
      </w:r>
      <w:r w:rsidRPr="00956DDC">
        <w:rPr>
          <w:szCs w:val="20"/>
        </w:rPr>
        <w:t>Rounding to two significant figures, the surface area of the planet is 76 times the surface area of Earth.</w:t>
      </w:r>
    </w:p>
    <w:p w14:paraId="0FAAA8A5" w14:textId="69459616" w:rsidR="000330A3" w:rsidRPr="009F3DCC" w:rsidRDefault="000330A3" w:rsidP="001A3D61">
      <w:pPr>
        <w:tabs>
          <w:tab w:val="left" w:pos="810"/>
        </w:tabs>
        <w:rPr>
          <w:bCs/>
          <w:szCs w:val="20"/>
        </w:rPr>
      </w:pPr>
      <w:r w:rsidRPr="00956DDC">
        <w:rPr>
          <w:b/>
          <w:bCs/>
          <w:szCs w:val="20"/>
        </w:rPr>
        <w:t>DOUBLE-CHECK:</w:t>
      </w:r>
      <w:r w:rsidR="00FF0ACD">
        <w:rPr>
          <w:szCs w:val="20"/>
        </w:rPr>
        <w:t xml:space="preserve"> </w:t>
      </w:r>
      <w:r w:rsidRPr="00956DDC">
        <w:rPr>
          <w:bCs/>
          <w:szCs w:val="20"/>
        </w:rPr>
        <w:t>Since the area is proportional to the radius squared, it is expected that the surface area of the planet will be much larger than the surface area of the Earth, since its radius is 8.7 times Earth’s radius.</w:t>
      </w:r>
    </w:p>
    <w:p w14:paraId="21147173" w14:textId="6DB5E1AD" w:rsidR="000330A3" w:rsidRPr="009F3DCC" w:rsidRDefault="00D648E7">
      <w:pPr>
        <w:pStyle w:val="ListParagraph"/>
        <w:numPr>
          <w:ilvl w:val="0"/>
          <w:numId w:val="4"/>
        </w:numPr>
        <w:ind w:left="806" w:hanging="806"/>
        <w:rPr>
          <w:szCs w:val="20"/>
        </w:rPr>
      </w:pPr>
      <w:r w:rsidRPr="00956DDC">
        <w:rPr>
          <w:b/>
          <w:szCs w:val="20"/>
        </w:rPr>
        <w:t>THINK:</w:t>
      </w:r>
      <w:r w:rsidR="00FF0ACD">
        <w:rPr>
          <w:b/>
          <w:szCs w:val="20"/>
        </w:rPr>
        <w:t xml:space="preserve"> </w:t>
      </w:r>
      <w:r w:rsidR="009A5381" w:rsidRPr="00956DDC">
        <w:rPr>
          <w:szCs w:val="20"/>
        </w:rPr>
        <w:t>The radius of the planet</w:t>
      </w:r>
      <w:r w:rsidR="000330A3" w:rsidRPr="00956DDC">
        <w:rPr>
          <w:szCs w:val="20"/>
        </w:rPr>
        <w:t xml:space="preserve"> </w:t>
      </w:r>
      <w:r w:rsidR="003B6E0A" w:rsidRPr="00880511">
        <w:rPr>
          <w:position w:val="-12"/>
          <w:szCs w:val="20"/>
        </w:rPr>
        <w:object w:dxaOrig="200" w:dyaOrig="320" w14:anchorId="098FDDB0">
          <v:shape id="_x0000_i1204" type="#_x0000_t75" alt="r Subscript p" style="width:9.45pt;height:16.3pt" o:ole="">
            <v:imagedata r:id="rId379" o:title=""/>
          </v:shape>
          <o:OLEObject Type="Embed" ProgID="Equation.DSMT4" ShapeID="_x0000_i1204" DrawAspect="Content" ObjectID="_1764185110" r:id="rId380"/>
        </w:object>
      </w:r>
      <w:r w:rsidR="000330A3" w:rsidRPr="00956DDC">
        <w:rPr>
          <w:szCs w:val="20"/>
        </w:rPr>
        <w:t xml:space="preserve"> is 5.8 times</w:t>
      </w:r>
      <w:r w:rsidR="009A5381" w:rsidRPr="00956DDC">
        <w:rPr>
          <w:szCs w:val="20"/>
        </w:rPr>
        <w:t xml:space="preserve"> larger than the Earth’s radius</w:t>
      </w:r>
      <w:r w:rsidR="000330A3" w:rsidRPr="00956DDC">
        <w:rPr>
          <w:szCs w:val="20"/>
        </w:rPr>
        <w:t xml:space="preserve"> </w:t>
      </w:r>
      <w:r w:rsidR="00880511" w:rsidRPr="00880511">
        <w:rPr>
          <w:position w:val="-10"/>
          <w:szCs w:val="20"/>
        </w:rPr>
        <w:object w:dxaOrig="200" w:dyaOrig="300" w14:anchorId="6F385119">
          <v:shape id="_x0000_i1205" type="#_x0000_t75" alt="r Subscript upper E" style="width:9.45pt;height:15.45pt" o:ole="">
            <v:imagedata r:id="rId381" o:title=""/>
          </v:shape>
          <o:OLEObject Type="Embed" ProgID="Equation.DSMT4" ShapeID="_x0000_i1205" DrawAspect="Content" ObjectID="_1764185111" r:id="rId382"/>
        </w:object>
      </w:r>
      <w:r w:rsidR="000330A3" w:rsidRPr="00956DDC">
        <w:rPr>
          <w:szCs w:val="20"/>
        </w:rPr>
        <w:t xml:space="preserve">. </w:t>
      </w:r>
      <w:r w:rsidR="00E730E9">
        <w:rPr>
          <w:szCs w:val="20"/>
        </w:rPr>
        <w:t>Assume the planets are</w:t>
      </w:r>
      <w:r w:rsidR="00E730E9" w:rsidRPr="00956DDC">
        <w:rPr>
          <w:szCs w:val="20"/>
        </w:rPr>
        <w:t xml:space="preserve"> perfect spheres.</w:t>
      </w:r>
    </w:p>
    <w:p w14:paraId="28510266" w14:textId="0CD72276" w:rsidR="000330A3" w:rsidRPr="00956DDC" w:rsidRDefault="00674CC6" w:rsidP="00C00E0D">
      <w:pPr>
        <w:tabs>
          <w:tab w:val="left" w:pos="810"/>
        </w:tabs>
        <w:rPr>
          <w:szCs w:val="20"/>
        </w:rPr>
      </w:pPr>
      <w:r w:rsidRPr="00956DDC">
        <w:rPr>
          <w:b/>
          <w:smallCaps/>
          <w:szCs w:val="20"/>
        </w:rPr>
        <w:t>SKETCH:</w:t>
      </w:r>
    </w:p>
    <w:p w14:paraId="46D5D0AE" w14:textId="2871B3B1" w:rsidR="000330A3" w:rsidRPr="00956DDC" w:rsidRDefault="006510CF" w:rsidP="006D3765">
      <w:pPr>
        <w:tabs>
          <w:tab w:val="left" w:pos="810"/>
        </w:tabs>
        <w:spacing w:after="100"/>
        <w:ind w:firstLine="4"/>
        <w:jc w:val="center"/>
        <w:rPr>
          <w:szCs w:val="20"/>
        </w:rPr>
      </w:pPr>
      <w:r w:rsidRPr="00956DDC">
        <w:rPr>
          <w:b/>
          <w:smallCaps/>
          <w:noProof/>
          <w:szCs w:val="20"/>
          <w:lang w:val="en-IN" w:eastAsia="en-IN"/>
        </w:rPr>
        <w:drawing>
          <wp:inline distT="0" distB="0" distL="0" distR="0" wp14:anchorId="5E8C2AB3" wp14:editId="1CB9A1D2">
            <wp:extent cx="2647950" cy="1038860"/>
            <wp:effectExtent l="0" t="0" r="0" b="8890"/>
            <wp:docPr id="181" name="Picture 181" descr="Two spheres of radii r sub E and r sub 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362" cstate="print">
                      <a:extLst>
                        <a:ext uri="{28A0092B-C50C-407E-A947-70E740481C1C}">
                          <a14:useLocalDpi xmlns:a14="http://schemas.microsoft.com/office/drawing/2010/main" val="0"/>
                        </a:ext>
                      </a:extLst>
                    </a:blip>
                    <a:srcRect/>
                    <a:stretch>
                      <a:fillRect/>
                    </a:stretch>
                  </pic:blipFill>
                  <pic:spPr bwMode="auto">
                    <a:xfrm>
                      <a:off x="0" y="0"/>
                      <a:ext cx="2647950" cy="1038860"/>
                    </a:xfrm>
                    <a:prstGeom prst="rect">
                      <a:avLst/>
                    </a:prstGeom>
                    <a:noFill/>
                    <a:ln>
                      <a:noFill/>
                    </a:ln>
                  </pic:spPr>
                </pic:pic>
              </a:graphicData>
            </a:graphic>
          </wp:inline>
        </w:drawing>
      </w:r>
    </w:p>
    <w:p w14:paraId="13B383F2" w14:textId="2937115B" w:rsidR="000330A3" w:rsidRPr="009F3DCC" w:rsidRDefault="00674CC6" w:rsidP="00463947">
      <w:pPr>
        <w:tabs>
          <w:tab w:val="left" w:pos="810"/>
        </w:tabs>
        <w:rPr>
          <w:b/>
          <w:bCs/>
          <w:smallCaps/>
          <w:szCs w:val="20"/>
        </w:rPr>
      </w:pPr>
      <w:r w:rsidRPr="00956DDC">
        <w:rPr>
          <w:b/>
          <w:smallCaps/>
          <w:szCs w:val="20"/>
        </w:rPr>
        <w:t>RESEARCH:</w:t>
      </w:r>
      <w:r w:rsidR="00FF0ACD">
        <w:rPr>
          <w:szCs w:val="20"/>
        </w:rPr>
        <w:t xml:space="preserve"> </w:t>
      </w:r>
      <w:r w:rsidR="00A06009" w:rsidRPr="00956DDC">
        <w:rPr>
          <w:szCs w:val="20"/>
        </w:rPr>
        <w:t>The volume of a sphere is given by</w:t>
      </w:r>
      <w:r w:rsidR="000330A3" w:rsidRPr="00956DDC">
        <w:rPr>
          <w:szCs w:val="20"/>
        </w:rPr>
        <w:t xml:space="preserve"> </w:t>
      </w:r>
      <w:r w:rsidR="003B6E0A" w:rsidRPr="00880511">
        <w:rPr>
          <w:position w:val="-12"/>
          <w:szCs w:val="20"/>
        </w:rPr>
        <w:object w:dxaOrig="1160" w:dyaOrig="340" w14:anchorId="424F050C">
          <v:shape id="_x0000_i1206" type="#_x0000_t75" alt="upper V equals left parenthesis 4 over 3 right parenthesis pi r cubed" style="width:58.3pt;height:17.15pt" o:ole="">
            <v:imagedata r:id="rId383" o:title=""/>
          </v:shape>
          <o:OLEObject Type="Embed" ProgID="Equation.DSMT4" ShapeID="_x0000_i1206" DrawAspect="Content" ObjectID="_1764185112" r:id="rId384"/>
        </w:object>
      </w:r>
      <w:r w:rsidR="00A06009" w:rsidRPr="00956DDC">
        <w:rPr>
          <w:szCs w:val="20"/>
        </w:rPr>
        <w:t>. The volume of the planet is</w:t>
      </w:r>
      <w:r w:rsidR="000330A3" w:rsidRPr="00956DDC">
        <w:rPr>
          <w:szCs w:val="20"/>
        </w:rPr>
        <w:t xml:space="preserve"> </w:t>
      </w:r>
      <w:r w:rsidR="003B6E0A" w:rsidRPr="00880511">
        <w:rPr>
          <w:position w:val="-12"/>
          <w:szCs w:val="20"/>
        </w:rPr>
        <w:object w:dxaOrig="1260" w:dyaOrig="340" w14:anchorId="6C81660A">
          <v:shape id="_x0000_i1207" type="#_x0000_t75" alt="upper V Subscript p Baseline equals left parenthesis 4 over 3 right parenthesis pi r Subscript p baseline cubed" style="width:62.55pt;height:17.15pt" o:ole="">
            <v:imagedata r:id="rId385" o:title=""/>
          </v:shape>
          <o:OLEObject Type="Embed" ProgID="Equation.DSMT4" ShapeID="_x0000_i1207" DrawAspect="Content" ObjectID="_1764185113" r:id="rId386"/>
        </w:object>
      </w:r>
      <w:r w:rsidR="000330A3" w:rsidRPr="00956DDC">
        <w:rPr>
          <w:szCs w:val="20"/>
        </w:rPr>
        <w:t>. The v</w:t>
      </w:r>
      <w:r w:rsidR="00A06009" w:rsidRPr="00956DDC">
        <w:rPr>
          <w:szCs w:val="20"/>
        </w:rPr>
        <w:t>olume of the Earth is</w:t>
      </w:r>
      <w:r w:rsidR="000330A3" w:rsidRPr="00956DDC">
        <w:rPr>
          <w:szCs w:val="20"/>
        </w:rPr>
        <w:t xml:space="preserve"> </w:t>
      </w:r>
      <w:r w:rsidR="003B6E0A" w:rsidRPr="00880511">
        <w:rPr>
          <w:position w:val="-12"/>
          <w:szCs w:val="20"/>
        </w:rPr>
        <w:object w:dxaOrig="1260" w:dyaOrig="340" w14:anchorId="3B346ED1">
          <v:shape id="_x0000_i1208" type="#_x0000_t75" alt="upper V Subscript upper E Baseline equals left parenthesis 4 over 3 right parenthesis pi r Subscript upper E baseline cubed" style="width:62.55pt;height:17.15pt" o:ole="">
            <v:imagedata r:id="rId387" o:title=""/>
          </v:shape>
          <o:OLEObject Type="Embed" ProgID="Equation.DSMT4" ShapeID="_x0000_i1208" DrawAspect="Content" ObjectID="_1764185114" r:id="rId388"/>
        </w:object>
      </w:r>
      <w:r w:rsidR="000330A3" w:rsidRPr="00956DDC">
        <w:rPr>
          <w:szCs w:val="20"/>
        </w:rPr>
        <w:t>.</w:t>
      </w:r>
      <w:r w:rsidR="00FF0ACD">
        <w:rPr>
          <w:szCs w:val="20"/>
        </w:rPr>
        <w:t xml:space="preserve"> </w:t>
      </w:r>
      <w:r w:rsidR="003B6E0A" w:rsidRPr="00880511">
        <w:rPr>
          <w:position w:val="-10"/>
          <w:szCs w:val="20"/>
        </w:rPr>
        <w:object w:dxaOrig="840" w:dyaOrig="300" w14:anchorId="658C1207">
          <v:shape id="_x0000_i1209" type="#_x0000_t75" alt="r Subscript upper P Baseline equals 5.8 r Subscript upper E" style="width:42pt;height:15.45pt" o:ole="">
            <v:imagedata r:id="rId389" o:title=""/>
          </v:shape>
          <o:OLEObject Type="Embed" ProgID="Equation.DSMT4" ShapeID="_x0000_i1209" DrawAspect="Content" ObjectID="_1764185115" r:id="rId390"/>
        </w:object>
      </w:r>
    </w:p>
    <w:p w14:paraId="68D9A17F" w14:textId="5173D16E" w:rsidR="008E12FF" w:rsidRPr="00956DDC" w:rsidRDefault="00674CC6" w:rsidP="0023281F">
      <w:pPr>
        <w:tabs>
          <w:tab w:val="left" w:pos="810"/>
        </w:tabs>
        <w:rPr>
          <w:szCs w:val="20"/>
        </w:rPr>
      </w:pPr>
      <w:r w:rsidRPr="00956DDC">
        <w:rPr>
          <w:b/>
          <w:smallCaps/>
          <w:szCs w:val="20"/>
        </w:rPr>
        <w:t>SIMPLIFY:</w:t>
      </w:r>
      <w:r w:rsidR="00FF0ACD">
        <w:rPr>
          <w:b/>
          <w:smallCaps/>
          <w:szCs w:val="20"/>
        </w:rPr>
        <w:t xml:space="preserve"> </w:t>
      </w:r>
      <w:r w:rsidR="003B6E0A" w:rsidRPr="00880511">
        <w:rPr>
          <w:position w:val="-12"/>
          <w:szCs w:val="20"/>
        </w:rPr>
        <w:object w:dxaOrig="1660" w:dyaOrig="340" w14:anchorId="499C8908">
          <v:shape id="_x0000_i1210" type="#_x0000_t75" alt="upper V Subscript p Baseline equals left parenthesis 4 over 3 right parenthesis pi left parenthesis 5.8 r Subscript upper E Baseline right parenthesis cubed" style="width:82.3pt;height:17.15pt" o:ole="">
            <v:imagedata r:id="rId391" o:title=""/>
          </v:shape>
          <o:OLEObject Type="Embed" ProgID="Equation.DSMT4" ShapeID="_x0000_i1210" DrawAspect="Content" ObjectID="_1764185116" r:id="rId392"/>
        </w:object>
      </w:r>
    </w:p>
    <w:p w14:paraId="00156307" w14:textId="200CAEAE" w:rsidR="000330A3" w:rsidRPr="009F3DCC" w:rsidRDefault="00674CC6" w:rsidP="0023281F">
      <w:pPr>
        <w:tabs>
          <w:tab w:val="left" w:pos="810"/>
        </w:tabs>
        <w:rPr>
          <w:smallCaps/>
          <w:szCs w:val="20"/>
        </w:rPr>
      </w:pPr>
      <w:r w:rsidRPr="00956DDC">
        <w:rPr>
          <w:b/>
          <w:smallCaps/>
          <w:szCs w:val="20"/>
        </w:rPr>
        <w:t>CALCULATE:</w:t>
      </w:r>
      <w:r w:rsidR="0040308D" w:rsidRPr="00956DDC">
        <w:rPr>
          <w:b/>
          <w:smallCaps/>
          <w:szCs w:val="20"/>
        </w:rPr>
        <w:t xml:space="preserve"> </w:t>
      </w:r>
      <w:r w:rsidR="003B6E0A" w:rsidRPr="00880511">
        <w:rPr>
          <w:b/>
          <w:smallCaps/>
          <w:position w:val="-12"/>
          <w:szCs w:val="20"/>
        </w:rPr>
        <w:object w:dxaOrig="3360" w:dyaOrig="340" w14:anchorId="1541E6BA">
          <v:shape id="_x0000_i1211" type="#_x0000_t75" alt="upper V Subscript p Baseline equals left parenthesis 4 over 3 right parenthesis pi left parenthesis 5.8 r Subscript upper E Baseline right parenthesis cubed equals 195.112 r Subscript upper E baseline cubed left parenthesis 4 over 3 right parenthesis pi" style="width:168.85pt;height:17.15pt" o:ole="">
            <v:imagedata r:id="rId393" o:title=""/>
          </v:shape>
          <o:OLEObject Type="Embed" ProgID="Equation.DSMT4" ShapeID="_x0000_i1211" DrawAspect="Content" ObjectID="_1764185117" r:id="rId394"/>
        </w:object>
      </w:r>
      <w:r w:rsidR="000330A3" w:rsidRPr="00956DDC">
        <w:rPr>
          <w:szCs w:val="20"/>
        </w:rPr>
        <w:t xml:space="preserve"> Recall, </w:t>
      </w:r>
      <w:r w:rsidR="003B6E0A" w:rsidRPr="00880511">
        <w:rPr>
          <w:position w:val="-12"/>
          <w:szCs w:val="20"/>
        </w:rPr>
        <w:object w:dxaOrig="1320" w:dyaOrig="340" w14:anchorId="1C3D39DA">
          <v:shape id="_x0000_i1212" type="#_x0000_t75" alt="upper V Subscript upper E Baseline equals left parenthesis 4 over 3 right parenthesis pi r Subscript upper E baseline cubed" style="width:66pt;height:17.15pt" o:ole="">
            <v:imagedata r:id="rId395" o:title=""/>
          </v:shape>
          <o:OLEObject Type="Embed" ProgID="Equation.DSMT4" ShapeID="_x0000_i1212" DrawAspect="Content" ObjectID="_1764185118" r:id="rId396"/>
        </w:object>
      </w:r>
      <w:r w:rsidR="00704964" w:rsidRPr="00956DDC">
        <w:rPr>
          <w:szCs w:val="20"/>
        </w:rPr>
        <w:t xml:space="preserve"> </w:t>
      </w:r>
      <w:r w:rsidR="009A5381" w:rsidRPr="00956DDC">
        <w:rPr>
          <w:szCs w:val="20"/>
        </w:rPr>
        <w:t>Comparing the</w:t>
      </w:r>
      <w:r w:rsidR="000330A3" w:rsidRPr="00956DDC">
        <w:rPr>
          <w:szCs w:val="20"/>
        </w:rPr>
        <w:t xml:space="preserve"> expressions,</w:t>
      </w:r>
      <w:r w:rsidR="003B6E0A" w:rsidRPr="00880511">
        <w:rPr>
          <w:position w:val="-12"/>
          <w:szCs w:val="20"/>
        </w:rPr>
        <w:object w:dxaOrig="1260" w:dyaOrig="320" w14:anchorId="73E11039">
          <v:shape id="_x0000_i1213" type="#_x0000_t75" alt="upper V Subscript p Baseline equals 195.112 upper V Subscript upper E" style="width:62.55pt;height:16.3pt" o:ole="">
            <v:imagedata r:id="rId397" o:title=""/>
          </v:shape>
          <o:OLEObject Type="Embed" ProgID="Equation.DSMT4" ShapeID="_x0000_i1213" DrawAspect="Content" ObjectID="_1764185119" r:id="rId398"/>
        </w:object>
      </w:r>
      <w:r w:rsidR="000330A3" w:rsidRPr="00956DDC">
        <w:rPr>
          <w:szCs w:val="20"/>
        </w:rPr>
        <w:t>.</w:t>
      </w:r>
    </w:p>
    <w:p w14:paraId="4FABDF01" w14:textId="74AD66E4" w:rsidR="00FF0ACD" w:rsidRDefault="00674CC6" w:rsidP="0023281F">
      <w:pPr>
        <w:tabs>
          <w:tab w:val="left" w:pos="810"/>
        </w:tabs>
        <w:rPr>
          <w:szCs w:val="20"/>
        </w:rPr>
      </w:pPr>
      <w:r w:rsidRPr="00956DDC">
        <w:rPr>
          <w:b/>
          <w:smallCaps/>
          <w:szCs w:val="20"/>
        </w:rPr>
        <w:t>ROUND:</w:t>
      </w:r>
      <w:r w:rsidR="00FF0ACD">
        <w:rPr>
          <w:b/>
          <w:bCs/>
          <w:smallCaps/>
          <w:szCs w:val="20"/>
        </w:rPr>
        <w:t xml:space="preserve"> </w:t>
      </w:r>
      <w:r w:rsidR="009A5381" w:rsidRPr="00956DDC">
        <w:rPr>
          <w:bCs/>
          <w:smallCaps/>
          <w:szCs w:val="20"/>
        </w:rPr>
        <w:t>T</w:t>
      </w:r>
      <w:r w:rsidR="000330A3" w:rsidRPr="00956DDC">
        <w:rPr>
          <w:bCs/>
          <w:szCs w:val="20"/>
        </w:rPr>
        <w:t>o two significant figures, so</w:t>
      </w:r>
      <w:r w:rsidR="003B6E0A" w:rsidRPr="00880511">
        <w:rPr>
          <w:bCs/>
          <w:position w:val="-12"/>
          <w:szCs w:val="20"/>
        </w:rPr>
        <w:object w:dxaOrig="1240" w:dyaOrig="340" w14:anchorId="1C38451C">
          <v:shape id="_x0000_i1214" type="#_x0000_t75" alt="upper V Subscript p Baseline equals 2.0 times 10 squared upper V Subscript upper E" style="width:62.55pt;height:17.15pt" o:ole="">
            <v:imagedata r:id="rId399" o:title=""/>
          </v:shape>
          <o:OLEObject Type="Embed" ProgID="Equation.DSMT4" ShapeID="_x0000_i1214" DrawAspect="Content" ObjectID="_1764185120" r:id="rId400"/>
        </w:object>
      </w:r>
      <w:r w:rsidR="000330A3" w:rsidRPr="00956DDC">
        <w:rPr>
          <w:bCs/>
          <w:szCs w:val="20"/>
        </w:rPr>
        <w:t>.</w:t>
      </w:r>
    </w:p>
    <w:p w14:paraId="2F1B0743" w14:textId="77388DFB" w:rsidR="00EE184C" w:rsidRDefault="00674CC6" w:rsidP="0023281F">
      <w:pPr>
        <w:tabs>
          <w:tab w:val="left" w:pos="810"/>
        </w:tabs>
        <w:rPr>
          <w:bCs/>
          <w:szCs w:val="20"/>
        </w:rPr>
      </w:pPr>
      <w:r w:rsidRPr="00956DDC">
        <w:rPr>
          <w:b/>
          <w:smallCaps/>
          <w:szCs w:val="20"/>
        </w:rPr>
        <w:t>DOUBLE-CHECK:</w:t>
      </w:r>
      <w:r w:rsidR="00FF0ACD">
        <w:rPr>
          <w:b/>
          <w:bCs/>
          <w:smallCaps/>
          <w:szCs w:val="20"/>
        </w:rPr>
        <w:t xml:space="preserve"> </w:t>
      </w:r>
      <w:r w:rsidR="008E12FF" w:rsidRPr="00956DDC">
        <w:rPr>
          <w:bCs/>
          <w:szCs w:val="20"/>
        </w:rPr>
        <w:t>The volume of the planet is about 200 times the volume of the Earth. T</w:t>
      </w:r>
      <w:r w:rsidR="000330A3" w:rsidRPr="00956DDC">
        <w:rPr>
          <w:bCs/>
          <w:szCs w:val="20"/>
        </w:rPr>
        <w:t xml:space="preserve">he </w:t>
      </w:r>
      <w:r w:rsidR="00CD602F">
        <w:rPr>
          <w:bCs/>
          <w:szCs w:val="20"/>
        </w:rPr>
        <w:t>volume</w:t>
      </w:r>
      <w:r w:rsidR="00CD602F" w:rsidRPr="00956DDC">
        <w:rPr>
          <w:bCs/>
          <w:szCs w:val="20"/>
        </w:rPr>
        <w:t xml:space="preserve"> </w:t>
      </w:r>
      <w:r w:rsidR="000330A3" w:rsidRPr="00956DDC">
        <w:rPr>
          <w:bCs/>
          <w:szCs w:val="20"/>
        </w:rPr>
        <w:t xml:space="preserve">of a sphere is proportional to the radius cubed, </w:t>
      </w:r>
      <w:r w:rsidR="009A5381" w:rsidRPr="00956DDC">
        <w:rPr>
          <w:bCs/>
          <w:szCs w:val="20"/>
        </w:rPr>
        <w:t xml:space="preserve">it is reasonable </w:t>
      </w:r>
      <w:r w:rsidR="000330A3" w:rsidRPr="00956DDC">
        <w:rPr>
          <w:bCs/>
          <w:szCs w:val="20"/>
        </w:rPr>
        <w:t>to get a much larger volume for the planet compared to the Earth’s</w:t>
      </w:r>
      <w:r w:rsidR="005B5D54" w:rsidRPr="00956DDC">
        <w:rPr>
          <w:bCs/>
          <w:szCs w:val="20"/>
        </w:rPr>
        <w:t xml:space="preserve"> volume</w:t>
      </w:r>
      <w:r w:rsidR="000330A3" w:rsidRPr="00956DDC">
        <w:rPr>
          <w:bCs/>
          <w:szCs w:val="20"/>
        </w:rPr>
        <w:t>.</w:t>
      </w:r>
    </w:p>
    <w:p w14:paraId="3AF25F12" w14:textId="3F245D96" w:rsidR="00571C5B" w:rsidRPr="00B548C3" w:rsidRDefault="00571C5B">
      <w:pPr>
        <w:pStyle w:val="ListParagraph"/>
        <w:numPr>
          <w:ilvl w:val="0"/>
          <w:numId w:val="4"/>
        </w:numPr>
        <w:ind w:left="806" w:hanging="806"/>
        <w:rPr>
          <w:szCs w:val="20"/>
        </w:rPr>
      </w:pPr>
      <w:r w:rsidRPr="006B0336">
        <w:rPr>
          <w:b/>
          <w:smallCaps/>
          <w:szCs w:val="20"/>
        </w:rPr>
        <w:t>THINK</w:t>
      </w:r>
      <w:r w:rsidRPr="006B0336">
        <w:rPr>
          <w:b/>
          <w:szCs w:val="20"/>
        </w:rPr>
        <w:t>:</w:t>
      </w:r>
      <w:r w:rsidR="00FF0ACD">
        <w:rPr>
          <w:b/>
          <w:szCs w:val="20"/>
        </w:rPr>
        <w:t xml:space="preserve"> </w:t>
      </w:r>
      <w:r>
        <w:rPr>
          <w:szCs w:val="20"/>
        </w:rPr>
        <w:t>It is necessary to take the heig</w:t>
      </w:r>
      <w:r w:rsidRPr="00B548C3">
        <w:rPr>
          <w:szCs w:val="20"/>
        </w:rPr>
        <w:t>ht of both masts and the curvature of the Earth into account when calculating the distance at which they can see one another. If the ships are at the maximum distance at which the sailors can see one another, then the line between the first sailor and the second sailor will be tangent to the surface of the earth.</w:t>
      </w:r>
    </w:p>
    <w:p w14:paraId="7F36052F" w14:textId="05F0484B" w:rsidR="00571C5B" w:rsidRDefault="00571C5B" w:rsidP="00782129">
      <w:pPr>
        <w:tabs>
          <w:tab w:val="left" w:pos="810"/>
        </w:tabs>
        <w:rPr>
          <w:szCs w:val="20"/>
        </w:rPr>
      </w:pPr>
      <w:r w:rsidRPr="00B548C3">
        <w:rPr>
          <w:b/>
          <w:smallCaps/>
          <w:szCs w:val="20"/>
        </w:rPr>
        <w:t>SKETCH</w:t>
      </w:r>
      <w:r w:rsidRPr="00B548C3">
        <w:rPr>
          <w:b/>
          <w:szCs w:val="20"/>
        </w:rPr>
        <w:t>:</w:t>
      </w:r>
      <w:r w:rsidR="00FF0ACD">
        <w:rPr>
          <w:b/>
          <w:szCs w:val="20"/>
        </w:rPr>
        <w:t xml:space="preserve"> </w:t>
      </w:r>
      <w:r w:rsidRPr="00B548C3">
        <w:rPr>
          <w:szCs w:val="20"/>
        </w:rPr>
        <w:t xml:space="preserve">Since it is necessary to take the curvature of the earth into account when solving this problem, the sketch will not be to scale. The radius of the Earth is labeled </w:t>
      </w:r>
      <w:r w:rsidRPr="00B548C3">
        <w:rPr>
          <w:i/>
          <w:szCs w:val="20"/>
        </w:rPr>
        <w:t>R</w:t>
      </w:r>
      <w:r w:rsidRPr="00B548C3">
        <w:rPr>
          <w:szCs w:val="20"/>
        </w:rPr>
        <w:t xml:space="preserve"> and the center of the earth is labeled </w:t>
      </w:r>
      <w:r w:rsidRPr="00B548C3">
        <w:rPr>
          <w:i/>
          <w:szCs w:val="20"/>
        </w:rPr>
        <w:t>C</w:t>
      </w:r>
      <w:r w:rsidRPr="00B548C3">
        <w:rPr>
          <w:szCs w:val="20"/>
        </w:rPr>
        <w:t xml:space="preserve">. The farthest point on the horizon that can be seen by both sailors, which is also the point at which the line of sight between them is tangent to the Earth, is labeled </w:t>
      </w:r>
      <w:r w:rsidRPr="00B548C3">
        <w:rPr>
          <w:i/>
          <w:szCs w:val="20"/>
        </w:rPr>
        <w:t>A</w:t>
      </w:r>
      <w:r w:rsidRPr="00B548C3">
        <w:rPr>
          <w:szCs w:val="20"/>
        </w:rPr>
        <w:t xml:space="preserve">. The distance from the first sailor to point </w:t>
      </w:r>
      <w:r w:rsidRPr="00B548C3">
        <w:rPr>
          <w:i/>
          <w:szCs w:val="20"/>
        </w:rPr>
        <w:t>A</w:t>
      </w:r>
      <w:r w:rsidRPr="00B548C3">
        <w:rPr>
          <w:szCs w:val="20"/>
        </w:rPr>
        <w:t xml:space="preserve"> is </w:t>
      </w:r>
      <w:r w:rsidR="008840BB" w:rsidRPr="00B333B7">
        <w:rPr>
          <w:position w:val="-10"/>
        </w:rPr>
        <w:object w:dxaOrig="220" w:dyaOrig="300" w14:anchorId="5F39EA15">
          <v:shape id="_x0000_i1215" type="#_x0000_t75" alt="d subscript 1" style="width:11.15pt;height:15.45pt" o:ole="">
            <v:imagedata r:id="rId401" o:title=""/>
          </v:shape>
          <o:OLEObject Type="Embed" ProgID="Equation.DSMT4" ShapeID="_x0000_i1215" DrawAspect="Content" ObjectID="_1764185121" r:id="rId402"/>
        </w:object>
      </w:r>
      <w:r w:rsidRPr="00B548C3">
        <w:rPr>
          <w:szCs w:val="20"/>
        </w:rPr>
        <w:t xml:space="preserve">and the distance from the second sailor to point </w:t>
      </w:r>
      <w:r w:rsidRPr="00B548C3">
        <w:rPr>
          <w:i/>
          <w:szCs w:val="20"/>
        </w:rPr>
        <w:t>A</w:t>
      </w:r>
      <w:r w:rsidRPr="00B548C3">
        <w:rPr>
          <w:szCs w:val="20"/>
        </w:rPr>
        <w:t xml:space="preserve"> is</w:t>
      </w:r>
      <w:r w:rsidR="005A0BD2">
        <w:rPr>
          <w:szCs w:val="20"/>
        </w:rPr>
        <w:t xml:space="preserve"> </w:t>
      </w:r>
      <w:r w:rsidR="008840BB" w:rsidRPr="00B333B7">
        <w:rPr>
          <w:position w:val="-10"/>
        </w:rPr>
        <w:object w:dxaOrig="240" w:dyaOrig="300" w14:anchorId="4DC38E1F">
          <v:shape id="_x0000_i1216" type="#_x0000_t75" alt="d subscript 2" style="width:12pt;height:15.45pt" o:ole="">
            <v:imagedata r:id="rId403" o:title=""/>
          </v:shape>
          <o:OLEObject Type="Embed" ProgID="Equation.DSMT4" ShapeID="_x0000_i1216" DrawAspect="Content" ObjectID="_1764185122" r:id="rId404"/>
        </w:object>
      </w:r>
      <w:r w:rsidRPr="00B548C3">
        <w:rPr>
          <w:szCs w:val="20"/>
        </w:rPr>
        <w:t>.</w:t>
      </w:r>
    </w:p>
    <w:p w14:paraId="5671DF7F" w14:textId="4465E889" w:rsidR="00571C5B" w:rsidRDefault="00571C5B" w:rsidP="00571C5B">
      <w:pPr>
        <w:tabs>
          <w:tab w:val="left" w:pos="810"/>
          <w:tab w:val="left" w:pos="900"/>
          <w:tab w:val="left" w:pos="990"/>
        </w:tabs>
        <w:ind w:hanging="806"/>
        <w:jc w:val="center"/>
        <w:rPr>
          <w:szCs w:val="20"/>
        </w:rPr>
      </w:pPr>
      <w:r>
        <w:rPr>
          <w:szCs w:val="20"/>
        </w:rPr>
        <w:lastRenderedPageBreak/>
        <w:br/>
      </w:r>
      <w:r w:rsidR="006510CF" w:rsidRPr="00571C5B">
        <w:rPr>
          <w:noProof/>
          <w:szCs w:val="20"/>
          <w:lang w:val="en-IN" w:eastAsia="en-IN"/>
        </w:rPr>
        <w:drawing>
          <wp:inline distT="0" distB="0" distL="0" distR="0" wp14:anchorId="35BFF3F3" wp14:editId="40CF9D67">
            <wp:extent cx="5288915" cy="2289810"/>
            <wp:effectExtent l="0" t="0" r="6985" b="0"/>
            <wp:docPr id="191" name="Picture 345" descr="An illustration of the curvature of the Earth with center A and 2 ships on either sides. The height of ship 1 is 34 meters and the height of ship 2 is 26 meters. The distance from A to ship 1 is d sub 1 and from A to ship 2 is d sub 2. The center of the Earth is C. The radii from C to ship 1, ship 2, and point A are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
                    <pic:cNvPicPr>
                      <a:picLocks noChangeAspect="1" noChangeArrowheads="1"/>
                    </pic:cNvPicPr>
                  </pic:nvPicPr>
                  <pic:blipFill>
                    <a:blip r:embed="rId405">
                      <a:extLst>
                        <a:ext uri="{28A0092B-C50C-407E-A947-70E740481C1C}">
                          <a14:useLocalDpi xmlns:a14="http://schemas.microsoft.com/office/drawing/2010/main" val="0"/>
                        </a:ext>
                      </a:extLst>
                    </a:blip>
                    <a:srcRect/>
                    <a:stretch>
                      <a:fillRect/>
                    </a:stretch>
                  </pic:blipFill>
                  <pic:spPr bwMode="auto">
                    <a:xfrm>
                      <a:off x="0" y="0"/>
                      <a:ext cx="5288915" cy="2289810"/>
                    </a:xfrm>
                    <a:prstGeom prst="rect">
                      <a:avLst/>
                    </a:prstGeom>
                    <a:noFill/>
                    <a:ln>
                      <a:noFill/>
                    </a:ln>
                  </pic:spPr>
                </pic:pic>
              </a:graphicData>
            </a:graphic>
          </wp:inline>
        </w:drawing>
      </w:r>
    </w:p>
    <w:p w14:paraId="6997FC0D" w14:textId="5CBA0CB2" w:rsidR="00571C5B" w:rsidRPr="00B548C3" w:rsidRDefault="00571C5B" w:rsidP="007F066F">
      <w:pPr>
        <w:tabs>
          <w:tab w:val="left" w:pos="810"/>
        </w:tabs>
        <w:rPr>
          <w:szCs w:val="20"/>
        </w:rPr>
      </w:pPr>
      <w:r w:rsidRPr="00B548C3">
        <w:rPr>
          <w:b/>
          <w:smallCaps/>
          <w:szCs w:val="20"/>
        </w:rPr>
        <w:t>RESEARCH</w:t>
      </w:r>
      <w:r w:rsidRPr="00B548C3">
        <w:rPr>
          <w:b/>
          <w:szCs w:val="20"/>
        </w:rPr>
        <w:t>:</w:t>
      </w:r>
      <w:r w:rsidR="00FF0ACD">
        <w:rPr>
          <w:b/>
          <w:szCs w:val="20"/>
        </w:rPr>
        <w:t xml:space="preserve"> </w:t>
      </w:r>
      <w:r w:rsidRPr="00B548C3">
        <w:rPr>
          <w:szCs w:val="20"/>
        </w:rPr>
        <w:t xml:space="preserve">Because the line of sight between the sailors is tangent to the earth, it is perpendicular to the radius of the earth at point </w:t>
      </w:r>
      <w:r w:rsidRPr="00B548C3">
        <w:rPr>
          <w:i/>
          <w:szCs w:val="20"/>
        </w:rPr>
        <w:t>A</w:t>
      </w:r>
      <w:r w:rsidRPr="00B548C3">
        <w:rPr>
          <w:szCs w:val="20"/>
        </w:rPr>
        <w:t xml:space="preserve">. This means that the triangle formed by the first sailor, point </w:t>
      </w:r>
      <w:r w:rsidRPr="00B548C3">
        <w:rPr>
          <w:i/>
          <w:szCs w:val="20"/>
        </w:rPr>
        <w:t>A</w:t>
      </w:r>
      <w:r w:rsidRPr="00B548C3">
        <w:rPr>
          <w:szCs w:val="20"/>
        </w:rPr>
        <w:t xml:space="preserve">, and the center of the earth (point </w:t>
      </w:r>
      <w:r w:rsidRPr="00B548C3">
        <w:rPr>
          <w:i/>
          <w:szCs w:val="20"/>
        </w:rPr>
        <w:t>C</w:t>
      </w:r>
      <w:r w:rsidRPr="00B548C3">
        <w:rPr>
          <w:szCs w:val="20"/>
        </w:rPr>
        <w:t xml:space="preserve">) is a right triangle. The second sailor, point </w:t>
      </w:r>
      <w:r w:rsidRPr="00B548C3">
        <w:rPr>
          <w:i/>
          <w:szCs w:val="20"/>
        </w:rPr>
        <w:t>A</w:t>
      </w:r>
      <w:r w:rsidRPr="00B548C3">
        <w:rPr>
          <w:szCs w:val="20"/>
        </w:rPr>
        <w:t xml:space="preserve">, and point </w:t>
      </w:r>
      <w:r w:rsidRPr="00B548C3">
        <w:rPr>
          <w:i/>
          <w:szCs w:val="20"/>
        </w:rPr>
        <w:t>C</w:t>
      </w:r>
      <w:r w:rsidRPr="00B548C3">
        <w:rPr>
          <w:szCs w:val="20"/>
        </w:rPr>
        <w:t xml:space="preserve"> also form a right triangle. Examining the figure, we can use the Pythagorean Theorem to find equations relating </w:t>
      </w:r>
      <w:r w:rsidR="00ED7ADA" w:rsidRPr="00B333B7">
        <w:rPr>
          <w:position w:val="-10"/>
        </w:rPr>
        <w:object w:dxaOrig="220" w:dyaOrig="300" w14:anchorId="131D5DDE">
          <v:shape id="_x0000_i1217" type="#_x0000_t75" alt="d subscript 1" style="width:11.15pt;height:15.45pt" o:ole="">
            <v:imagedata r:id="rId406" o:title=""/>
          </v:shape>
          <o:OLEObject Type="Embed" ProgID="Equation.DSMT4" ShapeID="_x0000_i1217" DrawAspect="Content" ObjectID="_1764185123" r:id="rId407"/>
        </w:object>
      </w:r>
      <w:r w:rsidR="00D12315">
        <w:t xml:space="preserve"> </w:t>
      </w:r>
      <w:r w:rsidRPr="00B548C3">
        <w:rPr>
          <w:szCs w:val="20"/>
        </w:rPr>
        <w:t xml:space="preserve">and </w:t>
      </w:r>
      <w:r w:rsidR="00ED7ADA" w:rsidRPr="00B333B7">
        <w:rPr>
          <w:position w:val="-10"/>
        </w:rPr>
        <w:object w:dxaOrig="240" w:dyaOrig="300" w14:anchorId="16F9C1F5">
          <v:shape id="_x0000_i1218" type="#_x0000_t75" alt="d subscript 2" style="width:12pt;height:15.45pt" o:ole="">
            <v:imagedata r:id="rId408" o:title=""/>
          </v:shape>
          <o:OLEObject Type="Embed" ProgID="Equation.DSMT4" ShapeID="_x0000_i1218" DrawAspect="Content" ObjectID="_1764185124" r:id="rId409"/>
        </w:object>
      </w:r>
      <w:r w:rsidR="00F56AD1">
        <w:t xml:space="preserve"> </w:t>
      </w:r>
      <w:r w:rsidRPr="00B548C3">
        <w:rPr>
          <w:szCs w:val="20"/>
        </w:rPr>
        <w:t xml:space="preserve">to </w:t>
      </w:r>
      <w:r w:rsidRPr="00B548C3">
        <w:rPr>
          <w:i/>
          <w:szCs w:val="20"/>
        </w:rPr>
        <w:t>R</w:t>
      </w:r>
      <w:r w:rsidRPr="00B548C3">
        <w:rPr>
          <w:szCs w:val="20"/>
        </w:rPr>
        <w:t xml:space="preserve">: </w:t>
      </w:r>
      <w:r w:rsidR="00ED7ADA" w:rsidRPr="00B548C3">
        <w:rPr>
          <w:position w:val="-12"/>
          <w:szCs w:val="20"/>
        </w:rPr>
        <w:object w:dxaOrig="1579" w:dyaOrig="400" w14:anchorId="1FFE94A2">
          <v:shape id="_x0000_i1219" type="#_x0000_t75" alt="upper R squared plus d subscript 1 baseline squared equals left parenthesis upper R plus 34 right parenthesis squared" style="width:78.85pt;height:20.55pt" o:ole="">
            <v:imagedata r:id="rId410" o:title=""/>
          </v:shape>
          <o:OLEObject Type="Embed" ProgID="Equation.DSMT4" ShapeID="_x0000_i1219" DrawAspect="Content" ObjectID="_1764185125" r:id="rId411"/>
        </w:object>
      </w:r>
      <w:r w:rsidRPr="00B548C3">
        <w:rPr>
          <w:szCs w:val="20"/>
        </w:rPr>
        <w:t xml:space="preserve">and </w:t>
      </w:r>
      <w:r w:rsidR="00ED7ADA" w:rsidRPr="00B548C3">
        <w:rPr>
          <w:position w:val="-12"/>
          <w:szCs w:val="20"/>
        </w:rPr>
        <w:object w:dxaOrig="1579" w:dyaOrig="400" w14:anchorId="0498DF26">
          <v:shape id="_x0000_i1220" type="#_x0000_t75" alt="upper R squared plus d subscript 2 baseline squared equals left parenthesis upper R plus 26 right parenthesis squared" style="width:78.85pt;height:20.55pt;mso-position-horizontal:absolute" o:ole="">
            <v:imagedata r:id="rId412" o:title=""/>
          </v:shape>
          <o:OLEObject Type="Embed" ProgID="Equation.DSMT4" ShapeID="_x0000_i1220" DrawAspect="Content" ObjectID="_1764185126" r:id="rId413"/>
        </w:object>
      </w:r>
      <w:r w:rsidRPr="00B548C3">
        <w:rPr>
          <w:szCs w:val="20"/>
        </w:rPr>
        <w:t>. The total distance will be the sum</w:t>
      </w:r>
      <w:r w:rsidR="004A52B2">
        <w:rPr>
          <w:szCs w:val="20"/>
        </w:rPr>
        <w:t xml:space="preserve"> </w:t>
      </w:r>
      <w:r w:rsidR="00ED7ADA" w:rsidRPr="00B333B7">
        <w:rPr>
          <w:position w:val="-10"/>
        </w:rPr>
        <w:object w:dxaOrig="580" w:dyaOrig="300" w14:anchorId="5FC3E396">
          <v:shape id="_x0000_i1221" type="#_x0000_t75" alt="d subscript 1 baseline plus d subscript 2" style="width:28.3pt;height:15.45pt" o:ole="">
            <v:imagedata r:id="rId414" o:title=""/>
          </v:shape>
          <o:OLEObject Type="Embed" ProgID="Equation.DSMT4" ShapeID="_x0000_i1221" DrawAspect="Content" ObjectID="_1764185127" r:id="rId415"/>
        </w:object>
      </w:r>
      <w:r w:rsidRPr="00B548C3">
        <w:rPr>
          <w:szCs w:val="20"/>
        </w:rPr>
        <w:t>.</w:t>
      </w:r>
    </w:p>
    <w:p w14:paraId="06AD74AA" w14:textId="5FA9BAC7" w:rsidR="00571C5B" w:rsidRPr="00B548C3" w:rsidRDefault="00571C5B" w:rsidP="00DB44BC">
      <w:pPr>
        <w:tabs>
          <w:tab w:val="left" w:pos="810"/>
        </w:tabs>
        <w:rPr>
          <w:szCs w:val="20"/>
        </w:rPr>
      </w:pPr>
      <w:r w:rsidRPr="00B548C3">
        <w:rPr>
          <w:szCs w:val="20"/>
        </w:rPr>
        <w:tab/>
      </w:r>
      <w:r w:rsidRPr="00B548C3">
        <w:rPr>
          <w:b/>
          <w:smallCaps/>
          <w:szCs w:val="20"/>
        </w:rPr>
        <w:t xml:space="preserve">SIMPLIFY: </w:t>
      </w:r>
      <w:r w:rsidRPr="00B548C3">
        <w:rPr>
          <w:szCs w:val="20"/>
        </w:rPr>
        <w:t xml:space="preserve">First find expressions for the distances </w:t>
      </w:r>
      <w:r w:rsidR="00ED7ADA" w:rsidRPr="00B333B7">
        <w:rPr>
          <w:position w:val="-10"/>
        </w:rPr>
        <w:object w:dxaOrig="220" w:dyaOrig="300" w14:anchorId="7925354C">
          <v:shape id="_x0000_i1222" type="#_x0000_t75" alt="d subscript 1" style="width:11.15pt;height:15.45pt;mso-position-vertical:absolute" o:ole="">
            <v:imagedata r:id="rId416" o:title=""/>
          </v:shape>
          <o:OLEObject Type="Embed" ProgID="Equation.DSMT4" ShapeID="_x0000_i1222" DrawAspect="Content" ObjectID="_1764185128" r:id="rId417"/>
        </w:object>
      </w:r>
      <w:r w:rsidR="00D12315">
        <w:t xml:space="preserve"> </w:t>
      </w:r>
      <w:r w:rsidRPr="00B548C3">
        <w:rPr>
          <w:szCs w:val="20"/>
        </w:rPr>
        <w:t xml:space="preserve">and </w:t>
      </w:r>
      <w:r w:rsidR="00ED7ADA" w:rsidRPr="00B333B7">
        <w:rPr>
          <w:position w:val="-10"/>
        </w:rPr>
        <w:object w:dxaOrig="240" w:dyaOrig="300" w14:anchorId="37715BD1">
          <v:shape id="_x0000_i1223" type="#_x0000_t75" alt="d subscript 2" style="width:12pt;height:15.45pt;mso-position-vertical:absolute" o:ole="">
            <v:imagedata r:id="rId418" o:title=""/>
          </v:shape>
          <o:OLEObject Type="Embed" ProgID="Equation.DSMT4" ShapeID="_x0000_i1223" DrawAspect="Content" ObjectID="_1764185129" r:id="rId419"/>
        </w:object>
      </w:r>
      <w:r w:rsidR="00F56AD1">
        <w:t xml:space="preserve"> </w:t>
      </w:r>
      <w:r w:rsidRPr="00B548C3">
        <w:rPr>
          <w:szCs w:val="20"/>
        </w:rPr>
        <w:t xml:space="preserve">and then use those to find the sum. The equation for </w:t>
      </w:r>
      <w:r w:rsidR="00ED7ADA" w:rsidRPr="00B333B7">
        <w:rPr>
          <w:position w:val="-10"/>
        </w:rPr>
        <w:object w:dxaOrig="220" w:dyaOrig="300" w14:anchorId="51181B93">
          <v:shape id="_x0000_i1224" type="#_x0000_t75" alt="d subscript 1" style="width:11.15pt;height:15.45pt" o:ole="">
            <v:imagedata r:id="rId420" o:title=""/>
          </v:shape>
          <o:OLEObject Type="Embed" ProgID="Equation.DSMT4" ShapeID="_x0000_i1224" DrawAspect="Content" ObjectID="_1764185130" r:id="rId421"/>
        </w:object>
      </w:r>
      <w:r w:rsidR="00D12315">
        <w:t xml:space="preserve"> </w:t>
      </w:r>
      <w:r w:rsidRPr="00B548C3">
        <w:rPr>
          <w:szCs w:val="20"/>
        </w:rPr>
        <w:t>gives:</w:t>
      </w:r>
    </w:p>
    <w:p w14:paraId="47614D7D" w14:textId="31F589CC" w:rsidR="00571C5B" w:rsidRDefault="00ED7ADA" w:rsidP="00571C5B">
      <w:pPr>
        <w:tabs>
          <w:tab w:val="left" w:pos="810"/>
          <w:tab w:val="left" w:pos="900"/>
          <w:tab w:val="left" w:pos="990"/>
        </w:tabs>
        <w:ind w:hanging="806"/>
        <w:jc w:val="center"/>
        <w:rPr>
          <w:szCs w:val="20"/>
        </w:rPr>
      </w:pPr>
      <w:r w:rsidRPr="004153F6">
        <w:rPr>
          <w:position w:val="-12"/>
          <w:szCs w:val="20"/>
        </w:rPr>
        <w:object w:dxaOrig="2640" w:dyaOrig="400" w14:anchorId="77B5758A">
          <v:shape id="_x0000_i1225" type="#_x0000_t75" alt="upper R squared plus d subscript 1 baseline squared minus upper R squared equals left parenthesis upper R plus 34 right parenthesis squared minus upper R squared implies" style="width:132pt;height:20.55pt;mso-position-vertical:absolute" o:ole="">
            <v:imagedata r:id="rId422" o:title=""/>
          </v:shape>
          <o:OLEObject Type="Embed" ProgID="Equation.DSMT4" ShapeID="_x0000_i1225" DrawAspect="Content" ObjectID="_1764185131" r:id="rId423"/>
        </w:object>
      </w:r>
    </w:p>
    <w:p w14:paraId="13A18120" w14:textId="56E612BB" w:rsidR="004153F6" w:rsidRDefault="00ED7ADA" w:rsidP="00571C5B">
      <w:pPr>
        <w:tabs>
          <w:tab w:val="left" w:pos="810"/>
          <w:tab w:val="left" w:pos="900"/>
          <w:tab w:val="left" w:pos="990"/>
        </w:tabs>
        <w:ind w:hanging="806"/>
        <w:jc w:val="center"/>
      </w:pPr>
      <w:r w:rsidRPr="004153F6">
        <w:rPr>
          <w:position w:val="-18"/>
        </w:rPr>
        <w:object w:dxaOrig="2620" w:dyaOrig="460" w14:anchorId="6B0BE4D7">
          <v:shape id="_x0000_i1226" type="#_x0000_t75" alt="d subscript 1 baseline squared equals left parenthesis upper R squared plus 2 times 34 upper R plus 34 squared right parenthesis minus upper R squared implies" style="width:131.15pt;height:23.15pt" o:ole="">
            <v:imagedata r:id="rId424" o:title=""/>
          </v:shape>
          <o:OLEObject Type="Embed" ProgID="Equation.DSMT4" ShapeID="_x0000_i1226" DrawAspect="Content" ObjectID="_1764185132" r:id="rId425"/>
        </w:object>
      </w:r>
    </w:p>
    <w:p w14:paraId="446AD69E" w14:textId="0A601F1A" w:rsidR="004153F6" w:rsidRPr="00B548C3" w:rsidRDefault="00ED7ADA" w:rsidP="004153F6">
      <w:pPr>
        <w:tabs>
          <w:tab w:val="left" w:pos="1710"/>
          <w:tab w:val="left" w:pos="1980"/>
          <w:tab w:val="left" w:pos="2250"/>
        </w:tabs>
        <w:ind w:left="3330" w:firstLine="4"/>
        <w:jc w:val="left"/>
        <w:rPr>
          <w:szCs w:val="20"/>
        </w:rPr>
      </w:pPr>
      <w:r w:rsidRPr="001067B4">
        <w:rPr>
          <w:position w:val="-10"/>
        </w:rPr>
        <w:object w:dxaOrig="1560" w:dyaOrig="400" w14:anchorId="723AF6F7">
          <v:shape id="_x0000_i1227" type="#_x0000_t75" alt="d subscript 1 baseline equals StartRoot 2 times 34 upper R plus 34 squared EndRoot" style="width:78pt;height:20.55pt;mso-position-vertical:absolute" o:ole="">
            <v:imagedata r:id="rId426" o:title=""/>
          </v:shape>
          <o:OLEObject Type="Embed" ProgID="Equation.DSMT4" ShapeID="_x0000_i1227" DrawAspect="Content" ObjectID="_1764185133" r:id="rId427"/>
        </w:object>
      </w:r>
    </w:p>
    <w:p w14:paraId="7AE682EF" w14:textId="5A801CD8" w:rsidR="00571C5B" w:rsidRPr="00B548C3" w:rsidRDefault="00571C5B" w:rsidP="00DB44BC">
      <w:pPr>
        <w:tabs>
          <w:tab w:val="left" w:pos="810"/>
        </w:tabs>
        <w:rPr>
          <w:szCs w:val="20"/>
        </w:rPr>
      </w:pPr>
      <w:r w:rsidRPr="00B548C3">
        <w:rPr>
          <w:szCs w:val="20"/>
        </w:rPr>
        <w:t>Similar calculations are used to find</w:t>
      </w:r>
      <w:r w:rsidR="00F56AD1">
        <w:rPr>
          <w:szCs w:val="20"/>
        </w:rPr>
        <w:t xml:space="preserve"> </w:t>
      </w:r>
      <w:r w:rsidR="00F56AD1" w:rsidRPr="00B333B7">
        <w:rPr>
          <w:position w:val="-10"/>
        </w:rPr>
        <w:object w:dxaOrig="240" w:dyaOrig="300" w14:anchorId="64E1490E">
          <v:shape id="_x0000_i1228" type="#_x0000_t75" alt="d subscript 2" style="width:12pt;height:15.45pt" o:ole="">
            <v:imagedata r:id="rId428" o:title=""/>
          </v:shape>
          <o:OLEObject Type="Embed" ProgID="Equation.DSMT4" ShapeID="_x0000_i1228" DrawAspect="Content" ObjectID="_1764185134" r:id="rId429"/>
        </w:object>
      </w:r>
      <w:r w:rsidRPr="00B548C3">
        <w:rPr>
          <w:szCs w:val="20"/>
        </w:rPr>
        <w:t>:</w:t>
      </w:r>
    </w:p>
    <w:p w14:paraId="7839F272" w14:textId="77BF7875" w:rsidR="00571C5B" w:rsidRDefault="00ED7ADA" w:rsidP="00571C5B">
      <w:pPr>
        <w:tabs>
          <w:tab w:val="left" w:pos="810"/>
          <w:tab w:val="left" w:pos="900"/>
          <w:tab w:val="left" w:pos="990"/>
        </w:tabs>
        <w:ind w:hanging="806"/>
        <w:jc w:val="center"/>
        <w:rPr>
          <w:szCs w:val="20"/>
        </w:rPr>
      </w:pPr>
      <w:r w:rsidRPr="0053327D">
        <w:rPr>
          <w:position w:val="-12"/>
          <w:szCs w:val="20"/>
        </w:rPr>
        <w:object w:dxaOrig="2640" w:dyaOrig="400" w14:anchorId="076B2CF1">
          <v:shape id="_x0000_i1229" type="#_x0000_t75" alt="upper R squared plus d subscript 2 baseline squared minus upper R squared equals left parenthesis upper R plus 26 right parenthesis squared minus upper R squared implies" style="width:132pt;height:20.55pt" o:ole="">
            <v:imagedata r:id="rId430" o:title=""/>
          </v:shape>
          <o:OLEObject Type="Embed" ProgID="Equation.DSMT4" ShapeID="_x0000_i1229" DrawAspect="Content" ObjectID="_1764185135" r:id="rId431"/>
        </w:object>
      </w:r>
    </w:p>
    <w:p w14:paraId="052C3B44" w14:textId="71690BE8" w:rsidR="0053327D" w:rsidRDefault="00ED7ADA" w:rsidP="00571C5B">
      <w:pPr>
        <w:tabs>
          <w:tab w:val="left" w:pos="810"/>
          <w:tab w:val="left" w:pos="900"/>
          <w:tab w:val="left" w:pos="990"/>
        </w:tabs>
        <w:ind w:hanging="806"/>
        <w:jc w:val="center"/>
      </w:pPr>
      <w:r w:rsidRPr="0053327D">
        <w:rPr>
          <w:position w:val="-18"/>
        </w:rPr>
        <w:object w:dxaOrig="2620" w:dyaOrig="460" w14:anchorId="48B444A5">
          <v:shape id="_x0000_i1230" type="#_x0000_t75" alt="d subscript 2 baseline squared equals left parenthesis upper R squared plus 2 times 26 upper R plus 26 squared right parenthesis minus upper R squared implies" style="width:131.15pt;height:23.15pt;mso-position-vertical:absolute" o:ole="">
            <v:imagedata r:id="rId432" o:title=""/>
          </v:shape>
          <o:OLEObject Type="Embed" ProgID="Equation.DSMT4" ShapeID="_x0000_i1230" DrawAspect="Content" ObjectID="_1764185136" r:id="rId433"/>
        </w:object>
      </w:r>
    </w:p>
    <w:p w14:paraId="21542D86" w14:textId="599365A8" w:rsidR="0053327D" w:rsidRPr="00B548C3" w:rsidRDefault="00ED7ADA" w:rsidP="0053327D">
      <w:pPr>
        <w:tabs>
          <w:tab w:val="left" w:pos="1710"/>
          <w:tab w:val="left" w:pos="1980"/>
          <w:tab w:val="left" w:pos="2250"/>
        </w:tabs>
        <w:ind w:left="3330" w:firstLine="4"/>
        <w:jc w:val="left"/>
        <w:rPr>
          <w:szCs w:val="20"/>
        </w:rPr>
      </w:pPr>
      <w:r w:rsidRPr="001067B4">
        <w:rPr>
          <w:position w:val="-10"/>
        </w:rPr>
        <w:object w:dxaOrig="1579" w:dyaOrig="400" w14:anchorId="22F57595">
          <v:shape id="_x0000_i1231" type="#_x0000_t75" alt="d subscript 2 baseline equals StartRoot 2 times 26 upper R plus 26 squared EndRoot" style="width:78.85pt;height:20.55pt;mso-position-vertical:absolute" o:ole="">
            <v:imagedata r:id="rId434" o:title=""/>
          </v:shape>
          <o:OLEObject Type="Embed" ProgID="Equation.DSMT4" ShapeID="_x0000_i1231" DrawAspect="Content" ObjectID="_1764185137" r:id="rId435"/>
        </w:object>
      </w:r>
    </w:p>
    <w:p w14:paraId="621707B5" w14:textId="689E39D0" w:rsidR="00571C5B" w:rsidRPr="00B548C3" w:rsidRDefault="00571C5B" w:rsidP="008F66CB">
      <w:pPr>
        <w:tabs>
          <w:tab w:val="left" w:pos="810"/>
        </w:tabs>
        <w:rPr>
          <w:szCs w:val="20"/>
        </w:rPr>
      </w:pPr>
      <w:r w:rsidRPr="00B548C3">
        <w:rPr>
          <w:szCs w:val="20"/>
        </w:rPr>
        <w:t xml:space="preserve">Combine to get an expression for the total distance between the ships: </w:t>
      </w:r>
      <w:r w:rsidR="00ED7ADA" w:rsidRPr="00B548C3">
        <w:rPr>
          <w:position w:val="-10"/>
          <w:szCs w:val="20"/>
        </w:rPr>
        <w:object w:dxaOrig="3240" w:dyaOrig="380" w14:anchorId="35A7CC21">
          <v:shape id="_x0000_i1232" type="#_x0000_t75" alt="d subscript 1 baseline plus d subscript 2 baseline equals StartRoot 2 times 34 upper R plus 34 squared EndRoot plus StartRoot 2 times 26 upper R plus 26 squared EndRoot" style="width:161.15pt;height:18.85pt;mso-position-vertical:absolute" o:ole="">
            <v:imagedata r:id="rId436" o:title=""/>
          </v:shape>
          <o:OLEObject Type="Embed" ProgID="Equation.DSMT4" ShapeID="_x0000_i1232" DrawAspect="Content" ObjectID="_1764185138" r:id="rId437"/>
        </w:object>
      </w:r>
      <w:r w:rsidRPr="00B548C3">
        <w:rPr>
          <w:szCs w:val="20"/>
        </w:rPr>
        <w:t>.</w:t>
      </w:r>
    </w:p>
    <w:p w14:paraId="288F942E" w14:textId="56886814" w:rsidR="00571C5B" w:rsidRPr="00B548C3" w:rsidRDefault="00571C5B" w:rsidP="008F66CB">
      <w:pPr>
        <w:tabs>
          <w:tab w:val="left" w:pos="810"/>
        </w:tabs>
        <w:rPr>
          <w:szCs w:val="20"/>
        </w:rPr>
      </w:pPr>
      <w:r w:rsidRPr="00B548C3">
        <w:rPr>
          <w:b/>
          <w:smallCaps/>
          <w:szCs w:val="20"/>
        </w:rPr>
        <w:t>CALCULATE:</w:t>
      </w:r>
      <w:r w:rsidR="00FF0ACD">
        <w:rPr>
          <w:b/>
          <w:szCs w:val="20"/>
        </w:rPr>
        <w:t xml:space="preserve"> </w:t>
      </w:r>
      <w:r w:rsidRPr="00B548C3">
        <w:rPr>
          <w:szCs w:val="20"/>
        </w:rPr>
        <w:t>Th</w:t>
      </w:r>
      <w:r w:rsidR="0076286E">
        <w:rPr>
          <w:szCs w:val="20"/>
        </w:rPr>
        <w:t>e radius of the earth is given in Solved Problem 1.2</w:t>
      </w:r>
      <w:r w:rsidRPr="00B548C3">
        <w:rPr>
          <w:szCs w:val="20"/>
        </w:rPr>
        <w:t xml:space="preserve"> as</w:t>
      </w:r>
      <w:r w:rsidR="00ED7ADA" w:rsidRPr="00B548C3">
        <w:rPr>
          <w:position w:val="-6"/>
          <w:szCs w:val="20"/>
        </w:rPr>
        <w:object w:dxaOrig="1060" w:dyaOrig="300" w14:anchorId="014ED8C5">
          <v:shape id="_x0000_i1233" type="#_x0000_t75" alt="6.37 times 10 Superscript 6 Baseline m" style="width:53.15pt;height:15.45pt" o:ole="">
            <v:imagedata r:id="rId438" o:title=""/>
          </v:shape>
          <o:OLEObject Type="Embed" ProgID="Equation.DSMT4" ShapeID="_x0000_i1233" DrawAspect="Content" ObjectID="_1764185139" r:id="rId439"/>
        </w:object>
      </w:r>
      <w:r w:rsidRPr="00B548C3">
        <w:rPr>
          <w:szCs w:val="20"/>
        </w:rPr>
        <w:t>.</w:t>
      </w:r>
      <w:r w:rsidR="00FF0ACD">
        <w:rPr>
          <w:szCs w:val="20"/>
        </w:rPr>
        <w:t xml:space="preserve"> </w:t>
      </w:r>
      <w:r w:rsidRPr="00B548C3">
        <w:rPr>
          <w:szCs w:val="20"/>
        </w:rPr>
        <w:t>Using this gives a final answer of:</w:t>
      </w:r>
    </w:p>
    <w:p w14:paraId="273471FE" w14:textId="4A06B39B" w:rsidR="00571C5B" w:rsidRDefault="00ED7ADA" w:rsidP="00571C5B">
      <w:pPr>
        <w:tabs>
          <w:tab w:val="left" w:pos="810"/>
          <w:tab w:val="left" w:pos="900"/>
          <w:tab w:val="left" w:pos="990"/>
        </w:tabs>
        <w:ind w:left="810" w:hanging="810"/>
        <w:jc w:val="center"/>
        <w:rPr>
          <w:b/>
          <w:szCs w:val="20"/>
        </w:rPr>
      </w:pPr>
      <w:r w:rsidRPr="00F64757">
        <w:rPr>
          <w:b/>
          <w:position w:val="-20"/>
          <w:szCs w:val="20"/>
        </w:rPr>
        <w:object w:dxaOrig="6820" w:dyaOrig="520" w14:anchorId="48DEBBAF">
          <v:shape id="_x0000_i1234" type="#_x0000_t75" alt="d subscript 1 baseline plus d subscript 2 baseline equals StartRoot 2 times 34 m times left parenthesis 6.37 times 10 Superscript 6 Baseline 34 m right parenthesis plus left parenthesis 34 m right parenthesis squared EndRoot plus StartRoot 2 times 26 m times left parenthesis 6.37 times 10 Superscript 6 Baseline m right parenthesis plus left parenthesis 26 m right parenthesis squared EndRoot" style="width:341.15pt;height:25.7pt" o:ole="">
            <v:imagedata r:id="rId440" o:title=""/>
          </v:shape>
          <o:OLEObject Type="Embed" ProgID="Equation.DSMT4" ShapeID="_x0000_i1234" DrawAspect="Content" ObjectID="_1764185140" r:id="rId441"/>
        </w:object>
      </w:r>
    </w:p>
    <w:p w14:paraId="786B639A" w14:textId="2FD27463" w:rsidR="00F64757" w:rsidRPr="00B548C3" w:rsidRDefault="00ED7ADA" w:rsidP="00F64757">
      <w:pPr>
        <w:tabs>
          <w:tab w:val="left" w:pos="1710"/>
          <w:tab w:val="left" w:pos="2790"/>
          <w:tab w:val="left" w:pos="3600"/>
        </w:tabs>
        <w:ind w:left="1843"/>
        <w:jc w:val="left"/>
        <w:rPr>
          <w:b/>
          <w:szCs w:val="20"/>
        </w:rPr>
      </w:pPr>
      <w:r w:rsidRPr="001067B4">
        <w:rPr>
          <w:position w:val="-8"/>
        </w:rPr>
        <w:object w:dxaOrig="1560" w:dyaOrig="260" w14:anchorId="7A11E5F4">
          <v:shape id="_x0000_i1235" type="#_x0000_t75" alt="equals 39012.54259 m" style="width:78pt;height:13.7pt" o:ole="">
            <v:imagedata r:id="rId442" o:title=""/>
          </v:shape>
          <o:OLEObject Type="Embed" ProgID="Equation.DSMT4" ShapeID="_x0000_i1235" DrawAspect="Content" ObjectID="_1764185141" r:id="rId443"/>
        </w:object>
      </w:r>
    </w:p>
    <w:p w14:paraId="2205E97A" w14:textId="5C7648F0" w:rsidR="00571C5B" w:rsidRPr="00B548C3" w:rsidRDefault="00571C5B" w:rsidP="00684310">
      <w:pPr>
        <w:tabs>
          <w:tab w:val="left" w:pos="810"/>
        </w:tabs>
        <w:rPr>
          <w:b/>
          <w:szCs w:val="20"/>
        </w:rPr>
      </w:pPr>
      <w:r w:rsidRPr="00B548C3">
        <w:rPr>
          <w:b/>
          <w:smallCaps/>
          <w:szCs w:val="20"/>
        </w:rPr>
        <w:t>ROUND:</w:t>
      </w:r>
      <w:r w:rsidRPr="00B548C3">
        <w:rPr>
          <w:b/>
          <w:szCs w:val="20"/>
        </w:rPr>
        <w:t xml:space="preserve"> </w:t>
      </w:r>
      <w:r w:rsidRPr="00B548C3">
        <w:rPr>
          <w:szCs w:val="20"/>
        </w:rPr>
        <w:t xml:space="preserve">The radius of the earth used in this problem is known to three significant figures. However, the heights of the masts of the two ships are given to two significant figures. So, the final answer should have two significant figures: </w:t>
      </w:r>
      <w:r w:rsidR="00ED7ADA" w:rsidRPr="00B548C3">
        <w:rPr>
          <w:position w:val="-6"/>
          <w:szCs w:val="20"/>
        </w:rPr>
        <w:object w:dxaOrig="999" w:dyaOrig="300" w14:anchorId="23D2F24F">
          <v:shape id="_x0000_i1236" type="#_x0000_t75" alt="3.9 times 10 Superscript 4 Baseline m" style="width:50.55pt;height:15.45pt" o:ole="">
            <v:imagedata r:id="rId444" o:title=""/>
          </v:shape>
          <o:OLEObject Type="Embed" ProgID="Equation.DSMT4" ShapeID="_x0000_i1236" DrawAspect="Content" ObjectID="_1764185142" r:id="rId445"/>
        </w:object>
      </w:r>
    </w:p>
    <w:p w14:paraId="57DABCBE" w14:textId="1499B274" w:rsidR="00571C5B" w:rsidRDefault="00571C5B" w:rsidP="00A0012A">
      <w:pPr>
        <w:tabs>
          <w:tab w:val="left" w:pos="810"/>
        </w:tabs>
        <w:rPr>
          <w:szCs w:val="20"/>
        </w:rPr>
      </w:pPr>
      <w:r w:rsidRPr="00B548C3">
        <w:rPr>
          <w:b/>
          <w:smallCaps/>
          <w:szCs w:val="20"/>
        </w:rPr>
        <w:t>DOUBLE-CHECK:</w:t>
      </w:r>
      <w:r w:rsidRPr="00B548C3">
        <w:rPr>
          <w:szCs w:val="20"/>
        </w:rPr>
        <w:t xml:space="preserve"> The maximum distance be</w:t>
      </w:r>
      <w:r w:rsidR="0076286E">
        <w:rPr>
          <w:szCs w:val="20"/>
        </w:rPr>
        <w:t>tween the ships is a distance, s</w:t>
      </w:r>
      <w:r w:rsidRPr="00B548C3">
        <w:rPr>
          <w:szCs w:val="20"/>
        </w:rPr>
        <w:t>o the units of meters seem correct. The calculated maximum distance at which the two sailors can see one another is 39 km. Calculating</w:t>
      </w:r>
    </w:p>
    <w:p w14:paraId="7D87B38A" w14:textId="5D9044E3" w:rsidR="00571C5B" w:rsidRDefault="00ED7ADA" w:rsidP="00571C5B">
      <w:pPr>
        <w:tabs>
          <w:tab w:val="left" w:pos="810"/>
          <w:tab w:val="left" w:pos="900"/>
          <w:tab w:val="left" w:pos="990"/>
        </w:tabs>
        <w:ind w:hanging="806"/>
        <w:jc w:val="center"/>
        <w:rPr>
          <w:szCs w:val="20"/>
        </w:rPr>
      </w:pPr>
      <w:r w:rsidRPr="00B548C3">
        <w:rPr>
          <w:szCs w:val="20"/>
        </w:rPr>
        <w:object w:dxaOrig="3960" w:dyaOrig="499" w14:anchorId="6EA67572">
          <v:shape id="_x0000_i1237" type="#_x0000_t75" alt="d subscript 1 baseline equals StartRoot 2 times 26 m times left parenthesis 6.37 times 10 Superscript 6 Baseline m right parenthesis plus left parenthesis 26 m right parenthesis squared EndRoot equals 21 k m" style="width:198.85pt;height:24.85pt" o:ole="">
            <v:imagedata r:id="rId446" o:title=""/>
          </v:shape>
          <o:OLEObject Type="Embed" ProgID="Equation.DSMT4" ShapeID="_x0000_i1237" DrawAspect="Content" ObjectID="_1764185143" r:id="rId447"/>
        </w:object>
      </w:r>
    </w:p>
    <w:p w14:paraId="59FFB243" w14:textId="77777777" w:rsidR="00571C5B" w:rsidRDefault="00571C5B" w:rsidP="00571C5B">
      <w:pPr>
        <w:tabs>
          <w:tab w:val="left" w:pos="810"/>
          <w:tab w:val="left" w:pos="900"/>
          <w:tab w:val="left" w:pos="990"/>
        </w:tabs>
        <w:ind w:hanging="806"/>
        <w:jc w:val="center"/>
        <w:rPr>
          <w:szCs w:val="20"/>
        </w:rPr>
      </w:pPr>
      <w:r>
        <w:rPr>
          <w:szCs w:val="20"/>
        </w:rPr>
        <w:t>a</w:t>
      </w:r>
      <w:r w:rsidRPr="00B548C3">
        <w:rPr>
          <w:szCs w:val="20"/>
        </w:rPr>
        <w:t>nd</w:t>
      </w:r>
    </w:p>
    <w:p w14:paraId="41669B5E" w14:textId="17E0F21F" w:rsidR="00571C5B" w:rsidRDefault="00ED7ADA" w:rsidP="00571C5B">
      <w:pPr>
        <w:tabs>
          <w:tab w:val="left" w:pos="810"/>
          <w:tab w:val="left" w:pos="900"/>
          <w:tab w:val="left" w:pos="990"/>
        </w:tabs>
        <w:ind w:hanging="806"/>
        <w:jc w:val="center"/>
        <w:rPr>
          <w:szCs w:val="20"/>
        </w:rPr>
      </w:pPr>
      <w:r w:rsidRPr="00B548C3">
        <w:rPr>
          <w:szCs w:val="20"/>
        </w:rPr>
        <w:object w:dxaOrig="3980" w:dyaOrig="499" w14:anchorId="02F491D3">
          <v:shape id="_x0000_i1238" type="#_x0000_t75" alt="d subscript 2 baseline equals StartRoot 2 times 26 m times left parenthesis 6.37 times 10 Superscript 6 Baseline m right parenthesis plus left parenthesis 26 m right parenthesis squared EndRoot equals 18 k m" style="width:198pt;height:24.85pt" o:ole="">
            <v:imagedata r:id="rId448" o:title=""/>
          </v:shape>
          <o:OLEObject Type="Embed" ProgID="Equation.DSMT4" ShapeID="_x0000_i1238" DrawAspect="Content" ObjectID="_1764185144" r:id="rId449"/>
        </w:object>
      </w:r>
    </w:p>
    <w:p w14:paraId="2D8B48C6" w14:textId="77777777" w:rsidR="00FF0ACD" w:rsidRDefault="00571C5B" w:rsidP="00F9437D">
      <w:pPr>
        <w:tabs>
          <w:tab w:val="left" w:pos="810"/>
        </w:tabs>
        <w:rPr>
          <w:szCs w:val="20"/>
        </w:rPr>
      </w:pPr>
      <w:r w:rsidRPr="00B548C3">
        <w:rPr>
          <w:szCs w:val="20"/>
        </w:rPr>
        <w:t>confirms that the sailor from ship 1, sitting at the top of a slightly taller mast, can see about 3 km further than his companion. These distances seem reasonable: an average person looking out over the ocean sees about 4.7 km</w:t>
      </w:r>
      <w:r w:rsidR="0076286E">
        <w:rPr>
          <w:szCs w:val="20"/>
        </w:rPr>
        <w:t>,</w:t>
      </w:r>
      <w:r w:rsidRPr="00B548C3">
        <w:rPr>
          <w:szCs w:val="20"/>
        </w:rPr>
        <w:t xml:space="preserve"> and the view from 413 m</w:t>
      </w:r>
      <w:r w:rsidR="0076286E">
        <w:rPr>
          <w:szCs w:val="20"/>
        </w:rPr>
        <w:t xml:space="preserve"> atop the</w:t>
      </w:r>
      <w:r w:rsidRPr="00B548C3">
        <w:rPr>
          <w:szCs w:val="20"/>
        </w:rPr>
        <w:t xml:space="preserve"> Willis Tower was calculated to be 72.5 km. Since the masts are significantly taller than a person but much shorter than the height of the Willis Tower, the final answer of 39 km seems reasonable.</w:t>
      </w:r>
    </w:p>
    <w:p w14:paraId="310CF1C0" w14:textId="10580BCD" w:rsidR="00571C5B" w:rsidRPr="00B548C3" w:rsidRDefault="00571C5B" w:rsidP="00F9437D">
      <w:pPr>
        <w:tabs>
          <w:tab w:val="left" w:pos="810"/>
        </w:tabs>
        <w:rPr>
          <w:szCs w:val="20"/>
        </w:rPr>
      </w:pPr>
      <w:r w:rsidRPr="00B548C3">
        <w:rPr>
          <w:szCs w:val="20"/>
        </w:rPr>
        <w:t xml:space="preserve">An alternate way to calculate this would have been to use the secant-tangent theorem, which states that the square of the distance from the sailor to the horizon equals the product the height of the mast times the sum of the height of the mast and the </w:t>
      </w:r>
      <w:r w:rsidR="00853293">
        <w:rPr>
          <w:szCs w:val="20"/>
        </w:rPr>
        <w:t>diameter</w:t>
      </w:r>
      <w:r w:rsidRPr="00B548C3">
        <w:rPr>
          <w:szCs w:val="20"/>
        </w:rPr>
        <w:t xml:space="preserve"> of the earth: </w:t>
      </w:r>
      <w:r w:rsidR="00ED7ADA" w:rsidRPr="00B548C3">
        <w:rPr>
          <w:position w:val="-12"/>
          <w:szCs w:val="20"/>
        </w:rPr>
        <w:object w:dxaOrig="1719" w:dyaOrig="400" w14:anchorId="7B8B056B">
          <v:shape id="_x0000_i1239" type="#_x0000_t75" alt="left parenthesis d subscript 1 baseline right parenthesis squared equals left parenthesis 2 upper R plus 34 right parenthesis times 34" style="width:85.7pt;height:20.55pt;mso-position-vertical:absolute" o:ole="">
            <v:imagedata r:id="rId450" o:title=""/>
          </v:shape>
          <o:OLEObject Type="Embed" ProgID="Equation.DSMT4" ShapeID="_x0000_i1239" DrawAspect="Content" ObjectID="_1764185145" r:id="rId451"/>
        </w:object>
      </w:r>
      <w:r w:rsidRPr="00B548C3">
        <w:rPr>
          <w:szCs w:val="20"/>
        </w:rPr>
        <w:t xml:space="preserve">and </w:t>
      </w:r>
      <w:r w:rsidR="00ED7ADA" w:rsidRPr="00B548C3">
        <w:rPr>
          <w:position w:val="-12"/>
          <w:szCs w:val="20"/>
        </w:rPr>
        <w:object w:dxaOrig="1719" w:dyaOrig="400" w14:anchorId="1F5BDBCD">
          <v:shape id="_x0000_i1240" type="#_x0000_t75" alt="left parenthesis d subscript 2 baseline right parenthesis squared equals left parenthesis 2 upper R plus 26 right parenthesis times 26" style="width:85.7pt;height:20.55pt" o:ole="">
            <v:imagedata r:id="rId452" o:title=""/>
          </v:shape>
          <o:OLEObject Type="Embed" ProgID="Equation.DSMT4" ShapeID="_x0000_i1240" DrawAspect="Content" ObjectID="_1764185146" r:id="rId453"/>
        </w:object>
      </w:r>
      <w:r w:rsidRPr="00B548C3">
        <w:rPr>
          <w:szCs w:val="20"/>
        </w:rPr>
        <w:t>. Using this formula confirms the answer:</w:t>
      </w:r>
    </w:p>
    <w:p w14:paraId="58A3162F" w14:textId="39CDA331" w:rsidR="005E097D" w:rsidRDefault="00ED7ADA" w:rsidP="0073358F">
      <w:pPr>
        <w:tabs>
          <w:tab w:val="left" w:pos="810"/>
        </w:tabs>
        <w:rPr>
          <w:szCs w:val="20"/>
        </w:rPr>
      </w:pPr>
      <w:r w:rsidRPr="00F64757">
        <w:rPr>
          <w:position w:val="-14"/>
          <w:szCs w:val="20"/>
        </w:rPr>
        <w:object w:dxaOrig="3360" w:dyaOrig="420" w14:anchorId="220C10AE">
          <v:shape id="_x0000_i1241" type="#_x0000_t75" alt="d subscript 1 baseline plus d subscript 2 baseline equals StartRoot left parenthesis 2 upper R plus 34 right parenthesis times 34 EndRoot plus StartRoot left parenthesis 2 upper R plus 26 right parenthesis times 26 EndRoot" style="width:168pt;height:20.55pt" o:ole="">
            <v:imagedata r:id="rId454" o:title=""/>
          </v:shape>
          <o:OLEObject Type="Embed" ProgID="Equation.DSMT4" ShapeID="_x0000_i1241" DrawAspect="Content" ObjectID="_1764185147" r:id="rId455"/>
        </w:object>
      </w:r>
    </w:p>
    <w:p w14:paraId="7AE19129" w14:textId="4711E8C1" w:rsidR="00F64757" w:rsidRDefault="00ED7ADA" w:rsidP="00F64757">
      <w:pPr>
        <w:ind w:left="1350"/>
      </w:pPr>
      <w:r w:rsidRPr="00F64757">
        <w:rPr>
          <w:position w:val="-22"/>
        </w:rPr>
        <w:object w:dxaOrig="5720" w:dyaOrig="560" w14:anchorId="3CD5AEFD">
          <v:shape id="_x0000_i1242" type="#_x0000_t75" alt="equals Start root left parenthesis 2 left parenthesis 6.27 times 10 superscript 6 baseline m right parenthesis plus 34 m right parenthesis times 34 m End root plus Start root left parenthesis 2 left parenthesis 6.37 times 10 superscript 6 baseline m right parenthesis plus 26 m right parenthesis times 26 m End root " style="width:286.3pt;height:28.3pt" o:ole="">
            <v:imagedata r:id="rId456" o:title=""/>
          </v:shape>
          <o:OLEObject Type="Embed" ProgID="Equation.DSMT4" ShapeID="_x0000_i1242" DrawAspect="Content" ObjectID="_1764185148" r:id="rId457"/>
        </w:object>
      </w:r>
    </w:p>
    <w:p w14:paraId="7BB338CC" w14:textId="6BA4A442" w:rsidR="00F64757" w:rsidRPr="00FE19AE" w:rsidRDefault="00ED7ADA" w:rsidP="00F64757">
      <w:pPr>
        <w:ind w:left="1350"/>
        <w:rPr>
          <w:b/>
          <w:bCs/>
          <w:smallCaps/>
          <w:szCs w:val="20"/>
        </w:rPr>
      </w:pPr>
      <w:r w:rsidRPr="001067B4">
        <w:rPr>
          <w:position w:val="-6"/>
        </w:rPr>
        <w:object w:dxaOrig="740" w:dyaOrig="260" w14:anchorId="32EACDD1">
          <v:shape id="_x0000_i1243" type="#_x0000_t75" alt="equals 39 k m" style="width:36.85pt;height:13.7pt" o:ole="">
            <v:imagedata r:id="rId458" o:title=""/>
          </v:shape>
          <o:OLEObject Type="Embed" ProgID="Equation.DSMT4" ShapeID="_x0000_i1243" DrawAspect="Content" ObjectID="_1764185149" r:id="rId459"/>
        </w:object>
      </w:r>
    </w:p>
    <w:p w14:paraId="15998A5D" w14:textId="77777777" w:rsidR="00FF0ACD" w:rsidRDefault="00571C5B">
      <w:pPr>
        <w:pStyle w:val="ListParagraph"/>
        <w:numPr>
          <w:ilvl w:val="0"/>
          <w:numId w:val="4"/>
        </w:numPr>
        <w:ind w:left="806" w:hanging="806"/>
        <w:rPr>
          <w:szCs w:val="20"/>
        </w:rPr>
      </w:pPr>
      <w:r w:rsidRPr="00B548C3">
        <w:rPr>
          <w:b/>
          <w:smallCaps/>
          <w:szCs w:val="20"/>
        </w:rPr>
        <w:t>THINK</w:t>
      </w:r>
      <w:r w:rsidRPr="00B548C3">
        <w:rPr>
          <w:b/>
          <w:szCs w:val="20"/>
        </w:rPr>
        <w:t>:</w:t>
      </w:r>
      <w:r w:rsidR="00FF0ACD">
        <w:rPr>
          <w:b/>
          <w:szCs w:val="20"/>
        </w:rPr>
        <w:t xml:space="preserve"> </w:t>
      </w:r>
      <w:r w:rsidRPr="00B548C3">
        <w:rPr>
          <w:szCs w:val="20"/>
        </w:rPr>
        <w:t>The altitude of the jet liner is given in feet, so it will be necessary to convert to meters before calculating the answer. The horizon is the furthest point that can be seen in perfect weather conditions. Since we don’t know where and when the plane is flying, we will approximate the Earth as a perfect sphere.</w:t>
      </w:r>
    </w:p>
    <w:p w14:paraId="51495D20" w14:textId="53739EA2" w:rsidR="00571C5B" w:rsidRDefault="00571C5B" w:rsidP="00F75F8C">
      <w:pPr>
        <w:tabs>
          <w:tab w:val="left" w:pos="810"/>
        </w:tabs>
        <w:rPr>
          <w:szCs w:val="20"/>
        </w:rPr>
      </w:pPr>
      <w:r w:rsidRPr="00B548C3">
        <w:rPr>
          <w:b/>
          <w:smallCaps/>
          <w:szCs w:val="20"/>
        </w:rPr>
        <w:t>SKETCH</w:t>
      </w:r>
      <w:r w:rsidRPr="00B548C3">
        <w:rPr>
          <w:b/>
          <w:szCs w:val="20"/>
        </w:rPr>
        <w:t>:</w:t>
      </w:r>
      <w:r w:rsidR="00FF0ACD">
        <w:rPr>
          <w:b/>
          <w:szCs w:val="20"/>
        </w:rPr>
        <w:t xml:space="preserve"> </w:t>
      </w:r>
      <w:r w:rsidRPr="00B548C3">
        <w:rPr>
          <w:szCs w:val="20"/>
        </w:rPr>
        <w:t xml:space="preserve">Since the radius of the earth is important here, the sketch will not be to scale. Point </w:t>
      </w:r>
      <w:r w:rsidRPr="00B548C3">
        <w:rPr>
          <w:i/>
          <w:szCs w:val="20"/>
        </w:rPr>
        <w:t>A</w:t>
      </w:r>
      <w:r w:rsidRPr="00B548C3">
        <w:rPr>
          <w:szCs w:val="20"/>
        </w:rPr>
        <w:t xml:space="preserve"> is a furthest point on the horizon that can be seen from the plane, and </w:t>
      </w:r>
      <w:r w:rsidRPr="00B548C3">
        <w:rPr>
          <w:i/>
          <w:szCs w:val="20"/>
        </w:rPr>
        <w:t>C</w:t>
      </w:r>
      <w:r w:rsidRPr="00B548C3">
        <w:rPr>
          <w:szCs w:val="20"/>
        </w:rPr>
        <w:t xml:space="preserve"> marks the center of the Earth, and </w:t>
      </w:r>
      <w:r w:rsidRPr="00B548C3">
        <w:rPr>
          <w:i/>
          <w:szCs w:val="20"/>
        </w:rPr>
        <w:t>R</w:t>
      </w:r>
      <w:r w:rsidRPr="00B548C3">
        <w:rPr>
          <w:szCs w:val="20"/>
        </w:rPr>
        <w:t xml:space="preserve"> indicates the radius of the Earth. Point </w:t>
      </w:r>
      <w:r w:rsidRPr="00B548C3">
        <w:rPr>
          <w:i/>
          <w:szCs w:val="20"/>
        </w:rPr>
        <w:t>X</w:t>
      </w:r>
      <w:r w:rsidRPr="00B548C3">
        <w:rPr>
          <w:szCs w:val="20"/>
        </w:rPr>
        <w:t xml:space="preserve"> is on the surface of the Earth directly opposite from where the plane is flying.</w:t>
      </w:r>
    </w:p>
    <w:p w14:paraId="068665ED" w14:textId="20489155" w:rsidR="00571C5B" w:rsidRDefault="006510CF" w:rsidP="00571C5B">
      <w:pPr>
        <w:tabs>
          <w:tab w:val="left" w:pos="810"/>
          <w:tab w:val="left" w:pos="900"/>
          <w:tab w:val="left" w:pos="990"/>
        </w:tabs>
        <w:ind w:hanging="806"/>
        <w:jc w:val="center"/>
        <w:rPr>
          <w:szCs w:val="20"/>
        </w:rPr>
      </w:pPr>
      <w:r w:rsidRPr="00571C5B">
        <w:rPr>
          <w:noProof/>
          <w:szCs w:val="20"/>
          <w:lang w:val="en-IN" w:eastAsia="en-IN"/>
        </w:rPr>
        <w:drawing>
          <wp:inline distT="0" distB="0" distL="0" distR="0" wp14:anchorId="43E8A872" wp14:editId="77D64897">
            <wp:extent cx="2597150" cy="2918460"/>
            <wp:effectExtent l="0" t="0" r="0" b="0"/>
            <wp:docPr id="205" name="Picture 346" descr="A circle of center C has 3 lines of radii R. The point at the bottom is X. An airplane at a height of 35000 feet from the top of the circle forms a tangent passing through point A at the circle at a distance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460">
                      <a:extLst>
                        <a:ext uri="{28A0092B-C50C-407E-A947-70E740481C1C}">
                          <a14:useLocalDpi xmlns:a14="http://schemas.microsoft.com/office/drawing/2010/main" val="0"/>
                        </a:ext>
                      </a:extLst>
                    </a:blip>
                    <a:srcRect/>
                    <a:stretch>
                      <a:fillRect/>
                    </a:stretch>
                  </pic:blipFill>
                  <pic:spPr bwMode="auto">
                    <a:xfrm>
                      <a:off x="0" y="0"/>
                      <a:ext cx="2597150" cy="2918460"/>
                    </a:xfrm>
                    <a:prstGeom prst="rect">
                      <a:avLst/>
                    </a:prstGeom>
                    <a:noFill/>
                    <a:ln>
                      <a:noFill/>
                    </a:ln>
                  </pic:spPr>
                </pic:pic>
              </a:graphicData>
            </a:graphic>
          </wp:inline>
        </w:drawing>
      </w:r>
    </w:p>
    <w:p w14:paraId="6D00EBA5" w14:textId="159F2BDE" w:rsidR="00571C5B" w:rsidRPr="00B548C3" w:rsidRDefault="00571C5B" w:rsidP="000D553C">
      <w:pPr>
        <w:tabs>
          <w:tab w:val="left" w:pos="810"/>
        </w:tabs>
        <w:rPr>
          <w:szCs w:val="20"/>
        </w:rPr>
      </w:pPr>
      <w:r w:rsidRPr="00B548C3">
        <w:rPr>
          <w:b/>
          <w:smallCaps/>
          <w:szCs w:val="20"/>
        </w:rPr>
        <w:t>RESEARCH</w:t>
      </w:r>
      <w:r w:rsidRPr="00B548C3">
        <w:rPr>
          <w:b/>
          <w:szCs w:val="20"/>
        </w:rPr>
        <w:t>:</w:t>
      </w:r>
      <w:r w:rsidR="00FF0ACD">
        <w:rPr>
          <w:b/>
          <w:szCs w:val="20"/>
        </w:rPr>
        <w:t xml:space="preserve"> </w:t>
      </w:r>
      <w:r w:rsidRPr="00B548C3">
        <w:rPr>
          <w:szCs w:val="20"/>
        </w:rPr>
        <w:t xml:space="preserve">The line of sight from the plane to the furthest point on the horizon (point </w:t>
      </w:r>
      <w:r w:rsidRPr="00B548C3">
        <w:rPr>
          <w:i/>
          <w:szCs w:val="20"/>
        </w:rPr>
        <w:t>A</w:t>
      </w:r>
      <w:r w:rsidRPr="00B548C3">
        <w:rPr>
          <w:szCs w:val="20"/>
        </w:rPr>
        <w:t xml:space="preserve">) is tangential to the Earth at point </w:t>
      </w:r>
      <w:r w:rsidRPr="00B548C3">
        <w:rPr>
          <w:i/>
          <w:szCs w:val="20"/>
        </w:rPr>
        <w:t>A</w:t>
      </w:r>
      <w:r w:rsidRPr="00B548C3">
        <w:rPr>
          <w:szCs w:val="20"/>
        </w:rPr>
        <w:t xml:space="preserve">. So, it must be perpendicular to the radius of the Earth at point </w:t>
      </w:r>
      <w:r w:rsidRPr="00B548C3">
        <w:rPr>
          <w:i/>
          <w:szCs w:val="20"/>
        </w:rPr>
        <w:t>A</w:t>
      </w:r>
      <w:r w:rsidRPr="00B548C3">
        <w:rPr>
          <w:szCs w:val="20"/>
        </w:rPr>
        <w:t xml:space="preserve">. This means that the plane, point </w:t>
      </w:r>
      <w:r w:rsidRPr="00B548C3">
        <w:rPr>
          <w:i/>
          <w:szCs w:val="20"/>
        </w:rPr>
        <w:t>A</w:t>
      </w:r>
      <w:r w:rsidRPr="00B548C3">
        <w:rPr>
          <w:szCs w:val="20"/>
        </w:rPr>
        <w:t xml:space="preserve">, and point </w:t>
      </w:r>
      <w:r w:rsidRPr="00B548C3">
        <w:rPr>
          <w:i/>
          <w:szCs w:val="20"/>
        </w:rPr>
        <w:t>C</w:t>
      </w:r>
      <w:r w:rsidRPr="00B548C3">
        <w:rPr>
          <w:szCs w:val="20"/>
        </w:rPr>
        <w:t xml:space="preserve"> form a right triangle. The Pythagorean Theorem states that</w:t>
      </w:r>
      <w:r w:rsidR="00ED7ADA" w:rsidRPr="00B548C3">
        <w:rPr>
          <w:position w:val="-12"/>
          <w:szCs w:val="20"/>
        </w:rPr>
        <w:object w:dxaOrig="1500" w:dyaOrig="400" w14:anchorId="4F92F0F5">
          <v:shape id="_x0000_i1244" type="#_x0000_t75" alt="d squared plus upper R squared equals left parenthesis upper R plus h right parenthesis squared" style="width:75.45pt;height:20.55pt" o:ole="">
            <v:imagedata r:id="rId461" o:title=""/>
          </v:shape>
          <o:OLEObject Type="Embed" ProgID="Equation.DSMT4" ShapeID="_x0000_i1244" DrawAspect="Content" ObjectID="_1764185150" r:id="rId462"/>
        </w:object>
      </w:r>
      <w:r w:rsidRPr="00B548C3">
        <w:rPr>
          <w:szCs w:val="20"/>
        </w:rPr>
        <w:t xml:space="preserve">. To find the distance </w:t>
      </w:r>
      <w:r w:rsidRPr="00B548C3">
        <w:rPr>
          <w:i/>
          <w:szCs w:val="20"/>
        </w:rPr>
        <w:t>d</w:t>
      </w:r>
      <w:r w:rsidRPr="00B548C3">
        <w:rPr>
          <w:szCs w:val="20"/>
        </w:rPr>
        <w:t>, it is necessary to use consistent units. Since the radius of the Earth (</w:t>
      </w:r>
      <w:r w:rsidRPr="00B548C3">
        <w:rPr>
          <w:i/>
          <w:szCs w:val="20"/>
        </w:rPr>
        <w:t>R</w:t>
      </w:r>
      <w:r w:rsidRPr="00B548C3">
        <w:rPr>
          <w:szCs w:val="20"/>
        </w:rPr>
        <w:t xml:space="preserve">) is given in meters, it is easiest to convert the height </w:t>
      </w:r>
      <w:r w:rsidRPr="00B548C3">
        <w:rPr>
          <w:i/>
          <w:szCs w:val="20"/>
        </w:rPr>
        <w:t>h</w:t>
      </w:r>
      <w:r w:rsidRPr="00B548C3">
        <w:rPr>
          <w:szCs w:val="20"/>
        </w:rPr>
        <w:t xml:space="preserve"> from feet to meters using the fact that </w:t>
      </w:r>
      <w:r w:rsidR="0076286E">
        <w:rPr>
          <w:szCs w:val="20"/>
        </w:rPr>
        <w:br/>
      </w:r>
      <w:r w:rsidRPr="00B548C3">
        <w:rPr>
          <w:szCs w:val="20"/>
        </w:rPr>
        <w:t>1 m = 3.281 ft.</w:t>
      </w:r>
    </w:p>
    <w:p w14:paraId="575CFBC5" w14:textId="62F15E7C" w:rsidR="00571C5B" w:rsidRPr="00B548C3" w:rsidRDefault="00571C5B" w:rsidP="00364DEF">
      <w:pPr>
        <w:tabs>
          <w:tab w:val="left" w:pos="810"/>
        </w:tabs>
        <w:rPr>
          <w:szCs w:val="20"/>
        </w:rPr>
      </w:pPr>
      <w:r w:rsidRPr="00B548C3">
        <w:rPr>
          <w:b/>
          <w:smallCaps/>
          <w:szCs w:val="20"/>
        </w:rPr>
        <w:lastRenderedPageBreak/>
        <w:t xml:space="preserve">SIMPLIFY: </w:t>
      </w:r>
      <w:r w:rsidRPr="00B548C3">
        <w:rPr>
          <w:szCs w:val="20"/>
        </w:rPr>
        <w:t xml:space="preserve">First convert the height of the plane from feet to meters, multiplying </w:t>
      </w:r>
      <w:r w:rsidRPr="00B548C3">
        <w:rPr>
          <w:i/>
          <w:szCs w:val="20"/>
        </w:rPr>
        <w:t>h</w:t>
      </w:r>
      <w:r w:rsidRPr="00B548C3">
        <w:rPr>
          <w:szCs w:val="20"/>
        </w:rPr>
        <w:t xml:space="preserve"> by</w:t>
      </w:r>
      <w:r w:rsidR="00ED7ADA" w:rsidRPr="00B548C3">
        <w:rPr>
          <w:position w:val="-22"/>
          <w:szCs w:val="20"/>
        </w:rPr>
        <w:object w:dxaOrig="720" w:dyaOrig="540" w14:anchorId="5332D526">
          <v:shape id="_x0000_i1245" type="#_x0000_t75" alt="StartFraction 1 m Over 3.281 f t EndFraction" style="width:36pt;height:26.55pt" o:ole="">
            <v:imagedata r:id="rId463" o:title=""/>
          </v:shape>
          <o:OLEObject Type="Embed" ProgID="Equation.DSMT4" ShapeID="_x0000_i1245" DrawAspect="Content" ObjectID="_1764185151" r:id="rId464"/>
        </w:object>
      </w:r>
      <w:r w:rsidRPr="00B548C3">
        <w:rPr>
          <w:szCs w:val="20"/>
        </w:rPr>
        <w:t xml:space="preserve">. Then, solve the expression </w:t>
      </w:r>
      <w:r w:rsidR="00ED7ADA" w:rsidRPr="00B548C3">
        <w:rPr>
          <w:position w:val="-12"/>
          <w:szCs w:val="20"/>
        </w:rPr>
        <w:object w:dxaOrig="1500" w:dyaOrig="400" w14:anchorId="6027ED17">
          <v:shape id="_x0000_i1246" type="#_x0000_t75" alt="d squared plus upper R squared equals left parenthesis upper R plus h right parenthesis squared" style="width:75.45pt;height:20.55pt" o:ole="">
            <v:imagedata r:id="rId465" o:title=""/>
          </v:shape>
          <o:OLEObject Type="Embed" ProgID="Equation.DSMT4" ShapeID="_x0000_i1246" DrawAspect="Content" ObjectID="_1764185152" r:id="rId466"/>
        </w:object>
      </w:r>
      <w:r w:rsidRPr="00B548C3">
        <w:rPr>
          <w:szCs w:val="20"/>
        </w:rPr>
        <w:t xml:space="preserve">for </w:t>
      </w:r>
      <w:r w:rsidRPr="00B548C3">
        <w:rPr>
          <w:i/>
          <w:szCs w:val="20"/>
        </w:rPr>
        <w:t>d</w:t>
      </w:r>
      <w:r w:rsidRPr="00B548C3">
        <w:rPr>
          <w:szCs w:val="20"/>
        </w:rPr>
        <w:t>, the distance we want to find:</w:t>
      </w:r>
    </w:p>
    <w:p w14:paraId="2533A4E3" w14:textId="3CA2CBDC" w:rsidR="00571C5B" w:rsidRDefault="00ED7ADA" w:rsidP="00571C5B">
      <w:pPr>
        <w:tabs>
          <w:tab w:val="left" w:pos="810"/>
          <w:tab w:val="left" w:pos="900"/>
          <w:tab w:val="left" w:pos="990"/>
        </w:tabs>
        <w:ind w:hanging="806"/>
        <w:jc w:val="center"/>
        <w:rPr>
          <w:szCs w:val="20"/>
        </w:rPr>
      </w:pPr>
      <w:r w:rsidRPr="00314F95">
        <w:rPr>
          <w:position w:val="-12"/>
          <w:szCs w:val="20"/>
        </w:rPr>
        <w:object w:dxaOrig="2540" w:dyaOrig="400" w14:anchorId="76BF86D6">
          <v:shape id="_x0000_i1247" type="#_x0000_t75" alt="d squared plus upper R squared minus upper R squared equals left parenthesis upper R plus h right parenthesis squared minus upper R squared implies" style="width:126.85pt;height:20.55pt" o:ole="">
            <v:imagedata r:id="rId467" o:title=""/>
          </v:shape>
          <o:OLEObject Type="Embed" ProgID="Equation.DSMT4" ShapeID="_x0000_i1247" DrawAspect="Content" ObjectID="_1764185153" r:id="rId468"/>
        </w:object>
      </w:r>
    </w:p>
    <w:p w14:paraId="079B0AF7" w14:textId="79B0678D" w:rsidR="00314F95" w:rsidRDefault="00ED7ADA" w:rsidP="00314F95">
      <w:pPr>
        <w:tabs>
          <w:tab w:val="left" w:pos="810"/>
          <w:tab w:val="left" w:pos="900"/>
          <w:tab w:val="left" w:pos="990"/>
        </w:tabs>
        <w:ind w:left="1350" w:firstLine="4"/>
        <w:jc w:val="center"/>
      </w:pPr>
      <w:r w:rsidRPr="00314F95">
        <w:rPr>
          <w:position w:val="-18"/>
        </w:rPr>
        <w:object w:dxaOrig="2340" w:dyaOrig="460" w14:anchorId="1D155581">
          <v:shape id="_x0000_i1248" type="#_x0000_t75" alt="d squared equals left parenthesis upper R squared plus 2 upper R h plus h squared right parenthesis minus upper R squared implies" style="width:117.45pt;height:23.15pt" o:ole="">
            <v:imagedata r:id="rId469" o:title=""/>
          </v:shape>
          <o:OLEObject Type="Embed" ProgID="Equation.DSMT4" ShapeID="_x0000_i1248" DrawAspect="Content" ObjectID="_1764185154" r:id="rId470"/>
        </w:object>
      </w:r>
    </w:p>
    <w:p w14:paraId="1BC6DA0F" w14:textId="1BB3ED95" w:rsidR="00314F95" w:rsidRDefault="00ED7ADA" w:rsidP="00314F95">
      <w:pPr>
        <w:tabs>
          <w:tab w:val="left" w:pos="810"/>
          <w:tab w:val="left" w:pos="900"/>
          <w:tab w:val="left" w:pos="990"/>
        </w:tabs>
        <w:ind w:left="360" w:firstLine="4"/>
        <w:jc w:val="center"/>
        <w:rPr>
          <w:szCs w:val="20"/>
        </w:rPr>
      </w:pPr>
      <w:r w:rsidRPr="001067B4">
        <w:rPr>
          <w:position w:val="-8"/>
        </w:rPr>
        <w:object w:dxaOrig="1219" w:dyaOrig="380" w14:anchorId="480AD835">
          <v:shape id="_x0000_i1249" type="#_x0000_t75" alt="d equals StartRoot 2 upper R h plus h squared EndRoot" style="width:60.85pt;height:18.85pt;mso-position-horizontal:absolute" o:ole="">
            <v:imagedata r:id="rId471" o:title=""/>
          </v:shape>
          <o:OLEObject Type="Embed" ProgID="Equation.DSMT4" ShapeID="_x0000_i1249" DrawAspect="Content" ObjectID="_1764185155" r:id="rId472"/>
        </w:object>
      </w:r>
    </w:p>
    <w:p w14:paraId="494956A8" w14:textId="41DE3F67" w:rsidR="00853293" w:rsidRDefault="00571C5B" w:rsidP="00981F79">
      <w:pPr>
        <w:tabs>
          <w:tab w:val="left" w:pos="810"/>
        </w:tabs>
        <w:rPr>
          <w:szCs w:val="20"/>
        </w:rPr>
      </w:pPr>
      <w:r w:rsidRPr="00B548C3">
        <w:rPr>
          <w:b/>
          <w:smallCaps/>
          <w:szCs w:val="20"/>
        </w:rPr>
        <w:t>CALCULATE:</w:t>
      </w:r>
      <w:r w:rsidR="00FF0ACD">
        <w:rPr>
          <w:b/>
          <w:szCs w:val="20"/>
        </w:rPr>
        <w:t xml:space="preserve"> </w:t>
      </w:r>
      <w:r w:rsidRPr="00B548C3">
        <w:rPr>
          <w:szCs w:val="20"/>
        </w:rPr>
        <w:t xml:space="preserve">The radius of the Earth </w:t>
      </w:r>
      <w:r w:rsidR="00ED7ADA" w:rsidRPr="00B333B7">
        <w:rPr>
          <w:position w:val="-6"/>
        </w:rPr>
        <w:object w:dxaOrig="1260" w:dyaOrig="300" w14:anchorId="0CB255C5">
          <v:shape id="_x0000_i1250" type="#_x0000_t75" alt="upper R equals 6.37 times 10 Superscript 6 Baseline m" style="width:62.55pt;height:15.45pt" o:ole="">
            <v:imagedata r:id="rId473" o:title=""/>
          </v:shape>
          <o:OLEObject Type="Embed" ProgID="Equation.DSMT4" ShapeID="_x0000_i1250" DrawAspect="Content" ObjectID="_1764185156" r:id="rId474"/>
        </w:object>
      </w:r>
      <w:r w:rsidR="009824CC" w:rsidRPr="00B548C3">
        <w:rPr>
          <w:szCs w:val="20"/>
        </w:rPr>
        <w:t xml:space="preserve"> </w:t>
      </w:r>
      <w:r w:rsidRPr="00B548C3">
        <w:rPr>
          <w:szCs w:val="20"/>
        </w:rPr>
        <w:t>and the plane is flying</w:t>
      </w:r>
      <w:r w:rsidR="00853293">
        <w:rPr>
          <w:szCs w:val="20"/>
        </w:rPr>
        <w:t xml:space="preserve"> </w:t>
      </w:r>
      <w:r w:rsidR="00ED7ADA" w:rsidRPr="00B548C3">
        <w:rPr>
          <w:position w:val="-22"/>
          <w:szCs w:val="20"/>
        </w:rPr>
        <w:object w:dxaOrig="1860" w:dyaOrig="540" w14:anchorId="2CA4A6C5">
          <v:shape id="_x0000_i1251" type="#_x0000_t75" alt="h equals 35000 f t times StartFraction 1 m Over 3.281 f t EndFraction" style="width:92.55pt;height:26.55pt" o:ole="">
            <v:imagedata r:id="rId475" o:title=""/>
          </v:shape>
          <o:OLEObject Type="Embed" ProgID="Equation.DSMT4" ShapeID="_x0000_i1251" DrawAspect="Content" ObjectID="_1764185157" r:id="rId476"/>
        </w:object>
      </w:r>
      <w:r w:rsidR="00853293">
        <w:rPr>
          <w:szCs w:val="20"/>
        </w:rPr>
        <w:t xml:space="preserve"> </w:t>
      </w:r>
      <w:r w:rsidRPr="00B548C3">
        <w:rPr>
          <w:szCs w:val="20"/>
        </w:rPr>
        <w:t>above the ground. Using these numbers, the distance to the horizon is</w:t>
      </w:r>
    </w:p>
    <w:p w14:paraId="1D8E3BBB" w14:textId="62721DF2" w:rsidR="00571C5B" w:rsidRPr="00B548C3" w:rsidRDefault="00ED7ADA" w:rsidP="00853293">
      <w:pPr>
        <w:tabs>
          <w:tab w:val="left" w:pos="810"/>
          <w:tab w:val="left" w:pos="900"/>
          <w:tab w:val="left" w:pos="990"/>
        </w:tabs>
        <w:ind w:left="810" w:hanging="810"/>
        <w:jc w:val="center"/>
        <w:rPr>
          <w:b/>
          <w:szCs w:val="20"/>
        </w:rPr>
      </w:pPr>
      <w:r w:rsidRPr="00F64757">
        <w:rPr>
          <w:position w:val="-28"/>
          <w:szCs w:val="20"/>
        </w:rPr>
        <w:object w:dxaOrig="6619" w:dyaOrig="740" w14:anchorId="439EA41D">
          <v:shape id="_x0000_i1252" type="#_x0000_t75" alt="d equals StartRoot 2 left parenthesis 6.37 times 10 Superscript 6 Baseline m right parenthesis left parenthesis 35000 f t StartFraction 1 m Over 3.281 f t EndFraction right parenthesis plus left parenthesis 35000 f t StartFraction 1 m Over 3.281 f t EndFraction right parenthesis squared EndRoot equals 368 comma 805.4813 m" style="width:331.7pt;height:36.85pt" o:ole="">
            <v:imagedata r:id="rId477" o:title=""/>
          </v:shape>
          <o:OLEObject Type="Embed" ProgID="Equation.DSMT4" ShapeID="_x0000_i1252" DrawAspect="Content" ObjectID="_1764185158" r:id="rId478"/>
        </w:object>
      </w:r>
      <w:r w:rsidR="00F64757">
        <w:rPr>
          <w:szCs w:val="20"/>
        </w:rPr>
        <w:t>.</w:t>
      </w:r>
    </w:p>
    <w:p w14:paraId="32593F7D" w14:textId="710592C5" w:rsidR="00FF0ACD" w:rsidRDefault="00571C5B" w:rsidP="00C117B5">
      <w:pPr>
        <w:tabs>
          <w:tab w:val="left" w:pos="810"/>
        </w:tabs>
        <w:rPr>
          <w:szCs w:val="20"/>
        </w:rPr>
      </w:pPr>
      <w:r w:rsidRPr="00B548C3">
        <w:rPr>
          <w:b/>
          <w:smallCaps/>
          <w:szCs w:val="20"/>
        </w:rPr>
        <w:t>ROUND:</w:t>
      </w:r>
      <w:r w:rsidRPr="00B548C3">
        <w:rPr>
          <w:b/>
          <w:szCs w:val="20"/>
        </w:rPr>
        <w:t xml:space="preserve"> </w:t>
      </w:r>
      <w:r w:rsidRPr="00B548C3">
        <w:rPr>
          <w:szCs w:val="20"/>
        </w:rPr>
        <w:t xml:space="preserve">Though it is ambiguous, the height of the jetliner above the ground is known to at least two significant figures. The radius of the Earth is known to three significant figures and the conversion from feet to meters uses four significant figures. So, the answer is known to two significant digits. This gives a final distance of </w:t>
      </w:r>
      <w:r w:rsidR="00ED7ADA" w:rsidRPr="00B333B7">
        <w:rPr>
          <w:position w:val="-6"/>
        </w:rPr>
        <w:object w:dxaOrig="780" w:dyaOrig="300" w14:anchorId="5B8873B5">
          <v:shape id="_x0000_i1253" type="#_x0000_t75" alt="3.7 times 10 Superscript 5 Baseline m" style="width:39.45pt;height:15.45pt" o:ole="">
            <v:imagedata r:id="rId479" o:title=""/>
          </v:shape>
          <o:OLEObject Type="Embed" ProgID="Equation.DSMT4" ShapeID="_x0000_i1253" DrawAspect="Content" ObjectID="_1764185159" r:id="rId480"/>
        </w:object>
      </w:r>
      <w:r w:rsidR="001C65CB" w:rsidRPr="00B548C3">
        <w:rPr>
          <w:szCs w:val="20"/>
        </w:rPr>
        <w:t xml:space="preserve"> </w:t>
      </w:r>
      <w:r w:rsidRPr="00B548C3">
        <w:rPr>
          <w:szCs w:val="20"/>
        </w:rPr>
        <w:t>or 370 km.</w:t>
      </w:r>
    </w:p>
    <w:p w14:paraId="4333CC4E" w14:textId="3E5DDFA3" w:rsidR="00571C5B" w:rsidRPr="00B548C3" w:rsidRDefault="00571C5B" w:rsidP="00C117B5">
      <w:pPr>
        <w:tabs>
          <w:tab w:val="left" w:pos="810"/>
        </w:tabs>
        <w:rPr>
          <w:szCs w:val="20"/>
        </w:rPr>
      </w:pPr>
      <w:r w:rsidRPr="00B548C3">
        <w:rPr>
          <w:b/>
          <w:smallCaps/>
          <w:szCs w:val="20"/>
        </w:rPr>
        <w:t>DOUBLE-CHECK:</w:t>
      </w:r>
      <w:r w:rsidRPr="00B548C3">
        <w:rPr>
          <w:szCs w:val="20"/>
        </w:rPr>
        <w:t xml:space="preserve"> The answer is given in units of meters or kilometers. Since the distance to the horizon is a length, the units are correct. 370 km is the approximate distance between Los Angeles and Las Vegas. Indeed, in an airplane at cruising altitude, it is just possible to see the Los Angeles coast as you fly over Las Vegas, so this answer seems reasonable. It is also possible to check the answer by working backwards. The secant-tangent theorem states that the square of the distance </w:t>
      </w:r>
      <w:r w:rsidRPr="00B548C3">
        <w:rPr>
          <w:i/>
          <w:szCs w:val="20"/>
        </w:rPr>
        <w:t>d</w:t>
      </w:r>
      <w:r w:rsidRPr="00B548C3">
        <w:rPr>
          <w:szCs w:val="20"/>
        </w:rPr>
        <w:t xml:space="preserve"> equals the product of the height of the plane over the Earth </w:t>
      </w:r>
      <w:r w:rsidRPr="00B548C3">
        <w:rPr>
          <w:i/>
          <w:szCs w:val="20"/>
        </w:rPr>
        <w:t>h</w:t>
      </w:r>
      <w:r w:rsidRPr="00B548C3">
        <w:rPr>
          <w:szCs w:val="20"/>
        </w:rPr>
        <w:t xml:space="preserve"> and the distance from the jetliner to point</w:t>
      </w:r>
      <w:r w:rsidRPr="00B548C3">
        <w:rPr>
          <w:i/>
          <w:szCs w:val="20"/>
        </w:rPr>
        <w:t xml:space="preserve"> X</w:t>
      </w:r>
      <w:r w:rsidRPr="00B548C3">
        <w:rPr>
          <w:szCs w:val="20"/>
        </w:rPr>
        <w:t xml:space="preserve"> on the other side of the Earth. Use this to find the height of the plane in terms of the distance to the horizon and the radius of the earth:</w:t>
      </w:r>
    </w:p>
    <w:p w14:paraId="3531934B" w14:textId="7A338BB9" w:rsidR="00571C5B" w:rsidRDefault="00ED7ADA" w:rsidP="00A615AD">
      <w:pPr>
        <w:ind w:left="2880" w:firstLine="4"/>
        <w:jc w:val="left"/>
        <w:rPr>
          <w:b/>
          <w:smallCaps/>
          <w:szCs w:val="20"/>
        </w:rPr>
      </w:pPr>
      <w:r w:rsidRPr="00A615AD">
        <w:rPr>
          <w:b/>
          <w:smallCaps/>
          <w:position w:val="-12"/>
          <w:szCs w:val="20"/>
        </w:rPr>
        <w:object w:dxaOrig="2360" w:dyaOrig="380" w14:anchorId="380AD07E">
          <v:shape id="_x0000_i1254" type="#_x0000_t75" alt="d squared equals h left parenthesis h plus 2 upper R right parenthesis equals h squared plus 2 upper R h implies" style="width:117.45pt;height:18.85pt" o:ole="">
            <v:imagedata r:id="rId481" o:title=""/>
          </v:shape>
          <o:OLEObject Type="Embed" ProgID="Equation.DSMT4" ShapeID="_x0000_i1254" DrawAspect="Content" ObjectID="_1764185160" r:id="rId482"/>
        </w:object>
      </w:r>
    </w:p>
    <w:p w14:paraId="4517ED7D" w14:textId="5C740498" w:rsidR="00A615AD" w:rsidRDefault="00ED7ADA" w:rsidP="00A615AD">
      <w:pPr>
        <w:tabs>
          <w:tab w:val="left" w:pos="810"/>
          <w:tab w:val="left" w:pos="900"/>
          <w:tab w:val="left" w:pos="990"/>
        </w:tabs>
        <w:ind w:left="2970" w:firstLine="4"/>
        <w:jc w:val="left"/>
      </w:pPr>
      <w:r w:rsidRPr="00A615AD">
        <w:rPr>
          <w:position w:val="-6"/>
        </w:rPr>
        <w:object w:dxaOrig="1660" w:dyaOrig="320" w14:anchorId="29FC5C06">
          <v:shape id="_x0000_i1255" type="#_x0000_t75" alt="0 equals h squared plus 2 upper R h minus d squared implies" style="width:83.15pt;height:16.3pt" o:ole="">
            <v:imagedata r:id="rId483" o:title=""/>
          </v:shape>
          <o:OLEObject Type="Embed" ProgID="Equation.DSMT4" ShapeID="_x0000_i1255" DrawAspect="Content" ObjectID="_1764185161" r:id="rId484"/>
        </w:object>
      </w:r>
    </w:p>
    <w:p w14:paraId="5C9FA4CE" w14:textId="139D1BD7" w:rsidR="00A615AD" w:rsidRDefault="00ED7ADA" w:rsidP="00571C5B">
      <w:pPr>
        <w:tabs>
          <w:tab w:val="left" w:pos="810"/>
          <w:tab w:val="left" w:pos="900"/>
          <w:tab w:val="left" w:pos="990"/>
        </w:tabs>
        <w:ind w:hanging="806"/>
        <w:jc w:val="center"/>
      </w:pPr>
      <w:r w:rsidRPr="00A615AD">
        <w:rPr>
          <w:position w:val="-20"/>
        </w:rPr>
        <w:object w:dxaOrig="3400" w:dyaOrig="700" w14:anchorId="4C64DA52">
          <v:shape id="_x0000_i1256" type="#_x0000_t75" alt="h equals StartFraction minus 2 upper R plus-or-minus StartRoot left parenthesis 2 upper R right parenthesis squared plus 4 d squared EndRoot Over 2 EndFraction equals negative upper R plus-or-minus StartRoot upper R squared plus d squared EndRoot" style="width:170.55pt;height:35.15pt" o:ole="">
            <v:imagedata r:id="rId485" o:title=""/>
          </v:shape>
          <o:OLEObject Type="Embed" ProgID="Equation.DSMT4" ShapeID="_x0000_i1256" DrawAspect="Content" ObjectID="_1764185162" r:id="rId486"/>
        </w:object>
      </w:r>
    </w:p>
    <w:p w14:paraId="557DD8E0" w14:textId="781E5AA4" w:rsidR="00A615AD" w:rsidRDefault="00ED7ADA" w:rsidP="00A615AD">
      <w:pPr>
        <w:tabs>
          <w:tab w:val="left" w:pos="810"/>
          <w:tab w:val="left" w:pos="900"/>
          <w:tab w:val="left" w:pos="990"/>
        </w:tabs>
        <w:ind w:left="3150" w:firstLine="4"/>
        <w:jc w:val="left"/>
      </w:pPr>
      <w:r w:rsidRPr="00A615AD">
        <w:rPr>
          <w:position w:val="-20"/>
        </w:rPr>
        <w:object w:dxaOrig="4380" w:dyaOrig="580" w14:anchorId="20FA6FE0">
          <v:shape id="_x0000_i1257" type="#_x0000_t75" alt="equals negative left parenthesis 6.37 times 10 Superscript 6 Baseline m right parenthesis plus StartRoot left parenthesis 6.37 times 10 Superscript 6 Baseline m right parenthesis squared plus left parenthesis 3.7 times 10 Superscript 5 Baseline m right parenthesis squared EndRoot" style="width:219.45pt;height:28.3pt" o:ole="">
            <v:imagedata r:id="rId487" o:title=""/>
          </v:shape>
          <o:OLEObject Type="Embed" ProgID="Equation.DSMT4" ShapeID="_x0000_i1257" DrawAspect="Content" ObjectID="_1764185163" r:id="rId488"/>
        </w:object>
      </w:r>
    </w:p>
    <w:p w14:paraId="55A2008F" w14:textId="4AE9054D" w:rsidR="00A615AD" w:rsidRPr="00B548C3" w:rsidRDefault="00ED7ADA" w:rsidP="003D2F6D">
      <w:pPr>
        <w:tabs>
          <w:tab w:val="left" w:pos="900"/>
          <w:tab w:val="left" w:pos="990"/>
        </w:tabs>
        <w:ind w:left="3150" w:firstLine="4"/>
        <w:jc w:val="left"/>
        <w:rPr>
          <w:b/>
          <w:smallCaps/>
          <w:szCs w:val="20"/>
        </w:rPr>
      </w:pPr>
      <w:r w:rsidRPr="001067B4">
        <w:rPr>
          <w:position w:val="-6"/>
        </w:rPr>
        <w:object w:dxaOrig="1160" w:dyaOrig="240" w14:anchorId="3E66DEDF">
          <v:shape id="_x0000_i1258" type="#_x0000_t75" alt="equals 10736.63 m" style="width:58.3pt;height:12pt" o:ole="">
            <v:imagedata r:id="rId489" o:title=""/>
          </v:shape>
          <o:OLEObject Type="Embed" ProgID="Equation.DSMT4" ShapeID="_x0000_i1258" DrawAspect="Content" ObjectID="_1764185164" r:id="rId490"/>
        </w:object>
      </w:r>
    </w:p>
    <w:p w14:paraId="49EC7E9C" w14:textId="671064A1" w:rsidR="00571C5B" w:rsidRPr="00B548C3" w:rsidRDefault="00571C5B" w:rsidP="00C117B5">
      <w:pPr>
        <w:tabs>
          <w:tab w:val="left" w:pos="810"/>
        </w:tabs>
        <w:rPr>
          <w:smallCaps/>
          <w:szCs w:val="20"/>
        </w:rPr>
      </w:pPr>
      <w:r w:rsidRPr="00B548C3">
        <w:rPr>
          <w:szCs w:val="20"/>
        </w:rPr>
        <w:t>Converting this back to feet and rounding to 2 significant figures gives confirmation that the answer was correct:</w:t>
      </w:r>
      <w:r w:rsidR="00ED7ADA" w:rsidRPr="00B548C3">
        <w:rPr>
          <w:position w:val="-20"/>
          <w:szCs w:val="20"/>
        </w:rPr>
        <w:object w:dxaOrig="2980" w:dyaOrig="520" w14:anchorId="11ED3117">
          <v:shape id="_x0000_i1259" type="#_x0000_t75" alt="10736.63459 m times StartFraction 3.281 f t Over 1 m EndFraction equals 35000 f t" style="width:149.15pt;height:25.7pt" o:ole="">
            <v:imagedata r:id="rId491" o:title=""/>
          </v:shape>
          <o:OLEObject Type="Embed" ProgID="Equation.DSMT4" ShapeID="_x0000_i1259" DrawAspect="Content" ObjectID="_1764185165" r:id="rId492"/>
        </w:object>
      </w:r>
    </w:p>
    <w:p w14:paraId="1345B549" w14:textId="77777777" w:rsidR="00FF0ACD" w:rsidRDefault="008E12FF">
      <w:pPr>
        <w:pStyle w:val="ListParagraph"/>
        <w:numPr>
          <w:ilvl w:val="0"/>
          <w:numId w:val="4"/>
        </w:numPr>
        <w:ind w:left="806" w:hanging="806"/>
        <w:rPr>
          <w:szCs w:val="20"/>
        </w:rPr>
      </w:pPr>
      <w:r w:rsidRPr="00956DDC">
        <w:rPr>
          <w:b/>
          <w:szCs w:val="20"/>
        </w:rPr>
        <w:t>THINK:</w:t>
      </w:r>
      <w:r w:rsidR="00FF0ACD">
        <w:rPr>
          <w:szCs w:val="20"/>
        </w:rPr>
        <w:t xml:space="preserve"> </w:t>
      </w:r>
      <w:r w:rsidRPr="00956DDC">
        <w:rPr>
          <w:szCs w:val="20"/>
        </w:rPr>
        <w:t>The given quantity is 1.56 barrels</w:t>
      </w:r>
      <w:r w:rsidR="00C660C3">
        <w:rPr>
          <w:szCs w:val="20"/>
        </w:rPr>
        <w:t xml:space="preserve"> of oil</w:t>
      </w:r>
      <w:r w:rsidRPr="00956DDC">
        <w:rPr>
          <w:szCs w:val="20"/>
        </w:rPr>
        <w:t xml:space="preserve">. </w:t>
      </w:r>
      <w:r w:rsidR="009A5381" w:rsidRPr="00956DDC">
        <w:rPr>
          <w:szCs w:val="20"/>
        </w:rPr>
        <w:t>C</w:t>
      </w:r>
      <w:r w:rsidRPr="00956DDC">
        <w:rPr>
          <w:szCs w:val="20"/>
        </w:rPr>
        <w:t xml:space="preserve">alculate how many cubic inches are in 1.56 barrels. </w:t>
      </w:r>
      <w:r w:rsidR="00B012FA">
        <w:rPr>
          <w:bCs/>
          <w:szCs w:val="20"/>
        </w:rPr>
        <w:t xml:space="preserve">1 barrel </w:t>
      </w:r>
      <w:r w:rsidR="00C660C3">
        <w:rPr>
          <w:bCs/>
          <w:szCs w:val="20"/>
        </w:rPr>
        <w:t xml:space="preserve">of oil </w:t>
      </w:r>
      <w:r w:rsidR="00B012FA">
        <w:rPr>
          <w:bCs/>
          <w:szCs w:val="20"/>
        </w:rPr>
        <w:t>=</w:t>
      </w:r>
      <w:r w:rsidR="007036C5">
        <w:rPr>
          <w:bCs/>
          <w:szCs w:val="20"/>
        </w:rPr>
        <w:t xml:space="preserve"> 42 gallons = (42 gal)(</w:t>
      </w:r>
      <w:r w:rsidR="002125E8" w:rsidRPr="00B333B7">
        <w:rPr>
          <w:position w:val="-10"/>
        </w:rPr>
        <w:object w:dxaOrig="1260" w:dyaOrig="300" w14:anchorId="7D08A7A9">
          <v:shape id="_x0000_i1260" type="#_x0000_t75" alt="231 cu period in period over gal" style="width:62.55pt;height:15.45pt" o:ole="">
            <v:imagedata r:id="rId493" o:title=""/>
          </v:shape>
          <o:OLEObject Type="Embed" ProgID="Equation.DSMT4" ShapeID="_x0000_i1260" DrawAspect="Content" ObjectID="_1764185166" r:id="rId494"/>
        </w:object>
      </w:r>
      <w:r w:rsidR="007036C5">
        <w:rPr>
          <w:bCs/>
          <w:szCs w:val="20"/>
        </w:rPr>
        <w:t>) =</w:t>
      </w:r>
      <w:r w:rsidR="00FF0ACD">
        <w:rPr>
          <w:bCs/>
          <w:szCs w:val="20"/>
        </w:rPr>
        <w:t xml:space="preserve"> </w:t>
      </w:r>
      <w:r w:rsidR="00FB521E">
        <w:rPr>
          <w:bCs/>
          <w:szCs w:val="20"/>
        </w:rPr>
        <w:t>9702</w:t>
      </w:r>
      <w:r w:rsidR="00FB521E" w:rsidRPr="00956DDC">
        <w:rPr>
          <w:bCs/>
          <w:szCs w:val="20"/>
        </w:rPr>
        <w:t xml:space="preserve"> </w:t>
      </w:r>
      <w:r w:rsidRPr="00956DDC">
        <w:rPr>
          <w:bCs/>
          <w:szCs w:val="20"/>
        </w:rPr>
        <w:t>cubic inches</w:t>
      </w:r>
      <w:r w:rsidR="00B012FA">
        <w:rPr>
          <w:bCs/>
          <w:szCs w:val="20"/>
        </w:rPr>
        <w:t>.</w:t>
      </w:r>
    </w:p>
    <w:p w14:paraId="7DF0AF61" w14:textId="24E57EFF" w:rsidR="000330A3" w:rsidRPr="00956DDC" w:rsidRDefault="00674CC6" w:rsidP="006B2E15">
      <w:pPr>
        <w:tabs>
          <w:tab w:val="left" w:pos="810"/>
        </w:tabs>
        <w:rPr>
          <w:szCs w:val="20"/>
        </w:rPr>
      </w:pPr>
      <w:r w:rsidRPr="00956DDC">
        <w:rPr>
          <w:b/>
          <w:smallCaps/>
          <w:szCs w:val="20"/>
        </w:rPr>
        <w:t>SKETCH:</w:t>
      </w:r>
      <w:r w:rsidR="00FF0ACD">
        <w:rPr>
          <w:szCs w:val="20"/>
        </w:rPr>
        <w:t xml:space="preserve"> </w:t>
      </w:r>
      <w:r w:rsidR="00EF231A" w:rsidRPr="00956DDC">
        <w:rPr>
          <w:szCs w:val="20"/>
        </w:rPr>
        <w:t>A sketch is not needed.</w:t>
      </w:r>
    </w:p>
    <w:p w14:paraId="15851374" w14:textId="3A26FED7" w:rsidR="008E12FF" w:rsidRPr="00956DDC" w:rsidRDefault="00674CC6" w:rsidP="006B2E15">
      <w:pPr>
        <w:tabs>
          <w:tab w:val="left" w:pos="810"/>
        </w:tabs>
        <w:rPr>
          <w:b/>
          <w:bCs/>
          <w:smallCaps/>
          <w:szCs w:val="20"/>
        </w:rPr>
      </w:pPr>
      <w:r w:rsidRPr="00956DDC">
        <w:rPr>
          <w:b/>
          <w:smallCaps/>
          <w:szCs w:val="20"/>
        </w:rPr>
        <w:t>RESEARCH:</w:t>
      </w:r>
      <w:r w:rsidR="00FF0ACD">
        <w:rPr>
          <w:b/>
          <w:bCs/>
          <w:smallCaps/>
          <w:szCs w:val="20"/>
        </w:rPr>
        <w:t xml:space="preserve"> </w:t>
      </w:r>
      <w:r w:rsidR="008E12FF" w:rsidRPr="00956DDC">
        <w:rPr>
          <w:szCs w:val="20"/>
        </w:rPr>
        <w:t xml:space="preserve">If a volume </w:t>
      </w:r>
      <w:r w:rsidR="00880511" w:rsidRPr="00880511">
        <w:rPr>
          <w:position w:val="-10"/>
          <w:szCs w:val="20"/>
        </w:rPr>
        <w:object w:dxaOrig="240" w:dyaOrig="300" w14:anchorId="5381057D">
          <v:shape id="_x0000_i1261" type="#_x0000_t75" alt="upper V subscript 1" style="width:12pt;height:15.45pt" o:ole="">
            <v:imagedata r:id="rId495" o:title=""/>
          </v:shape>
          <o:OLEObject Type="Embed" ProgID="Equation.DSMT4" ShapeID="_x0000_i1261" DrawAspect="Content" ObjectID="_1764185167" r:id="rId496"/>
        </w:object>
      </w:r>
      <w:r w:rsidR="008E12FF" w:rsidRPr="00956DDC">
        <w:rPr>
          <w:szCs w:val="20"/>
        </w:rPr>
        <w:t xml:space="preserve"> is given in barrels then the equivalent volume </w:t>
      </w:r>
      <w:r w:rsidR="00880511" w:rsidRPr="00880511">
        <w:rPr>
          <w:position w:val="-10"/>
          <w:szCs w:val="20"/>
        </w:rPr>
        <w:object w:dxaOrig="240" w:dyaOrig="300" w14:anchorId="17BC66DA">
          <v:shape id="_x0000_i1262" type="#_x0000_t75" alt="upper V subscript 2" style="width:12pt;height:15.45pt" o:ole="">
            <v:imagedata r:id="rId497" o:title=""/>
          </v:shape>
          <o:OLEObject Type="Embed" ProgID="Equation.DSMT4" ShapeID="_x0000_i1262" DrawAspect="Content" ObjectID="_1764185168" r:id="rId498"/>
        </w:object>
      </w:r>
      <w:r w:rsidR="008E12FF" w:rsidRPr="00956DDC">
        <w:rPr>
          <w:szCs w:val="20"/>
        </w:rPr>
        <w:t xml:space="preserve"> in </w:t>
      </w:r>
      <w:r w:rsidR="00B012FA">
        <w:rPr>
          <w:szCs w:val="20"/>
        </w:rPr>
        <w:t xml:space="preserve">cubic </w:t>
      </w:r>
      <w:r w:rsidR="008E12FF" w:rsidRPr="00956DDC">
        <w:rPr>
          <w:szCs w:val="20"/>
        </w:rPr>
        <w:t xml:space="preserve">inches is given by the formula </w:t>
      </w:r>
      <w:r w:rsidR="00ED7ADA" w:rsidRPr="00880511">
        <w:rPr>
          <w:position w:val="-22"/>
          <w:szCs w:val="20"/>
        </w:rPr>
        <w:object w:dxaOrig="1620" w:dyaOrig="540" w14:anchorId="31C275E3">
          <v:shape id="_x0000_i1263" type="#_x0000_t75" alt="upper V subscript 2 baseline equals upper V subscript 1 baseline StartFraction 9702 cu period in period Over 1 barrel EndFraction" style="width:81.45pt;height:26.55pt" o:ole="">
            <v:imagedata r:id="rId499" o:title=""/>
          </v:shape>
          <o:OLEObject Type="Embed" ProgID="Equation.DSMT4" ShapeID="_x0000_i1263" DrawAspect="Content" ObjectID="_1764185169" r:id="rId500"/>
        </w:object>
      </w:r>
    </w:p>
    <w:p w14:paraId="2D47FC51" w14:textId="5479A91A" w:rsidR="000330A3" w:rsidRPr="00956DDC" w:rsidRDefault="00674CC6" w:rsidP="006B2E15">
      <w:pPr>
        <w:tabs>
          <w:tab w:val="left" w:pos="810"/>
        </w:tabs>
        <w:rPr>
          <w:szCs w:val="20"/>
        </w:rPr>
      </w:pPr>
      <w:r w:rsidRPr="00956DDC">
        <w:rPr>
          <w:b/>
          <w:smallCaps/>
          <w:szCs w:val="20"/>
        </w:rPr>
        <w:t>SIMPLIFY:</w:t>
      </w:r>
      <w:r w:rsidR="00FF0ACD">
        <w:rPr>
          <w:b/>
          <w:smallCaps/>
          <w:szCs w:val="20"/>
        </w:rPr>
        <w:t xml:space="preserve"> </w:t>
      </w:r>
      <w:r w:rsidR="000330A3" w:rsidRPr="00956DDC">
        <w:rPr>
          <w:szCs w:val="20"/>
        </w:rPr>
        <w:t>Not applicable.</w:t>
      </w:r>
    </w:p>
    <w:p w14:paraId="3DA78B97" w14:textId="73EF44F4" w:rsidR="000330A3" w:rsidRPr="009F3DCC" w:rsidRDefault="00674CC6" w:rsidP="00FE1DB5">
      <w:pPr>
        <w:tabs>
          <w:tab w:val="left" w:pos="810"/>
        </w:tabs>
        <w:rPr>
          <w:smallCaps/>
          <w:szCs w:val="20"/>
        </w:rPr>
      </w:pPr>
      <w:r w:rsidRPr="00956DDC">
        <w:rPr>
          <w:b/>
          <w:smallCaps/>
          <w:szCs w:val="20"/>
        </w:rPr>
        <w:t>CALCULATE:</w:t>
      </w:r>
      <w:r w:rsidR="00FF0ACD">
        <w:rPr>
          <w:szCs w:val="20"/>
        </w:rPr>
        <w:t xml:space="preserve"> </w:t>
      </w:r>
      <w:r w:rsidR="00ED7ADA" w:rsidRPr="00880511">
        <w:rPr>
          <w:position w:val="-24"/>
          <w:szCs w:val="20"/>
        </w:rPr>
        <w:object w:dxaOrig="3580" w:dyaOrig="580" w14:anchorId="0C316441">
          <v:shape id="_x0000_i1264" type="#_x0000_t75" alt="1.56 barrels left parenthesis StartFraction 9702 c u period in Over 1 barrel EndFraction right parenthesis equals 15135.12 cu period in period" style="width:179.15pt;height:28.3pt" o:ole="">
            <v:imagedata r:id="rId501" o:title=""/>
          </v:shape>
          <o:OLEObject Type="Embed" ProgID="Equation.DSMT4" ShapeID="_x0000_i1264" DrawAspect="Content" ObjectID="_1764185170" r:id="rId502"/>
        </w:object>
      </w:r>
    </w:p>
    <w:p w14:paraId="5FA2E35D" w14:textId="1AC39E1D" w:rsidR="000330A3" w:rsidRPr="009F3DCC" w:rsidRDefault="00674CC6" w:rsidP="00FE1DB5">
      <w:pPr>
        <w:tabs>
          <w:tab w:val="left" w:pos="810"/>
        </w:tabs>
        <w:rPr>
          <w:b/>
          <w:bCs/>
          <w:smallCaps/>
          <w:szCs w:val="20"/>
        </w:rPr>
      </w:pPr>
      <w:r w:rsidRPr="00956DDC">
        <w:rPr>
          <w:b/>
          <w:smallCaps/>
          <w:szCs w:val="20"/>
        </w:rPr>
        <w:t>ROUND:</w:t>
      </w:r>
      <w:r w:rsidR="00FF0ACD">
        <w:rPr>
          <w:szCs w:val="20"/>
        </w:rPr>
        <w:t xml:space="preserve"> </w:t>
      </w:r>
      <w:r w:rsidR="00AB228A" w:rsidRPr="00956DDC">
        <w:rPr>
          <w:szCs w:val="20"/>
        </w:rPr>
        <w:t>The value given in the question has three significant figures, so the final answer is that 1.56 barrels is equivalent to</w:t>
      </w:r>
      <w:r w:rsidR="000D12AB">
        <w:rPr>
          <w:szCs w:val="20"/>
        </w:rPr>
        <w:t xml:space="preserve"> </w:t>
      </w:r>
      <w:r w:rsidR="00ED7ADA" w:rsidRPr="00B333B7">
        <w:rPr>
          <w:position w:val="-6"/>
        </w:rPr>
        <w:object w:dxaOrig="1700" w:dyaOrig="300" w14:anchorId="583712EA">
          <v:shape id="_x0000_i1265" type="#_x0000_t75" alt="1.51 times 10 superscript 4 baseline cubic inches" style="width:85.7pt;height:15.45pt" o:ole="">
            <v:imagedata r:id="rId503" o:title=""/>
          </v:shape>
          <o:OLEObject Type="Embed" ProgID="Equation.DSMT4" ShapeID="_x0000_i1265" DrawAspect="Content" ObjectID="_1764185171" r:id="rId504"/>
        </w:object>
      </w:r>
      <w:r w:rsidR="007036C5">
        <w:rPr>
          <w:szCs w:val="20"/>
        </w:rPr>
        <w:t>.</w:t>
      </w:r>
    </w:p>
    <w:p w14:paraId="1A2EC71A" w14:textId="77777777" w:rsidR="00FF0ACD" w:rsidRDefault="00674CC6" w:rsidP="00FE1DB5">
      <w:pPr>
        <w:tabs>
          <w:tab w:val="left" w:pos="810"/>
        </w:tabs>
        <w:rPr>
          <w:bCs/>
          <w:szCs w:val="20"/>
        </w:rPr>
      </w:pPr>
      <w:r w:rsidRPr="00956DDC">
        <w:rPr>
          <w:b/>
          <w:smallCaps/>
          <w:szCs w:val="20"/>
        </w:rPr>
        <w:lastRenderedPageBreak/>
        <w:t>DOUBLE-CHECK:</w:t>
      </w:r>
      <w:r w:rsidR="00FF0ACD">
        <w:rPr>
          <w:b/>
          <w:bCs/>
          <w:smallCaps/>
          <w:szCs w:val="20"/>
        </w:rPr>
        <w:t xml:space="preserve"> </w:t>
      </w:r>
      <w:r w:rsidR="00AB228A" w:rsidRPr="00956DDC">
        <w:rPr>
          <w:bCs/>
          <w:szCs w:val="20"/>
        </w:rPr>
        <w:t>B</w:t>
      </w:r>
      <w:r w:rsidR="000330A3" w:rsidRPr="00956DDC">
        <w:rPr>
          <w:bCs/>
          <w:szCs w:val="20"/>
        </w:rPr>
        <w:t>arrel</w:t>
      </w:r>
      <w:r w:rsidR="00AB228A" w:rsidRPr="00956DDC">
        <w:rPr>
          <w:bCs/>
          <w:szCs w:val="20"/>
        </w:rPr>
        <w:t>s</w:t>
      </w:r>
      <w:r w:rsidR="000330A3" w:rsidRPr="00956DDC">
        <w:rPr>
          <w:bCs/>
          <w:szCs w:val="20"/>
        </w:rPr>
        <w:t xml:space="preserve"> </w:t>
      </w:r>
      <w:r w:rsidR="00AB228A" w:rsidRPr="00956DDC">
        <w:rPr>
          <w:bCs/>
          <w:szCs w:val="20"/>
        </w:rPr>
        <w:t>are</w:t>
      </w:r>
      <w:r w:rsidR="000330A3" w:rsidRPr="00956DDC">
        <w:rPr>
          <w:bCs/>
          <w:szCs w:val="20"/>
        </w:rPr>
        <w:t xml:space="preserve"> not commonly used</w:t>
      </w:r>
      <w:r w:rsidR="00AB228A" w:rsidRPr="00956DDC">
        <w:rPr>
          <w:bCs/>
          <w:szCs w:val="20"/>
        </w:rPr>
        <w:t xml:space="preserve"> units. </w:t>
      </w:r>
      <w:r w:rsidR="00376060">
        <w:rPr>
          <w:bCs/>
          <w:szCs w:val="20"/>
        </w:rPr>
        <w:t>However, s</w:t>
      </w:r>
      <w:r w:rsidR="00CC0D23">
        <w:rPr>
          <w:bCs/>
          <w:szCs w:val="20"/>
        </w:rPr>
        <w:t xml:space="preserve">ince the proper conversion factor of </w:t>
      </w:r>
      <w:r w:rsidR="007036C5">
        <w:rPr>
          <w:bCs/>
          <w:szCs w:val="20"/>
        </w:rPr>
        <w:t xml:space="preserve">9702 </w:t>
      </w:r>
      <w:r w:rsidR="00CC0D23">
        <w:rPr>
          <w:bCs/>
          <w:szCs w:val="20"/>
        </w:rPr>
        <w:t>cubic inches per barrel was used, the answer is accurate.</w:t>
      </w:r>
    </w:p>
    <w:p w14:paraId="79948D93" w14:textId="6BAD7B3A" w:rsidR="00FF0ACD" w:rsidRDefault="00D648E7">
      <w:pPr>
        <w:pStyle w:val="ListParagraph"/>
        <w:numPr>
          <w:ilvl w:val="0"/>
          <w:numId w:val="4"/>
        </w:numPr>
        <w:ind w:left="806" w:hanging="806"/>
        <w:rPr>
          <w:szCs w:val="20"/>
        </w:rPr>
      </w:pPr>
      <w:r w:rsidRPr="00956DDC">
        <w:rPr>
          <w:b/>
          <w:szCs w:val="20"/>
        </w:rPr>
        <w:t>THINK:</w:t>
      </w:r>
      <w:r w:rsidR="00FF0ACD">
        <w:rPr>
          <w:szCs w:val="20"/>
        </w:rPr>
        <w:t xml:space="preserve"> </w:t>
      </w:r>
      <w:r w:rsidR="000330A3" w:rsidRPr="00956DDC">
        <w:rPr>
          <w:szCs w:val="20"/>
        </w:rPr>
        <w:t xml:space="preserve">The car’s gas tank has the shape of a rectangular box </w:t>
      </w:r>
      <w:r w:rsidR="00AB228A" w:rsidRPr="00956DDC">
        <w:rPr>
          <w:szCs w:val="20"/>
        </w:rPr>
        <w:t xml:space="preserve">with a square base whose sides </w:t>
      </w:r>
      <w:r w:rsidR="000330A3" w:rsidRPr="00956DDC">
        <w:rPr>
          <w:szCs w:val="20"/>
        </w:rPr>
        <w:t xml:space="preserve">measure </w:t>
      </w:r>
      <w:r w:rsidR="00ED7ADA" w:rsidRPr="00880511">
        <w:rPr>
          <w:position w:val="-6"/>
          <w:szCs w:val="20"/>
        </w:rPr>
        <w:object w:dxaOrig="840" w:dyaOrig="260" w14:anchorId="5DDFBC79">
          <v:shape id="_x0000_i1266" type="#_x0000_t75" alt="l equals 62 c m" style="width:42pt;height:13.7pt" o:ole="">
            <v:imagedata r:id="rId505" o:title=""/>
          </v:shape>
          <o:OLEObject Type="Embed" ProgID="Equation.DSMT4" ShapeID="_x0000_i1266" DrawAspect="Content" ObjectID="_1764185172" r:id="rId506"/>
        </w:object>
      </w:r>
      <w:r w:rsidR="000330A3" w:rsidRPr="00956DDC">
        <w:rPr>
          <w:szCs w:val="20"/>
        </w:rPr>
        <w:t xml:space="preserve"> The tank has only 1.5 L remaining. </w:t>
      </w:r>
      <w:r w:rsidR="00AB228A" w:rsidRPr="00956DDC">
        <w:rPr>
          <w:szCs w:val="20"/>
        </w:rPr>
        <w:t>The question asks for th</w:t>
      </w:r>
      <w:r w:rsidR="000330A3" w:rsidRPr="00956DDC">
        <w:rPr>
          <w:szCs w:val="20"/>
        </w:rPr>
        <w:t xml:space="preserve">e depth, </w:t>
      </w:r>
      <w:r w:rsidR="000330A3" w:rsidRPr="00956DDC">
        <w:rPr>
          <w:i/>
          <w:szCs w:val="20"/>
        </w:rPr>
        <w:t>d</w:t>
      </w:r>
      <w:r w:rsidR="000330A3" w:rsidRPr="00956DDC">
        <w:rPr>
          <w:szCs w:val="20"/>
        </w:rPr>
        <w:t xml:space="preserve"> of the gas remaining in the tank. </w:t>
      </w:r>
      <w:r w:rsidR="00AB228A" w:rsidRPr="00956DDC">
        <w:rPr>
          <w:szCs w:val="20"/>
        </w:rPr>
        <w:t>The</w:t>
      </w:r>
      <w:r w:rsidR="000330A3" w:rsidRPr="00956DDC">
        <w:rPr>
          <w:szCs w:val="20"/>
        </w:rPr>
        <w:t xml:space="preserve"> car is on level ground, so that </w:t>
      </w:r>
      <w:r w:rsidR="000330A3" w:rsidRPr="00956DDC">
        <w:rPr>
          <w:i/>
          <w:szCs w:val="20"/>
        </w:rPr>
        <w:t>d</w:t>
      </w:r>
      <w:r w:rsidR="000330A3" w:rsidRPr="00956DDC">
        <w:rPr>
          <w:szCs w:val="20"/>
        </w:rPr>
        <w:t xml:space="preserve"> is constant.</w:t>
      </w:r>
    </w:p>
    <w:p w14:paraId="564FCFA7" w14:textId="0F98F250" w:rsidR="000330A3" w:rsidRPr="009F3DCC" w:rsidRDefault="00674CC6" w:rsidP="009F3DCC">
      <w:pPr>
        <w:tabs>
          <w:tab w:val="left" w:pos="810"/>
        </w:tabs>
        <w:rPr>
          <w:szCs w:val="20"/>
        </w:rPr>
      </w:pPr>
      <w:r w:rsidRPr="009F3DCC">
        <w:rPr>
          <w:b/>
          <w:smallCaps/>
          <w:szCs w:val="20"/>
        </w:rPr>
        <w:t>SKETCH:</w:t>
      </w:r>
    </w:p>
    <w:p w14:paraId="4EDE130F" w14:textId="4F3BD1E4" w:rsidR="000330A3" w:rsidRPr="00956DDC" w:rsidRDefault="006510CF" w:rsidP="00920171">
      <w:pPr>
        <w:tabs>
          <w:tab w:val="left" w:pos="810"/>
        </w:tabs>
        <w:ind w:firstLine="4"/>
        <w:jc w:val="center"/>
        <w:rPr>
          <w:szCs w:val="20"/>
        </w:rPr>
      </w:pPr>
      <w:r w:rsidRPr="00956DDC">
        <w:rPr>
          <w:b/>
          <w:smallCaps/>
          <w:noProof/>
          <w:szCs w:val="20"/>
          <w:lang w:val="en-IN" w:eastAsia="en-IN"/>
        </w:rPr>
        <w:drawing>
          <wp:inline distT="0" distB="0" distL="0" distR="0" wp14:anchorId="6B4E43E6" wp14:editId="72ABB054">
            <wp:extent cx="1009650" cy="1184910"/>
            <wp:effectExtent l="0" t="0" r="0" b="0"/>
            <wp:docPr id="219" name="Picture 219" descr="A rectangular gas tank with a square base of side l is filled with gas of depth 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pic:cNvPicPr>
                      <a:picLocks noChangeAspect="1" noChangeArrowheads="1"/>
                    </pic:cNvPicPr>
                  </pic:nvPicPr>
                  <pic:blipFill>
                    <a:blip r:embed="rId507" cstate="print">
                      <a:extLst>
                        <a:ext uri="{28A0092B-C50C-407E-A947-70E740481C1C}">
                          <a14:useLocalDpi xmlns:a14="http://schemas.microsoft.com/office/drawing/2010/main" val="0"/>
                        </a:ext>
                      </a:extLst>
                    </a:blip>
                    <a:srcRect/>
                    <a:stretch>
                      <a:fillRect/>
                    </a:stretch>
                  </pic:blipFill>
                  <pic:spPr bwMode="auto">
                    <a:xfrm>
                      <a:off x="0" y="0"/>
                      <a:ext cx="1009650" cy="1184910"/>
                    </a:xfrm>
                    <a:prstGeom prst="rect">
                      <a:avLst/>
                    </a:prstGeom>
                    <a:noFill/>
                    <a:ln>
                      <a:noFill/>
                    </a:ln>
                  </pic:spPr>
                </pic:pic>
              </a:graphicData>
            </a:graphic>
          </wp:inline>
        </w:drawing>
      </w:r>
    </w:p>
    <w:p w14:paraId="388DF4AD" w14:textId="0B256DF6" w:rsidR="00AB228A" w:rsidRPr="009F3DCC" w:rsidRDefault="00674CC6" w:rsidP="001D4630">
      <w:pPr>
        <w:tabs>
          <w:tab w:val="left" w:pos="810"/>
        </w:tabs>
        <w:ind w:left="810"/>
        <w:rPr>
          <w:bCs/>
          <w:szCs w:val="20"/>
        </w:rPr>
      </w:pPr>
      <w:r w:rsidRPr="00956DDC">
        <w:rPr>
          <w:b/>
          <w:smallCaps/>
          <w:szCs w:val="20"/>
        </w:rPr>
        <w:t>RESEARCH:</w:t>
      </w:r>
      <w:r w:rsidR="00FF0ACD">
        <w:rPr>
          <w:szCs w:val="20"/>
        </w:rPr>
        <w:t xml:space="preserve"> </w:t>
      </w:r>
      <w:r w:rsidR="00ED7ADA" w:rsidRPr="00880511">
        <w:rPr>
          <w:position w:val="-10"/>
          <w:szCs w:val="20"/>
        </w:rPr>
        <w:object w:dxaOrig="760" w:dyaOrig="320" w14:anchorId="348FB582">
          <v:shape id="_x0000_i1267" type="#_x0000_t75" alt="upper A Subscript t a n k Baseline equals l squared" style="width:38.55pt;height:16.3pt" o:ole="">
            <v:imagedata r:id="rId508" o:title=""/>
          </v:shape>
          <o:OLEObject Type="Embed" ProgID="Equation.DSMT4" ShapeID="_x0000_i1267" DrawAspect="Content" ObjectID="_1764185173" r:id="rId509"/>
        </w:object>
      </w:r>
      <w:r w:rsidR="004023E2" w:rsidRPr="00956DDC">
        <w:rPr>
          <w:szCs w:val="20"/>
        </w:rPr>
        <w:t>. The volume of gas remaining is</w:t>
      </w:r>
      <w:r w:rsidR="000330A3" w:rsidRPr="00956DDC">
        <w:rPr>
          <w:szCs w:val="20"/>
        </w:rPr>
        <w:t xml:space="preserve"> </w:t>
      </w:r>
      <w:r w:rsidR="00ED7ADA" w:rsidRPr="00880511">
        <w:rPr>
          <w:position w:val="-12"/>
          <w:szCs w:val="20"/>
        </w:rPr>
        <w:object w:dxaOrig="1240" w:dyaOrig="320" w14:anchorId="083305E3">
          <v:shape id="_x0000_i1268" type="#_x0000_t75" alt="upper V Subscript g a s Baseline equals upper A Subscript t a n k Baseline times d" style="width:62.55pt;height:16.3pt" o:ole="">
            <v:imagedata r:id="rId510" o:title=""/>
          </v:shape>
          <o:OLEObject Type="Embed" ProgID="Equation.DSMT4" ShapeID="_x0000_i1268" DrawAspect="Content" ObjectID="_1764185174" r:id="rId511"/>
        </w:object>
      </w:r>
      <w:r w:rsidR="004023E2" w:rsidRPr="00956DDC">
        <w:rPr>
          <w:szCs w:val="20"/>
        </w:rPr>
        <w:t xml:space="preserve"> </w:t>
      </w:r>
      <w:r w:rsidR="00AB228A" w:rsidRPr="00956DDC">
        <w:rPr>
          <w:szCs w:val="20"/>
        </w:rPr>
        <w:t xml:space="preserve">Convert the volume </w:t>
      </w:r>
      <w:r w:rsidR="000330A3" w:rsidRPr="00956DDC">
        <w:rPr>
          <w:bCs/>
          <w:smallCaps/>
          <w:szCs w:val="20"/>
        </w:rPr>
        <w:t>1.5</w:t>
      </w:r>
      <w:r w:rsidR="004023E2" w:rsidRPr="00956DDC">
        <w:rPr>
          <w:bCs/>
          <w:smallCaps/>
          <w:szCs w:val="20"/>
        </w:rPr>
        <w:t xml:space="preserve"> </w:t>
      </w:r>
      <w:r w:rsidR="000330A3" w:rsidRPr="00956DDC">
        <w:rPr>
          <w:bCs/>
          <w:smallCaps/>
          <w:szCs w:val="20"/>
        </w:rPr>
        <w:t>L</w:t>
      </w:r>
      <w:r w:rsidR="00AB228A" w:rsidRPr="00956DDC">
        <w:rPr>
          <w:b/>
          <w:bCs/>
          <w:smallCaps/>
          <w:szCs w:val="20"/>
        </w:rPr>
        <w:t xml:space="preserve"> </w:t>
      </w:r>
      <w:r w:rsidR="00AB228A" w:rsidRPr="00956DDC">
        <w:rPr>
          <w:szCs w:val="20"/>
        </w:rPr>
        <w:t>to</w:t>
      </w:r>
      <w:r w:rsidR="000330A3" w:rsidRPr="00956DDC">
        <w:rPr>
          <w:b/>
          <w:bCs/>
          <w:smallCaps/>
          <w:szCs w:val="20"/>
        </w:rPr>
        <w:t xml:space="preserve"> </w:t>
      </w:r>
      <w:r w:rsidR="00ED7ADA" w:rsidRPr="00880511">
        <w:rPr>
          <w:b/>
          <w:bCs/>
          <w:smallCaps/>
          <w:position w:val="-6"/>
          <w:szCs w:val="20"/>
        </w:rPr>
        <w:object w:dxaOrig="820" w:dyaOrig="279" w14:anchorId="287577C9">
          <v:shape id="_x0000_i1269" type="#_x0000_t75" alt="1500 c m cubed" style="width:40.3pt;height:13.7pt" o:ole="">
            <v:imagedata r:id="rId512" o:title=""/>
          </v:shape>
          <o:OLEObject Type="Embed" ProgID="Equation.DSMT4" ShapeID="_x0000_i1269" DrawAspect="Content" ObjectID="_1764185175" r:id="rId513"/>
        </w:object>
      </w:r>
      <w:r w:rsidR="000330A3" w:rsidRPr="00956DDC">
        <w:rPr>
          <w:b/>
          <w:bCs/>
          <w:smallCaps/>
          <w:szCs w:val="20"/>
        </w:rPr>
        <w:t xml:space="preserve"> </w:t>
      </w:r>
      <w:r w:rsidR="00AB228A" w:rsidRPr="00956DDC">
        <w:rPr>
          <w:bCs/>
          <w:szCs w:val="20"/>
        </w:rPr>
        <w:t>by using</w:t>
      </w:r>
      <w:r w:rsidR="000330A3" w:rsidRPr="00956DDC">
        <w:rPr>
          <w:bCs/>
          <w:szCs w:val="20"/>
        </w:rPr>
        <w:t xml:space="preserve"> </w:t>
      </w:r>
      <w:r w:rsidR="00880511" w:rsidRPr="00880511">
        <w:rPr>
          <w:bCs/>
          <w:position w:val="-6"/>
          <w:szCs w:val="20"/>
        </w:rPr>
        <w:object w:dxaOrig="1160" w:dyaOrig="279" w14:anchorId="3D8114D7">
          <v:shape id="_x0000_i1270" type="#_x0000_t75" alt="1 m upper L equals 1 c m cubed" style="width:58.3pt;height:13.7pt" o:ole="">
            <v:imagedata r:id="rId514" o:title=""/>
          </v:shape>
          <o:OLEObject Type="Embed" ProgID="Equation.DSMT4" ShapeID="_x0000_i1270" DrawAspect="Content" ObjectID="_1764185176" r:id="rId515"/>
        </w:object>
      </w:r>
    </w:p>
    <w:p w14:paraId="38F05C9A" w14:textId="13CA8CC9" w:rsidR="009A4A27" w:rsidRPr="00956DDC" w:rsidRDefault="00674CC6" w:rsidP="001D4630">
      <w:pPr>
        <w:tabs>
          <w:tab w:val="left" w:pos="810"/>
        </w:tabs>
        <w:ind w:left="810"/>
        <w:rPr>
          <w:szCs w:val="20"/>
        </w:rPr>
      </w:pPr>
      <w:r w:rsidRPr="00956DDC">
        <w:rPr>
          <w:b/>
          <w:smallCaps/>
          <w:szCs w:val="20"/>
        </w:rPr>
        <w:t>SIMPLIFY:</w:t>
      </w:r>
      <w:r w:rsidR="00FF0ACD">
        <w:rPr>
          <w:b/>
          <w:smallCaps/>
          <w:szCs w:val="20"/>
        </w:rPr>
        <w:t xml:space="preserve"> </w:t>
      </w:r>
      <w:r w:rsidR="00ED7ADA" w:rsidRPr="00F64757">
        <w:rPr>
          <w:position w:val="-14"/>
          <w:szCs w:val="20"/>
        </w:rPr>
        <w:object w:dxaOrig="1140" w:dyaOrig="340" w14:anchorId="1C094623">
          <v:shape id="_x0000_i1271" type="#_x0000_t75" alt="d equals upper V Subscript g a s Baseline over upper A Subscript t a n k" style="width:56.55pt;height:17.15pt" o:ole="">
            <v:imagedata r:id="rId516" o:title=""/>
          </v:shape>
          <o:OLEObject Type="Embed" ProgID="Equation.DSMT4" ShapeID="_x0000_i1271" DrawAspect="Content" ObjectID="_1764185177" r:id="rId517"/>
        </w:object>
      </w:r>
      <w:r w:rsidR="000330A3" w:rsidRPr="00956DDC">
        <w:rPr>
          <w:szCs w:val="20"/>
        </w:rPr>
        <w:t xml:space="preserve">, but </w:t>
      </w:r>
      <w:r w:rsidR="00ED7ADA" w:rsidRPr="00880511">
        <w:rPr>
          <w:position w:val="-10"/>
          <w:szCs w:val="20"/>
        </w:rPr>
        <w:object w:dxaOrig="760" w:dyaOrig="320" w14:anchorId="2AD471E0">
          <v:shape id="_x0000_i1272" type="#_x0000_t75" alt="upper A Subscript t a n k Baseline equals l squared" style="width:38.55pt;height:16.3pt" o:ole="">
            <v:imagedata r:id="rId518" o:title=""/>
          </v:shape>
          <o:OLEObject Type="Embed" ProgID="Equation.DSMT4" ShapeID="_x0000_i1272" DrawAspect="Content" ObjectID="_1764185178" r:id="rId519"/>
        </w:object>
      </w:r>
      <w:r w:rsidR="006B5F93" w:rsidRPr="00956DDC">
        <w:rPr>
          <w:szCs w:val="20"/>
        </w:rPr>
        <w:t>, so</w:t>
      </w:r>
      <w:r w:rsidR="000330A3" w:rsidRPr="00956DDC">
        <w:rPr>
          <w:szCs w:val="20"/>
        </w:rPr>
        <w:t xml:space="preserve"> substitute this into</w:t>
      </w:r>
      <w:r w:rsidR="006B5F93" w:rsidRPr="00956DDC">
        <w:rPr>
          <w:szCs w:val="20"/>
        </w:rPr>
        <w:t xml:space="preserve"> the </w:t>
      </w:r>
      <w:r w:rsidR="000330A3" w:rsidRPr="00956DDC">
        <w:rPr>
          <w:szCs w:val="20"/>
        </w:rPr>
        <w:t xml:space="preserve">expression for </w:t>
      </w:r>
      <w:r w:rsidR="000330A3" w:rsidRPr="00956DDC">
        <w:rPr>
          <w:i/>
          <w:szCs w:val="20"/>
        </w:rPr>
        <w:t>d</w:t>
      </w:r>
      <w:r w:rsidR="000330A3" w:rsidRPr="00956DDC">
        <w:rPr>
          <w:szCs w:val="20"/>
        </w:rPr>
        <w:t xml:space="preserve">: </w:t>
      </w:r>
      <w:r w:rsidR="00ED7ADA" w:rsidRPr="00880511">
        <w:rPr>
          <w:position w:val="-12"/>
          <w:szCs w:val="20"/>
        </w:rPr>
        <w:object w:dxaOrig="900" w:dyaOrig="340" w14:anchorId="33216AF4">
          <v:shape id="_x0000_i1273" type="#_x0000_t75" alt="d equals upper V Subscript g a s Baseline over l squared" style="width:45.45pt;height:17.15pt" o:ole="">
            <v:imagedata r:id="rId520" o:title=""/>
          </v:shape>
          <o:OLEObject Type="Embed" ProgID="Equation.DSMT4" ShapeID="_x0000_i1273" DrawAspect="Content" ObjectID="_1764185179" r:id="rId521"/>
        </w:object>
      </w:r>
      <w:r w:rsidR="000330A3" w:rsidRPr="00956DDC">
        <w:rPr>
          <w:szCs w:val="20"/>
        </w:rPr>
        <w:t>.</w:t>
      </w:r>
    </w:p>
    <w:p w14:paraId="781D4BEB" w14:textId="7E4F83F2" w:rsidR="000330A3" w:rsidRPr="009F3DCC" w:rsidRDefault="00674CC6" w:rsidP="001D4630">
      <w:pPr>
        <w:tabs>
          <w:tab w:val="left" w:pos="810"/>
        </w:tabs>
        <w:ind w:left="810"/>
        <w:rPr>
          <w:smallCaps/>
          <w:szCs w:val="20"/>
        </w:rPr>
      </w:pPr>
      <w:r w:rsidRPr="00956DDC">
        <w:rPr>
          <w:b/>
          <w:smallCaps/>
          <w:szCs w:val="20"/>
        </w:rPr>
        <w:t>CALCULATE:</w:t>
      </w:r>
      <w:r w:rsidR="00FF0ACD">
        <w:rPr>
          <w:szCs w:val="20"/>
        </w:rPr>
        <w:t xml:space="preserve"> </w:t>
      </w:r>
      <w:r w:rsidR="00ED7ADA" w:rsidRPr="00880511">
        <w:rPr>
          <w:position w:val="-24"/>
          <w:szCs w:val="20"/>
        </w:rPr>
        <w:object w:dxaOrig="2400" w:dyaOrig="600" w14:anchorId="2410DE8C">
          <v:shape id="_x0000_i1274" type="#_x0000_t75" alt="d equals StartFraction 1500 c m cubed Over left parenthesis 62 c m right parenthesis squared EndFraction equals 0.390218 c m" style="width:119.15pt;height:30pt" o:ole="">
            <v:imagedata r:id="rId522" o:title=""/>
          </v:shape>
          <o:OLEObject Type="Embed" ProgID="Equation.DSMT4" ShapeID="_x0000_i1274" DrawAspect="Content" ObjectID="_1764185180" r:id="rId523"/>
        </w:object>
      </w:r>
    </w:p>
    <w:p w14:paraId="16F67D9F" w14:textId="2AFB1900" w:rsidR="00BE7836" w:rsidRPr="00956DDC" w:rsidRDefault="00674CC6" w:rsidP="001D4630">
      <w:pPr>
        <w:tabs>
          <w:tab w:val="left" w:pos="810"/>
        </w:tabs>
        <w:ind w:left="810"/>
        <w:rPr>
          <w:szCs w:val="20"/>
        </w:rPr>
      </w:pPr>
      <w:r w:rsidRPr="00956DDC">
        <w:rPr>
          <w:b/>
          <w:smallCaps/>
          <w:szCs w:val="20"/>
        </w:rPr>
        <w:t>ROUND:</w:t>
      </w:r>
      <w:r w:rsidR="00FF0ACD">
        <w:rPr>
          <w:b/>
          <w:smallCaps/>
          <w:szCs w:val="20"/>
        </w:rPr>
        <w:t xml:space="preserve"> </w:t>
      </w:r>
      <w:r w:rsidR="006B5F93" w:rsidRPr="00956DDC">
        <w:rPr>
          <w:szCs w:val="20"/>
        </w:rPr>
        <w:t>To two</w:t>
      </w:r>
      <w:r w:rsidR="000330A3" w:rsidRPr="00956DDC">
        <w:rPr>
          <w:szCs w:val="20"/>
        </w:rPr>
        <w:t xml:space="preserve"> significant</w:t>
      </w:r>
      <w:r w:rsidR="006B5F93" w:rsidRPr="00956DDC">
        <w:rPr>
          <w:szCs w:val="20"/>
        </w:rPr>
        <w:t xml:space="preserve"> figures</w:t>
      </w:r>
      <w:r w:rsidR="000330A3" w:rsidRPr="00956DDC">
        <w:rPr>
          <w:szCs w:val="20"/>
        </w:rPr>
        <w:t xml:space="preserve"> </w:t>
      </w:r>
      <w:r w:rsidR="00880511" w:rsidRPr="00880511">
        <w:rPr>
          <w:position w:val="-6"/>
          <w:szCs w:val="20"/>
        </w:rPr>
        <w:object w:dxaOrig="1100" w:dyaOrig="260" w14:anchorId="36365469">
          <v:shape id="_x0000_i1275" type="#_x0000_t75" alt="d equals 0.39 c m" style="width:54.85pt;height:13.7pt" o:ole="">
            <v:imagedata r:id="rId524" o:title=""/>
          </v:shape>
          <o:OLEObject Type="Embed" ProgID="Equation.DSMT4" ShapeID="_x0000_i1275" DrawAspect="Content" ObjectID="_1764185181" r:id="rId525"/>
        </w:object>
      </w:r>
    </w:p>
    <w:p w14:paraId="093DEAFF" w14:textId="1A7C2FE4" w:rsidR="00EE184C" w:rsidRPr="00956DDC" w:rsidRDefault="00674CC6" w:rsidP="001D4630">
      <w:pPr>
        <w:tabs>
          <w:tab w:val="left" w:pos="810"/>
        </w:tabs>
        <w:ind w:left="810"/>
        <w:rPr>
          <w:bCs/>
          <w:szCs w:val="20"/>
        </w:rPr>
      </w:pPr>
      <w:r w:rsidRPr="00956DDC">
        <w:rPr>
          <w:b/>
          <w:smallCaps/>
          <w:szCs w:val="20"/>
        </w:rPr>
        <w:t>DOUBLE-CHECK:</w:t>
      </w:r>
      <w:r w:rsidR="00FF0ACD">
        <w:rPr>
          <w:b/>
          <w:bCs/>
          <w:smallCaps/>
          <w:szCs w:val="20"/>
        </w:rPr>
        <w:t xml:space="preserve"> </w:t>
      </w:r>
      <w:r w:rsidR="000330A3" w:rsidRPr="00956DDC">
        <w:rPr>
          <w:bCs/>
          <w:szCs w:val="20"/>
        </w:rPr>
        <w:t xml:space="preserve">The car’s gas tank will hold 52 L but only has 1.5 L remaining. The sides of the gas tank are 62 cm and because the gas tank is almost empty, there should be a small depth of gas in the bottom of the tank, so the answer </w:t>
      </w:r>
      <w:r w:rsidR="00BE7836" w:rsidRPr="00956DDC">
        <w:rPr>
          <w:bCs/>
          <w:szCs w:val="20"/>
        </w:rPr>
        <w:t>is reasonable</w:t>
      </w:r>
      <w:r w:rsidR="000330A3" w:rsidRPr="00956DDC">
        <w:rPr>
          <w:bCs/>
          <w:szCs w:val="20"/>
        </w:rPr>
        <w:t>.</w:t>
      </w:r>
    </w:p>
    <w:p w14:paraId="276CEEE3" w14:textId="7242B112" w:rsidR="000330A3" w:rsidRPr="009F3DCC" w:rsidRDefault="00D648E7">
      <w:pPr>
        <w:pStyle w:val="ListParagraph"/>
        <w:numPr>
          <w:ilvl w:val="0"/>
          <w:numId w:val="4"/>
        </w:numPr>
        <w:ind w:left="806" w:hanging="806"/>
        <w:rPr>
          <w:szCs w:val="20"/>
        </w:rPr>
      </w:pPr>
      <w:r w:rsidRPr="00956DDC">
        <w:rPr>
          <w:b/>
          <w:szCs w:val="20"/>
        </w:rPr>
        <w:t>THINK:</w:t>
      </w:r>
      <w:r w:rsidR="00FF0ACD">
        <w:rPr>
          <w:szCs w:val="20"/>
        </w:rPr>
        <w:t xml:space="preserve"> </w:t>
      </w:r>
      <w:r w:rsidR="00BE7836" w:rsidRPr="00956DDC">
        <w:rPr>
          <w:szCs w:val="20"/>
        </w:rPr>
        <w:t>T</w:t>
      </w:r>
      <w:r w:rsidR="000330A3" w:rsidRPr="00956DDC">
        <w:rPr>
          <w:szCs w:val="20"/>
        </w:rPr>
        <w:t>he formula for the volume of a sphere</w:t>
      </w:r>
      <w:r w:rsidR="00BE7836" w:rsidRPr="00956DDC">
        <w:rPr>
          <w:szCs w:val="20"/>
        </w:rPr>
        <w:t xml:space="preserve"> is given by </w:t>
      </w:r>
      <w:r w:rsidR="00ED7ADA" w:rsidRPr="00880511">
        <w:rPr>
          <w:position w:val="-12"/>
          <w:szCs w:val="20"/>
        </w:rPr>
        <w:object w:dxaOrig="1460" w:dyaOrig="340" w14:anchorId="5D5118C9">
          <v:shape id="_x0000_i1276" type="#_x0000_t75" alt="upper V Subscript sphere Baseline equals left parenthesis 4 over 3 right parenthesis pi r cubed" style="width:73.7pt;height:17.15pt" o:ole="">
            <v:imagedata r:id="rId526" o:title=""/>
          </v:shape>
          <o:OLEObject Type="Embed" ProgID="Equation.DSMT4" ShapeID="_x0000_i1276" DrawAspect="Content" ObjectID="_1764185182" r:id="rId527"/>
        </w:object>
      </w:r>
      <w:r w:rsidR="000330A3" w:rsidRPr="00956DDC">
        <w:rPr>
          <w:szCs w:val="20"/>
        </w:rPr>
        <w:t xml:space="preserve">. </w:t>
      </w:r>
      <w:r w:rsidR="00BE7836" w:rsidRPr="00956DDC">
        <w:rPr>
          <w:szCs w:val="20"/>
        </w:rPr>
        <w:t xml:space="preserve">The formula for density is given by </w:t>
      </w:r>
      <w:r w:rsidR="00B84F61" w:rsidRPr="00880511">
        <w:rPr>
          <w:position w:val="-10"/>
          <w:szCs w:val="20"/>
        </w:rPr>
        <w:object w:dxaOrig="820" w:dyaOrig="279" w14:anchorId="0B30AC4B">
          <v:shape id="_x0000_i1277" type="#_x0000_t75" alt="rho equals m over upper V" style="width:40.3pt;height:13.7pt" o:ole="">
            <v:imagedata r:id="rId528" o:title=""/>
          </v:shape>
          <o:OLEObject Type="Embed" ProgID="Equation.DSMT4" ShapeID="_x0000_i1277" DrawAspect="Content" ObjectID="_1764185183" r:id="rId529"/>
        </w:object>
      </w:r>
      <w:r w:rsidR="00BE7836" w:rsidRPr="00956DDC">
        <w:rPr>
          <w:szCs w:val="20"/>
        </w:rPr>
        <w:t>. Refer t</w:t>
      </w:r>
      <w:r w:rsidR="000330A3" w:rsidRPr="00956DDC">
        <w:rPr>
          <w:szCs w:val="20"/>
        </w:rPr>
        <w:t>o Appendix B in the text</w:t>
      </w:r>
      <w:r w:rsidR="00AB5C9A" w:rsidRPr="00956DDC">
        <w:rPr>
          <w:szCs w:val="20"/>
        </w:rPr>
        <w:t xml:space="preserve"> </w:t>
      </w:r>
      <w:r w:rsidR="000330A3" w:rsidRPr="00956DDC">
        <w:rPr>
          <w:szCs w:val="20"/>
        </w:rPr>
        <w:t xml:space="preserve">book and express </w:t>
      </w:r>
      <w:r w:rsidR="00BE7836" w:rsidRPr="00956DDC">
        <w:rPr>
          <w:szCs w:val="20"/>
        </w:rPr>
        <w:t>the</w:t>
      </w:r>
      <w:r w:rsidR="000330A3" w:rsidRPr="00956DDC">
        <w:rPr>
          <w:szCs w:val="20"/>
        </w:rPr>
        <w:t xml:space="preserve"> answers in SI units using scientific notation.</w:t>
      </w:r>
    </w:p>
    <w:p w14:paraId="1915416D" w14:textId="42C4474F" w:rsidR="000330A3" w:rsidRPr="00956DDC" w:rsidRDefault="00674CC6" w:rsidP="00F531FA">
      <w:pPr>
        <w:tabs>
          <w:tab w:val="left" w:pos="810"/>
        </w:tabs>
        <w:ind w:left="810"/>
        <w:rPr>
          <w:szCs w:val="20"/>
        </w:rPr>
      </w:pPr>
      <w:r w:rsidRPr="00956DDC">
        <w:rPr>
          <w:b/>
          <w:smallCaps/>
          <w:szCs w:val="20"/>
        </w:rPr>
        <w:t>SKETCH:</w:t>
      </w:r>
    </w:p>
    <w:p w14:paraId="5F7BA699" w14:textId="5F5A4700" w:rsidR="000330A3" w:rsidRPr="00956DDC" w:rsidRDefault="006510CF" w:rsidP="00F34E37">
      <w:pPr>
        <w:tabs>
          <w:tab w:val="left" w:pos="810"/>
        </w:tabs>
        <w:spacing w:after="100"/>
        <w:ind w:firstLine="4"/>
        <w:jc w:val="center"/>
        <w:rPr>
          <w:szCs w:val="20"/>
        </w:rPr>
      </w:pPr>
      <w:r w:rsidRPr="00956DDC">
        <w:rPr>
          <w:b/>
          <w:smallCaps/>
          <w:noProof/>
          <w:szCs w:val="20"/>
          <w:lang w:val="en-IN" w:eastAsia="en-IN"/>
        </w:rPr>
        <w:drawing>
          <wp:inline distT="0" distB="0" distL="0" distR="0" wp14:anchorId="654E617B" wp14:editId="5894DCAD">
            <wp:extent cx="621665" cy="621665"/>
            <wp:effectExtent l="0" t="0" r="6985" b="6985"/>
            <wp:docPr id="231" name="Picture 231" descr="A sphere of radius 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pic:cNvPicPr>
                      <a:picLocks noChangeAspect="1" noChangeArrowheads="1"/>
                    </pic:cNvPicPr>
                  </pic:nvPicPr>
                  <pic:blipFill>
                    <a:blip r:embed="rId530" cstate="print">
                      <a:extLst>
                        <a:ext uri="{28A0092B-C50C-407E-A947-70E740481C1C}">
                          <a14:useLocalDpi xmlns:a14="http://schemas.microsoft.com/office/drawing/2010/main" val="0"/>
                        </a:ext>
                      </a:extLst>
                    </a:blip>
                    <a:srcRect/>
                    <a:stretch>
                      <a:fillRect/>
                    </a:stretch>
                  </pic:blipFill>
                  <pic:spPr bwMode="auto">
                    <a:xfrm>
                      <a:off x="0" y="0"/>
                      <a:ext cx="621665" cy="621665"/>
                    </a:xfrm>
                    <a:prstGeom prst="rect">
                      <a:avLst/>
                    </a:prstGeom>
                    <a:noFill/>
                    <a:ln>
                      <a:noFill/>
                    </a:ln>
                  </pic:spPr>
                </pic:pic>
              </a:graphicData>
            </a:graphic>
          </wp:inline>
        </w:drawing>
      </w:r>
    </w:p>
    <w:p w14:paraId="25B317AC" w14:textId="44310251" w:rsidR="000330A3" w:rsidRPr="00956DDC" w:rsidRDefault="00674CC6" w:rsidP="00705CC1">
      <w:pPr>
        <w:tabs>
          <w:tab w:val="left" w:pos="810"/>
        </w:tabs>
        <w:ind w:left="810"/>
        <w:rPr>
          <w:szCs w:val="20"/>
        </w:rPr>
      </w:pPr>
      <w:r w:rsidRPr="00956DDC">
        <w:rPr>
          <w:b/>
          <w:smallCaps/>
          <w:szCs w:val="20"/>
        </w:rPr>
        <w:t>RESEARCH:</w:t>
      </w:r>
      <w:r w:rsidR="00FF0ACD">
        <w:rPr>
          <w:szCs w:val="20"/>
        </w:rPr>
        <w:t xml:space="preserve"> </w:t>
      </w:r>
      <w:r w:rsidR="001D0802" w:rsidRPr="00956DDC">
        <w:rPr>
          <w:szCs w:val="20"/>
        </w:rPr>
        <w:t>The radius of the Sun is</w:t>
      </w:r>
      <w:r w:rsidR="000330A3" w:rsidRPr="00956DDC">
        <w:rPr>
          <w:szCs w:val="20"/>
        </w:rPr>
        <w:t xml:space="preserve"> </w:t>
      </w:r>
      <w:r w:rsidR="00B84F61" w:rsidRPr="00880511">
        <w:rPr>
          <w:position w:val="-10"/>
          <w:szCs w:val="20"/>
        </w:rPr>
        <w:object w:dxaOrig="1359" w:dyaOrig="320" w14:anchorId="0AFE9A48">
          <v:shape id="_x0000_i1278" type="#_x0000_t75" alt="r Subscript upper S Baseline equals 6.96 times 10 Superscript 8 Baseline m" style="width:68.55pt;height:16.3pt" o:ole="">
            <v:imagedata r:id="rId531" o:title=""/>
          </v:shape>
          <o:OLEObject Type="Embed" ProgID="Equation.DSMT4" ShapeID="_x0000_i1278" DrawAspect="Content" ObjectID="_1764185184" r:id="rId532"/>
        </w:object>
      </w:r>
      <w:r w:rsidR="001D0802" w:rsidRPr="00956DDC">
        <w:rPr>
          <w:szCs w:val="20"/>
        </w:rPr>
        <w:t>t</w:t>
      </w:r>
      <w:r w:rsidR="000330A3" w:rsidRPr="00956DDC">
        <w:rPr>
          <w:szCs w:val="20"/>
        </w:rPr>
        <w:t>h</w:t>
      </w:r>
      <w:r w:rsidR="001D0802" w:rsidRPr="00956DDC">
        <w:rPr>
          <w:szCs w:val="20"/>
        </w:rPr>
        <w:t xml:space="preserve">e mass of the Sun is </w:t>
      </w:r>
      <w:r w:rsidR="00B84F61" w:rsidRPr="00880511">
        <w:rPr>
          <w:position w:val="-10"/>
          <w:szCs w:val="20"/>
        </w:rPr>
        <w:object w:dxaOrig="1520" w:dyaOrig="320" w14:anchorId="64717387">
          <v:shape id="_x0000_i1279" type="#_x0000_t75" alt="m Subscript upper S Baseline equals 1.99 times 10 baseline 30 Baseline k g" style="width:76.3pt;height:16.3pt" o:ole="">
            <v:imagedata r:id="rId533" o:title=""/>
          </v:shape>
          <o:OLEObject Type="Embed" ProgID="Equation.DSMT4" ShapeID="_x0000_i1279" DrawAspect="Content" ObjectID="_1764185185" r:id="rId534"/>
        </w:object>
      </w:r>
      <w:r w:rsidR="001D0802" w:rsidRPr="00956DDC">
        <w:rPr>
          <w:szCs w:val="20"/>
        </w:rPr>
        <w:t xml:space="preserve"> the radius of the Earth is</w:t>
      </w:r>
      <w:r w:rsidR="000330A3" w:rsidRPr="00956DDC">
        <w:rPr>
          <w:szCs w:val="20"/>
        </w:rPr>
        <w:t xml:space="preserve"> </w:t>
      </w:r>
      <w:r w:rsidR="00B84F61" w:rsidRPr="00880511">
        <w:rPr>
          <w:position w:val="-10"/>
          <w:szCs w:val="20"/>
        </w:rPr>
        <w:object w:dxaOrig="1359" w:dyaOrig="320" w14:anchorId="6F69E4CC">
          <v:shape id="_x0000_i1280" type="#_x0000_t75" alt="r Subscript upper E Baseline equals 6.37 times 10 Superscript 6 Baseline m" style="width:68.55pt;height:16.3pt;mso-position-horizontal:absolute" o:ole="">
            <v:imagedata r:id="rId535" o:title=""/>
          </v:shape>
          <o:OLEObject Type="Embed" ProgID="Equation.DSMT4" ShapeID="_x0000_i1280" DrawAspect="Content" ObjectID="_1764185186" r:id="rId536"/>
        </w:object>
      </w:r>
      <w:r w:rsidR="001D0802" w:rsidRPr="00956DDC">
        <w:rPr>
          <w:szCs w:val="20"/>
        </w:rPr>
        <w:t xml:space="preserve"> and the mass of the Earth is</w:t>
      </w:r>
      <w:r w:rsidR="000330A3" w:rsidRPr="00956DDC">
        <w:rPr>
          <w:szCs w:val="20"/>
        </w:rPr>
        <w:t xml:space="preserve"> </w:t>
      </w:r>
      <w:r w:rsidR="00B84F61" w:rsidRPr="00880511">
        <w:rPr>
          <w:position w:val="-10"/>
          <w:szCs w:val="20"/>
        </w:rPr>
        <w:object w:dxaOrig="1540" w:dyaOrig="320" w14:anchorId="4C7B4F62">
          <v:shape id="_x0000_i1281" type="#_x0000_t75" alt="m Subscript upper E Baseline equals 5.98 times 10 superscript 24 Baseline k g" style="width:77.15pt;height:16.3pt" o:ole="">
            <v:imagedata r:id="rId537" o:title=""/>
          </v:shape>
          <o:OLEObject Type="Embed" ProgID="Equation.DSMT4" ShapeID="_x0000_i1281" DrawAspect="Content" ObjectID="_1764185187" r:id="rId538"/>
        </w:object>
      </w:r>
    </w:p>
    <w:p w14:paraId="629FDE06" w14:textId="2D862E49" w:rsidR="000330A3" w:rsidRPr="00956DDC" w:rsidRDefault="00674CC6" w:rsidP="00705CC1">
      <w:pPr>
        <w:tabs>
          <w:tab w:val="left" w:pos="810"/>
        </w:tabs>
        <w:ind w:left="810"/>
        <w:rPr>
          <w:szCs w:val="20"/>
        </w:rPr>
      </w:pPr>
      <w:r w:rsidRPr="00956DDC">
        <w:rPr>
          <w:b/>
          <w:smallCaps/>
          <w:szCs w:val="20"/>
        </w:rPr>
        <w:t>SIMPLIFY:</w:t>
      </w:r>
      <w:r w:rsidR="00FF0ACD">
        <w:rPr>
          <w:b/>
          <w:smallCaps/>
          <w:szCs w:val="20"/>
        </w:rPr>
        <w:t xml:space="preserve"> </w:t>
      </w:r>
      <w:r w:rsidR="000330A3" w:rsidRPr="00956DDC">
        <w:rPr>
          <w:szCs w:val="20"/>
        </w:rPr>
        <w:t>Not applicable.</w:t>
      </w:r>
    </w:p>
    <w:p w14:paraId="7AFA3636" w14:textId="77777777" w:rsidR="00FF0ACD" w:rsidRDefault="00674CC6" w:rsidP="00705CC1">
      <w:pPr>
        <w:tabs>
          <w:tab w:val="left" w:pos="810"/>
        </w:tabs>
        <w:ind w:left="810"/>
        <w:rPr>
          <w:szCs w:val="20"/>
        </w:rPr>
      </w:pPr>
      <w:r w:rsidRPr="00956DDC">
        <w:rPr>
          <w:b/>
          <w:smallCaps/>
          <w:szCs w:val="20"/>
        </w:rPr>
        <w:t>CALCULATE:</w:t>
      </w:r>
    </w:p>
    <w:p w14:paraId="165E6CCC" w14:textId="11B82D3A" w:rsidR="000330A3" w:rsidRPr="00956DDC" w:rsidRDefault="00B84F61">
      <w:pPr>
        <w:pStyle w:val="ListParagraph"/>
        <w:numPr>
          <w:ilvl w:val="0"/>
          <w:numId w:val="14"/>
        </w:numPr>
        <w:tabs>
          <w:tab w:val="left" w:pos="1170"/>
        </w:tabs>
        <w:spacing w:before="0"/>
        <w:ind w:left="806" w:firstLine="0"/>
        <w:rPr>
          <w:szCs w:val="20"/>
        </w:rPr>
      </w:pPr>
      <w:r w:rsidRPr="00880511">
        <w:rPr>
          <w:b/>
          <w:position w:val="-22"/>
          <w:szCs w:val="20"/>
        </w:rPr>
        <w:object w:dxaOrig="3900" w:dyaOrig="540" w14:anchorId="31A14462">
          <v:shape id="_x0000_i1282" type="#_x0000_t75" alt="upper V Subscript upper S Baseline equals 4 Over 3 pi r Subscript upper S baseline cubed equals 4 Over 3 pi left parenthesis 6.96 times 10 Superscript 8 Baseline right parenthesis cubed equals 1.412265 times 10 baseline squared7 Baseline m cubed" style="width:195.45pt;height:26.55pt" o:ole="">
            <v:imagedata r:id="rId539" o:title=""/>
          </v:shape>
          <o:OLEObject Type="Embed" ProgID="Equation.DSMT4" ShapeID="_x0000_i1282" DrawAspect="Content" ObjectID="_1764185188" r:id="rId540"/>
        </w:object>
      </w:r>
    </w:p>
    <w:p w14:paraId="3F807CF1" w14:textId="71CC4D7E" w:rsidR="000330A3" w:rsidRPr="00956DDC" w:rsidRDefault="00B84F61">
      <w:pPr>
        <w:pStyle w:val="ListParagraph"/>
        <w:numPr>
          <w:ilvl w:val="0"/>
          <w:numId w:val="14"/>
        </w:numPr>
        <w:tabs>
          <w:tab w:val="left" w:pos="1170"/>
        </w:tabs>
        <w:spacing w:before="0"/>
        <w:ind w:left="806" w:firstLine="0"/>
        <w:rPr>
          <w:b/>
          <w:szCs w:val="20"/>
        </w:rPr>
      </w:pPr>
      <w:r w:rsidRPr="00880511">
        <w:rPr>
          <w:b/>
          <w:position w:val="-22"/>
          <w:szCs w:val="20"/>
        </w:rPr>
        <w:object w:dxaOrig="3920" w:dyaOrig="540" w14:anchorId="12C93F04">
          <v:shape id="_x0000_i1283" type="#_x0000_t75" alt="upper V Subscript upper E Baseline equals 4 Over 3 pi r Subscript upper E baseline cubed equals 4 Over 3 pi left parenthesis 6.37 times 10 Superscript 6 Baseline right parenthesis cubed equals 1.082696 times 10 superscript 21 Baseline m cubed" style="width:195.45pt;height:26.55pt" o:ole="">
            <v:imagedata r:id="rId541" o:title=""/>
          </v:shape>
          <o:OLEObject Type="Embed" ProgID="Equation.DSMT4" ShapeID="_x0000_i1283" DrawAspect="Content" ObjectID="_1764185189" r:id="rId542"/>
        </w:object>
      </w:r>
    </w:p>
    <w:p w14:paraId="3F45F12F" w14:textId="1D67273B" w:rsidR="000330A3" w:rsidRPr="00956DDC" w:rsidRDefault="00B84F61">
      <w:pPr>
        <w:pStyle w:val="ListParagraph"/>
        <w:numPr>
          <w:ilvl w:val="0"/>
          <w:numId w:val="14"/>
        </w:numPr>
        <w:tabs>
          <w:tab w:val="left" w:pos="1170"/>
        </w:tabs>
        <w:spacing w:before="0"/>
        <w:ind w:left="806" w:firstLine="0"/>
        <w:rPr>
          <w:szCs w:val="20"/>
        </w:rPr>
      </w:pPr>
      <w:r w:rsidRPr="00880511">
        <w:rPr>
          <w:position w:val="-26"/>
          <w:szCs w:val="20"/>
        </w:rPr>
        <w:object w:dxaOrig="3780" w:dyaOrig="620" w14:anchorId="4D834702">
          <v:shape id="_x0000_i1284" type="#_x0000_t75" alt="rho subscript upper S baseline equals Start fraction m subscript upper S baseline over upper V subscript upper S baseline End fraction equals Start fraction 1.99 times 10 baseline cubed0 baseline over 1.412265 times 10 baseline squared7 baseline End fraction equals 1.40908 times 10 cubed kg over m cubed" style="width:189.45pt;height:31.7pt" o:ole="">
            <v:imagedata r:id="rId543" o:title=""/>
          </v:shape>
          <o:OLEObject Type="Embed" ProgID="Equation.DSMT4" ShapeID="_x0000_i1284" DrawAspect="Content" ObjectID="_1764185190" r:id="rId544"/>
        </w:object>
      </w:r>
    </w:p>
    <w:p w14:paraId="7942646C" w14:textId="732BBC1C" w:rsidR="000330A3" w:rsidRPr="009F3DCC" w:rsidRDefault="00B84F61">
      <w:pPr>
        <w:pStyle w:val="ListParagraph"/>
        <w:numPr>
          <w:ilvl w:val="0"/>
          <w:numId w:val="14"/>
        </w:numPr>
        <w:tabs>
          <w:tab w:val="left" w:pos="1170"/>
        </w:tabs>
        <w:spacing w:before="0"/>
        <w:ind w:left="806" w:firstLine="0"/>
        <w:rPr>
          <w:smallCaps/>
          <w:szCs w:val="20"/>
        </w:rPr>
      </w:pPr>
      <w:r w:rsidRPr="00880511">
        <w:rPr>
          <w:b/>
          <w:position w:val="-26"/>
          <w:szCs w:val="20"/>
        </w:rPr>
        <w:object w:dxaOrig="3920" w:dyaOrig="620" w14:anchorId="4047E74D">
          <v:shape id="_x0000_i1285" type="#_x0000_t75" alt="rho subscript upper E baseline equals Start fraction m subscript upper E baseline over upper V subscript upper E baseline End fraction equals Start fraction 5.98 times 10 superscript 24 baseline over 1.082696 times 10 superscript 21 baseline End fraction equals 5.523249 times 10 cubed kg over m cubed" style="width:195.45pt;height:31.7pt" o:ole="">
            <v:imagedata r:id="rId545" o:title=""/>
          </v:shape>
          <o:OLEObject Type="Embed" ProgID="Equation.DSMT4" ShapeID="_x0000_i1285" DrawAspect="Content" ObjectID="_1764185191" r:id="rId546"/>
        </w:object>
      </w:r>
    </w:p>
    <w:p w14:paraId="031386F6" w14:textId="744F8BE3" w:rsidR="000330A3" w:rsidRPr="00956DDC" w:rsidRDefault="00674CC6" w:rsidP="00824712">
      <w:pPr>
        <w:tabs>
          <w:tab w:val="left" w:pos="810"/>
        </w:tabs>
        <w:ind w:left="810"/>
        <w:rPr>
          <w:szCs w:val="20"/>
        </w:rPr>
      </w:pPr>
      <w:r w:rsidRPr="00956DDC">
        <w:rPr>
          <w:b/>
          <w:smallCaps/>
          <w:szCs w:val="20"/>
        </w:rPr>
        <w:t>ROUND:</w:t>
      </w:r>
      <w:r w:rsidR="00FF0ACD">
        <w:rPr>
          <w:szCs w:val="20"/>
        </w:rPr>
        <w:t xml:space="preserve"> </w:t>
      </w:r>
      <w:r w:rsidR="00BE7836" w:rsidRPr="00956DDC">
        <w:rPr>
          <w:szCs w:val="20"/>
        </w:rPr>
        <w:t>The given values have thr</w:t>
      </w:r>
      <w:r w:rsidR="000330A3" w:rsidRPr="00956DDC">
        <w:rPr>
          <w:szCs w:val="20"/>
        </w:rPr>
        <w:t xml:space="preserve">ee significant figures, so </w:t>
      </w:r>
      <w:r w:rsidR="00BE7836" w:rsidRPr="00956DDC">
        <w:rPr>
          <w:szCs w:val="20"/>
        </w:rPr>
        <w:t>the calculated values should be rounded as:</w:t>
      </w:r>
    </w:p>
    <w:p w14:paraId="1F2D4B6F" w14:textId="1C153AC2" w:rsidR="000330A3" w:rsidRPr="00956DDC" w:rsidRDefault="00B84F61">
      <w:pPr>
        <w:pStyle w:val="ListParagraph"/>
        <w:numPr>
          <w:ilvl w:val="0"/>
          <w:numId w:val="15"/>
        </w:numPr>
        <w:tabs>
          <w:tab w:val="left" w:pos="1170"/>
        </w:tabs>
        <w:spacing w:before="0"/>
        <w:ind w:left="806" w:firstLine="0"/>
        <w:rPr>
          <w:szCs w:val="20"/>
        </w:rPr>
      </w:pPr>
      <w:r w:rsidRPr="00880511">
        <w:rPr>
          <w:b/>
          <w:position w:val="-10"/>
          <w:szCs w:val="20"/>
        </w:rPr>
        <w:object w:dxaOrig="1460" w:dyaOrig="320" w14:anchorId="21814B11">
          <v:shape id="_x0000_i1286" type="#_x0000_t75" alt="upper V Subscript upper S Baseline equals 1.41 times 10 baseline squared7 Baseline m cubed" style="width:73.7pt;height:16.3pt" o:ole="">
            <v:imagedata r:id="rId547" o:title=""/>
          </v:shape>
          <o:OLEObject Type="Embed" ProgID="Equation.DSMT4" ShapeID="_x0000_i1286" DrawAspect="Content" ObjectID="_1764185192" r:id="rId548"/>
        </w:object>
      </w:r>
    </w:p>
    <w:p w14:paraId="27B3A06B" w14:textId="3D1FC04B" w:rsidR="000330A3" w:rsidRPr="00956DDC" w:rsidRDefault="00B84F61">
      <w:pPr>
        <w:pStyle w:val="ListParagraph"/>
        <w:numPr>
          <w:ilvl w:val="0"/>
          <w:numId w:val="15"/>
        </w:numPr>
        <w:tabs>
          <w:tab w:val="left" w:pos="1170"/>
        </w:tabs>
        <w:spacing w:before="0"/>
        <w:ind w:left="806" w:firstLine="0"/>
        <w:rPr>
          <w:b/>
          <w:szCs w:val="20"/>
        </w:rPr>
      </w:pPr>
      <w:r w:rsidRPr="00880511">
        <w:rPr>
          <w:b/>
          <w:position w:val="-10"/>
          <w:szCs w:val="20"/>
        </w:rPr>
        <w:object w:dxaOrig="1480" w:dyaOrig="320" w14:anchorId="782999B3">
          <v:shape id="_x0000_i1287" type="#_x0000_t75" alt="upper V Subscript upper E Baseline equals 1.08 times 10 superscript 21 Baseline m cubed" style="width:73.7pt;height:16.3pt" o:ole="">
            <v:imagedata r:id="rId549" o:title=""/>
          </v:shape>
          <o:OLEObject Type="Embed" ProgID="Equation.DSMT4" ShapeID="_x0000_i1287" DrawAspect="Content" ObjectID="_1764185193" r:id="rId550"/>
        </w:object>
      </w:r>
    </w:p>
    <w:p w14:paraId="311DF11A" w14:textId="4A8C8739" w:rsidR="000330A3" w:rsidRPr="00956DDC" w:rsidRDefault="00B84F61">
      <w:pPr>
        <w:pStyle w:val="ListParagraph"/>
        <w:numPr>
          <w:ilvl w:val="0"/>
          <w:numId w:val="15"/>
        </w:numPr>
        <w:tabs>
          <w:tab w:val="left" w:pos="1170"/>
        </w:tabs>
        <w:spacing w:before="0"/>
        <w:ind w:left="806" w:firstLine="0"/>
        <w:rPr>
          <w:szCs w:val="20"/>
        </w:rPr>
      </w:pPr>
      <w:r w:rsidRPr="00880511">
        <w:rPr>
          <w:b/>
          <w:position w:val="-10"/>
          <w:szCs w:val="20"/>
        </w:rPr>
        <w:object w:dxaOrig="1620" w:dyaOrig="320" w14:anchorId="6EFA4FA7">
          <v:shape id="_x0000_i1288" type="#_x0000_t75" alt="rho Subscript upper S Baseline equals 1.41 times 10 cubed k g over m cubed" style="width:81.45pt;height:16.3pt" o:ole="">
            <v:imagedata r:id="rId551" o:title=""/>
          </v:shape>
          <o:OLEObject Type="Embed" ProgID="Equation.DSMT4" ShapeID="_x0000_i1288" DrawAspect="Content" ObjectID="_1764185194" r:id="rId552"/>
        </w:object>
      </w:r>
    </w:p>
    <w:p w14:paraId="64B7502E" w14:textId="7AF3585C" w:rsidR="000330A3" w:rsidRPr="009F3DCC" w:rsidRDefault="00B84F61">
      <w:pPr>
        <w:pStyle w:val="ListParagraph"/>
        <w:numPr>
          <w:ilvl w:val="0"/>
          <w:numId w:val="15"/>
        </w:numPr>
        <w:tabs>
          <w:tab w:val="left" w:pos="1170"/>
        </w:tabs>
        <w:spacing w:before="0"/>
        <w:ind w:left="806" w:firstLine="0"/>
        <w:rPr>
          <w:b/>
          <w:bCs/>
          <w:smallCaps/>
          <w:szCs w:val="20"/>
        </w:rPr>
      </w:pPr>
      <w:r w:rsidRPr="00880511">
        <w:rPr>
          <w:b/>
          <w:position w:val="-10"/>
          <w:szCs w:val="20"/>
        </w:rPr>
        <w:object w:dxaOrig="1719" w:dyaOrig="320" w14:anchorId="13CE9B9A">
          <v:shape id="_x0000_i1289" type="#_x0000_t75" alt="rho Subscript upper E Baseline equals 5.52 times 10 cubed k g over m cubed" style="width:85.7pt;height:16.3pt" o:ole="">
            <v:imagedata r:id="rId553" o:title=""/>
          </v:shape>
          <o:OLEObject Type="Embed" ProgID="Equation.DSMT4" ShapeID="_x0000_i1289" DrawAspect="Content" ObjectID="_1764185195" r:id="rId554"/>
        </w:object>
      </w:r>
    </w:p>
    <w:p w14:paraId="26A8DE6B" w14:textId="5858CECA" w:rsidR="00FF0ACD" w:rsidRDefault="00674CC6" w:rsidP="00CE6A19">
      <w:pPr>
        <w:tabs>
          <w:tab w:val="left" w:pos="810"/>
        </w:tabs>
        <w:ind w:left="810"/>
        <w:rPr>
          <w:bCs/>
          <w:szCs w:val="20"/>
        </w:rPr>
      </w:pPr>
      <w:r w:rsidRPr="00956DDC">
        <w:rPr>
          <w:b/>
          <w:smallCaps/>
          <w:szCs w:val="20"/>
        </w:rPr>
        <w:t>DOUBLE-CHECK:</w:t>
      </w:r>
      <w:r w:rsidR="00FF0ACD">
        <w:rPr>
          <w:b/>
          <w:bCs/>
          <w:smallCaps/>
          <w:szCs w:val="20"/>
        </w:rPr>
        <w:t xml:space="preserve"> </w:t>
      </w:r>
      <w:r w:rsidR="000330A3" w:rsidRPr="00956DDC">
        <w:rPr>
          <w:bCs/>
          <w:szCs w:val="20"/>
        </w:rPr>
        <w:t xml:space="preserve">The radius of the Sun is two orders of magnitude larger than the radius of the Earth. Because the volume of a sphere is proportional to the radius cubed, the volume of the Sun should be </w:t>
      </w:r>
      <w:r w:rsidR="00B84F61" w:rsidRPr="00880511">
        <w:rPr>
          <w:bCs/>
          <w:position w:val="-8"/>
          <w:szCs w:val="20"/>
        </w:rPr>
        <w:object w:dxaOrig="520" w:dyaOrig="300" w14:anchorId="78342601">
          <v:shape id="_x0000_i1290" type="#_x0000_t75" alt="left parenthesis 10 squared right parenthesis cubed" style="width:25.7pt;height:15.45pt;mso-position-horizontal:absolute" o:ole="">
            <v:imagedata r:id="rId555" o:title=""/>
          </v:shape>
          <o:OLEObject Type="Embed" ProgID="Equation.DSMT4" ShapeID="_x0000_i1290" DrawAspect="Content" ObjectID="_1764185196" r:id="rId556"/>
        </w:object>
      </w:r>
      <w:r w:rsidR="000330A3" w:rsidRPr="00956DDC">
        <w:rPr>
          <w:bCs/>
          <w:szCs w:val="20"/>
        </w:rPr>
        <w:t xml:space="preserve"> or </w:t>
      </w:r>
      <w:r w:rsidR="00880511" w:rsidRPr="00880511">
        <w:rPr>
          <w:bCs/>
          <w:position w:val="-6"/>
          <w:szCs w:val="20"/>
        </w:rPr>
        <w:object w:dxaOrig="320" w:dyaOrig="279" w14:anchorId="03A2E403">
          <v:shape id="_x0000_i1291" type="#_x0000_t75" alt="10 Superscript 6" style="width:16.3pt;height:13.7pt" o:ole="">
            <v:imagedata r:id="rId557" o:title=""/>
          </v:shape>
          <o:OLEObject Type="Embed" ProgID="Equation.DSMT4" ShapeID="_x0000_i1291" DrawAspect="Content" ObjectID="_1764185197" r:id="rId558"/>
        </w:object>
      </w:r>
      <w:r w:rsidR="007A23E0" w:rsidRPr="00956DDC">
        <w:rPr>
          <w:bCs/>
          <w:szCs w:val="20"/>
        </w:rPr>
        <w:t xml:space="preserve"> </w:t>
      </w:r>
      <w:r w:rsidR="000330A3" w:rsidRPr="00956DDC">
        <w:rPr>
          <w:bCs/>
          <w:szCs w:val="20"/>
        </w:rPr>
        <w:t xml:space="preserve">larger than the volume of the Earth, so </w:t>
      </w:r>
      <w:r w:rsidR="00BE7836" w:rsidRPr="00956DDC">
        <w:rPr>
          <w:bCs/>
          <w:szCs w:val="20"/>
        </w:rPr>
        <w:t>the calculated volumes are</w:t>
      </w:r>
      <w:r w:rsidR="000330A3" w:rsidRPr="00956DDC">
        <w:rPr>
          <w:bCs/>
          <w:szCs w:val="20"/>
        </w:rPr>
        <w:t xml:space="preserve"> reasonable. Because density depends on mass and volume, and the Sun is roughly </w:t>
      </w:r>
      <w:r w:rsidR="00880511" w:rsidRPr="00880511">
        <w:rPr>
          <w:bCs/>
          <w:position w:val="-6"/>
          <w:szCs w:val="20"/>
        </w:rPr>
        <w:object w:dxaOrig="320" w:dyaOrig="279" w14:anchorId="1B11ED15">
          <v:shape id="_x0000_i1292" type="#_x0000_t75" alt="10 Superscript 6" style="width:16.3pt;height:13.7pt" o:ole="">
            <v:imagedata r:id="rId559" o:title=""/>
          </v:shape>
          <o:OLEObject Type="Embed" ProgID="Equation.DSMT4" ShapeID="_x0000_i1292" DrawAspect="Content" ObjectID="_1764185198" r:id="rId560"/>
        </w:object>
      </w:r>
      <w:r w:rsidR="007A23E0" w:rsidRPr="00956DDC">
        <w:rPr>
          <w:bCs/>
          <w:szCs w:val="20"/>
        </w:rPr>
        <w:t xml:space="preserve"> </w:t>
      </w:r>
      <w:r w:rsidR="000330A3" w:rsidRPr="00956DDC">
        <w:rPr>
          <w:bCs/>
          <w:szCs w:val="20"/>
        </w:rPr>
        <w:t>times larger and more massive than the Earth, it is not surprising that the density of the Sun is on the same order of magnitude as the density of the Earth (e</w:t>
      </w:r>
      <w:r w:rsidR="00AB5C9A" w:rsidRPr="00956DDC">
        <w:rPr>
          <w:bCs/>
          <w:szCs w:val="20"/>
        </w:rPr>
        <w:t>.</w:t>
      </w:r>
      <w:r w:rsidR="000330A3" w:rsidRPr="00956DDC">
        <w:rPr>
          <w:bCs/>
          <w:szCs w:val="20"/>
        </w:rPr>
        <w:t xml:space="preserve">g. </w:t>
      </w:r>
      <w:r w:rsidR="00B84F61" w:rsidRPr="00880511">
        <w:rPr>
          <w:bCs/>
          <w:position w:val="-6"/>
          <w:szCs w:val="20"/>
        </w:rPr>
        <w:object w:dxaOrig="980" w:dyaOrig="300" w14:anchorId="19C0F5A1">
          <v:shape id="_x0000_i1293" type="#_x0000_t75" alt="10 Superscript 6 Baseline over 10 Superscript 6 Baseline equals 1" style="width:49.7pt;height:15.45pt;mso-position-horizontal:absolute" o:ole="">
            <v:imagedata r:id="rId561" o:title=""/>
          </v:shape>
          <o:OLEObject Type="Embed" ProgID="Equation.DSMT4" ShapeID="_x0000_i1293" DrawAspect="Content" ObjectID="_1764185199" r:id="rId562"/>
        </w:object>
      </w:r>
      <w:r w:rsidR="000330A3" w:rsidRPr="00956DDC">
        <w:rPr>
          <w:bCs/>
          <w:szCs w:val="20"/>
        </w:rPr>
        <w:t>). Earth is primarily solid, but the S</w:t>
      </w:r>
      <w:r w:rsidR="00BE7836" w:rsidRPr="00956DDC">
        <w:rPr>
          <w:bCs/>
          <w:szCs w:val="20"/>
        </w:rPr>
        <w:t>un is gaseous, therefore it i</w:t>
      </w:r>
      <w:r w:rsidR="000330A3" w:rsidRPr="00956DDC">
        <w:rPr>
          <w:bCs/>
          <w:szCs w:val="20"/>
        </w:rPr>
        <w:t>s reasonable that the Earth is denser than the Sun.</w:t>
      </w:r>
    </w:p>
    <w:p w14:paraId="79060B91" w14:textId="3CB9C778" w:rsidR="000330A3" w:rsidRPr="00956DDC" w:rsidRDefault="00D648E7">
      <w:pPr>
        <w:pStyle w:val="ListParagraph"/>
        <w:numPr>
          <w:ilvl w:val="0"/>
          <w:numId w:val="4"/>
        </w:numPr>
        <w:spacing w:before="300"/>
        <w:ind w:left="806" w:hanging="806"/>
        <w:rPr>
          <w:szCs w:val="20"/>
        </w:rPr>
      </w:pPr>
      <w:r w:rsidRPr="00956DDC">
        <w:rPr>
          <w:b/>
          <w:szCs w:val="20"/>
        </w:rPr>
        <w:t>THINK:</w:t>
      </w:r>
      <w:r w:rsidR="00FF0ACD">
        <w:rPr>
          <w:szCs w:val="20"/>
        </w:rPr>
        <w:t xml:space="preserve"> </w:t>
      </w:r>
      <w:r w:rsidR="00245930" w:rsidRPr="00956DDC">
        <w:rPr>
          <w:szCs w:val="20"/>
        </w:rPr>
        <w:t>T</w:t>
      </w:r>
      <w:r w:rsidR="000330A3" w:rsidRPr="00956DDC">
        <w:rPr>
          <w:szCs w:val="20"/>
        </w:rPr>
        <w:t xml:space="preserve">he tank is in the shape of an inverted cone with height </w:t>
      </w:r>
      <w:r w:rsidR="00880511" w:rsidRPr="00880511">
        <w:rPr>
          <w:position w:val="-6"/>
          <w:szCs w:val="20"/>
        </w:rPr>
        <w:object w:dxaOrig="859" w:dyaOrig="260" w14:anchorId="692303EF">
          <v:shape id="_x0000_i1294" type="#_x0000_t75" alt="h equals 2.5 m" style="width:43.7pt;height:13.7pt" o:ole="">
            <v:imagedata r:id="rId563" o:title=""/>
          </v:shape>
          <o:OLEObject Type="Embed" ProgID="Equation.DSMT4" ShapeID="_x0000_i1294" DrawAspect="Content" ObjectID="_1764185200" r:id="rId564"/>
        </w:object>
      </w:r>
      <w:r w:rsidR="00245930" w:rsidRPr="00956DDC">
        <w:rPr>
          <w:szCs w:val="20"/>
        </w:rPr>
        <w:t>and radius</w:t>
      </w:r>
      <w:r w:rsidR="000330A3" w:rsidRPr="00956DDC">
        <w:rPr>
          <w:szCs w:val="20"/>
        </w:rPr>
        <w:t xml:space="preserve"> </w:t>
      </w:r>
      <w:r w:rsidR="000330A3" w:rsidRPr="00956DDC">
        <w:rPr>
          <w:i/>
          <w:szCs w:val="20"/>
        </w:rPr>
        <w:t>r</w:t>
      </w:r>
      <w:r w:rsidR="000330A3" w:rsidRPr="00956DDC">
        <w:rPr>
          <w:szCs w:val="20"/>
        </w:rPr>
        <w:t xml:space="preserve"> = 0.75 m. </w:t>
      </w:r>
      <w:r w:rsidR="006B5F93" w:rsidRPr="00956DDC">
        <w:rPr>
          <w:szCs w:val="20"/>
        </w:rPr>
        <w:t>W</w:t>
      </w:r>
      <w:r w:rsidR="000330A3" w:rsidRPr="00956DDC">
        <w:rPr>
          <w:szCs w:val="20"/>
        </w:rPr>
        <w:t>ater is</w:t>
      </w:r>
      <w:r w:rsidR="00245930" w:rsidRPr="00956DDC">
        <w:rPr>
          <w:szCs w:val="20"/>
        </w:rPr>
        <w:t xml:space="preserve"> poured into the tank at a rate of</w:t>
      </w:r>
      <w:r w:rsidR="00497B3D" w:rsidRPr="00497B3D">
        <w:t xml:space="preserve"> </w:t>
      </w:r>
      <w:r w:rsidR="00B84F61" w:rsidRPr="00B333B7">
        <w:rPr>
          <w:position w:val="-6"/>
        </w:rPr>
        <w:object w:dxaOrig="999" w:dyaOrig="240" w14:anchorId="72AB21E1">
          <v:shape id="_x0000_i1295" type="#_x0000_t75" alt="w equals 15 upper L over s" style="width:50.55pt;height:12pt" o:ole="">
            <v:imagedata r:id="rId565" o:title=""/>
          </v:shape>
          <o:OLEObject Type="Embed" ProgID="Equation.DSMT4" ShapeID="_x0000_i1295" DrawAspect="Content" ObjectID="_1764185201" r:id="rId566"/>
        </w:object>
      </w:r>
      <w:r w:rsidR="00245930" w:rsidRPr="00956DDC">
        <w:rPr>
          <w:szCs w:val="20"/>
        </w:rPr>
        <w:t>. C</w:t>
      </w:r>
      <w:r w:rsidR="000330A3" w:rsidRPr="00956DDC">
        <w:rPr>
          <w:szCs w:val="20"/>
        </w:rPr>
        <w:t>alculate how long it will take to fill the tank.</w:t>
      </w:r>
      <w:r w:rsidR="00245930" w:rsidRPr="00956DDC">
        <w:rPr>
          <w:szCs w:val="20"/>
        </w:rPr>
        <w:t xml:space="preserve"> Recall the conversion </w:t>
      </w:r>
      <w:r w:rsidR="00B84F61" w:rsidRPr="00880511">
        <w:rPr>
          <w:position w:val="-6"/>
          <w:szCs w:val="20"/>
        </w:rPr>
        <w:object w:dxaOrig="1280" w:dyaOrig="279" w14:anchorId="7F5AC7A7">
          <v:shape id="_x0000_i1296" type="#_x0000_t75" alt="1 upper L equals 1000 c m cubed" style="width:63.45pt;height:13.7pt" o:ole="">
            <v:imagedata r:id="rId567" o:title=""/>
          </v:shape>
          <o:OLEObject Type="Embed" ProgID="Equation.DSMT4" ShapeID="_x0000_i1296" DrawAspect="Content" ObjectID="_1764185202" r:id="rId568"/>
        </w:object>
      </w:r>
    </w:p>
    <w:p w14:paraId="77F6B47B" w14:textId="35E85ED5" w:rsidR="000330A3" w:rsidRPr="00956DDC" w:rsidRDefault="00674CC6" w:rsidP="00A51E1F">
      <w:pPr>
        <w:tabs>
          <w:tab w:val="left" w:pos="810"/>
        </w:tabs>
        <w:ind w:left="810"/>
        <w:rPr>
          <w:szCs w:val="20"/>
        </w:rPr>
      </w:pPr>
      <w:r w:rsidRPr="00956DDC">
        <w:rPr>
          <w:b/>
          <w:smallCaps/>
          <w:szCs w:val="20"/>
        </w:rPr>
        <w:t>SKETCH:</w:t>
      </w:r>
    </w:p>
    <w:p w14:paraId="4E76C7CC" w14:textId="369515DE" w:rsidR="000330A3" w:rsidRPr="00956DDC" w:rsidRDefault="006510CF" w:rsidP="00920171">
      <w:pPr>
        <w:tabs>
          <w:tab w:val="left" w:pos="810"/>
        </w:tabs>
        <w:ind w:firstLine="4"/>
        <w:jc w:val="center"/>
        <w:rPr>
          <w:szCs w:val="20"/>
        </w:rPr>
      </w:pPr>
      <w:r w:rsidRPr="00956DDC">
        <w:rPr>
          <w:b/>
          <w:smallCaps/>
          <w:noProof/>
          <w:szCs w:val="20"/>
          <w:lang w:val="en-IN" w:eastAsia="en-IN"/>
        </w:rPr>
        <w:drawing>
          <wp:inline distT="0" distB="0" distL="0" distR="0" wp14:anchorId="58AA5E15" wp14:editId="54159745">
            <wp:extent cx="951230" cy="877570"/>
            <wp:effectExtent l="0" t="0" r="1270" b="0"/>
            <wp:docPr id="251" name="Picture 251" descr="An inverted cone of radius r and height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1"/>
                    <pic:cNvPicPr>
                      <a:picLocks noChangeAspect="1" noChangeArrowheads="1"/>
                    </pic:cNvPicPr>
                  </pic:nvPicPr>
                  <pic:blipFill>
                    <a:blip r:embed="rId569" cstate="print">
                      <a:extLst>
                        <a:ext uri="{28A0092B-C50C-407E-A947-70E740481C1C}">
                          <a14:useLocalDpi xmlns:a14="http://schemas.microsoft.com/office/drawing/2010/main" val="0"/>
                        </a:ext>
                      </a:extLst>
                    </a:blip>
                    <a:srcRect/>
                    <a:stretch>
                      <a:fillRect/>
                    </a:stretch>
                  </pic:blipFill>
                  <pic:spPr bwMode="auto">
                    <a:xfrm>
                      <a:off x="0" y="0"/>
                      <a:ext cx="951230" cy="877570"/>
                    </a:xfrm>
                    <a:prstGeom prst="rect">
                      <a:avLst/>
                    </a:prstGeom>
                    <a:noFill/>
                    <a:ln>
                      <a:noFill/>
                    </a:ln>
                  </pic:spPr>
                </pic:pic>
              </a:graphicData>
            </a:graphic>
          </wp:inline>
        </w:drawing>
      </w:r>
    </w:p>
    <w:p w14:paraId="3DDBB35A" w14:textId="4E719F56" w:rsidR="000330A3" w:rsidRPr="009F3DCC" w:rsidRDefault="00674CC6" w:rsidP="00F971BD">
      <w:pPr>
        <w:tabs>
          <w:tab w:val="left" w:pos="810"/>
        </w:tabs>
        <w:ind w:left="810"/>
        <w:rPr>
          <w:b/>
          <w:bCs/>
          <w:smallCaps/>
          <w:szCs w:val="20"/>
        </w:rPr>
      </w:pPr>
      <w:r w:rsidRPr="00956DDC">
        <w:rPr>
          <w:b/>
          <w:smallCaps/>
          <w:szCs w:val="20"/>
        </w:rPr>
        <w:t>RESEARCH:</w:t>
      </w:r>
      <w:r w:rsidR="00FF0ACD">
        <w:rPr>
          <w:szCs w:val="20"/>
        </w:rPr>
        <w:t xml:space="preserve"> </w:t>
      </w:r>
      <w:r w:rsidR="00245930" w:rsidRPr="00956DDC">
        <w:rPr>
          <w:szCs w:val="20"/>
        </w:rPr>
        <w:t>The volume of a cone is</w:t>
      </w:r>
      <w:r w:rsidR="000330A3" w:rsidRPr="00956DDC">
        <w:rPr>
          <w:szCs w:val="20"/>
        </w:rPr>
        <w:t xml:space="preserve"> </w:t>
      </w:r>
      <w:r w:rsidR="00B84F61" w:rsidRPr="00880511">
        <w:rPr>
          <w:position w:val="-22"/>
          <w:szCs w:val="20"/>
        </w:rPr>
        <w:object w:dxaOrig="1140" w:dyaOrig="540" w14:anchorId="1AE834C2">
          <v:shape id="_x0000_i1297" type="#_x0000_t75" alt="upper V Subscript cone Baseline equals 1 Over 3 pi r squared h" style="width:56.55pt;height:26.55pt;mso-position-horizontal:absolute" o:ole="">
            <v:imagedata r:id="rId570" o:title=""/>
          </v:shape>
          <o:OLEObject Type="Embed" ProgID="Equation.DSMT4" ShapeID="_x0000_i1297" DrawAspect="Content" ObjectID="_1764185203" r:id="rId571"/>
        </w:object>
      </w:r>
      <w:r w:rsidR="000330A3" w:rsidRPr="00956DDC">
        <w:rPr>
          <w:szCs w:val="20"/>
        </w:rPr>
        <w:t>.</w:t>
      </w:r>
      <w:r w:rsidR="0080406C">
        <w:rPr>
          <w:szCs w:val="20"/>
        </w:rPr>
        <w:t xml:space="preserve"> </w:t>
      </w:r>
      <w:r w:rsidR="00245930" w:rsidRPr="00956DDC">
        <w:rPr>
          <w:szCs w:val="20"/>
        </w:rPr>
        <w:t>The rate water enters the cone is</w:t>
      </w:r>
      <w:r w:rsidR="000330A3" w:rsidRPr="00956DDC">
        <w:rPr>
          <w:szCs w:val="20"/>
        </w:rPr>
        <w:t xml:space="preserve"> </w:t>
      </w:r>
      <w:r w:rsidR="00A17728" w:rsidRPr="00880511">
        <w:rPr>
          <w:position w:val="-22"/>
          <w:szCs w:val="20"/>
        </w:rPr>
        <w:object w:dxaOrig="859" w:dyaOrig="560" w14:anchorId="593CA3E2">
          <v:shape id="_x0000_i1298" type="#_x0000_t75" alt="upper W equals StartFraction upper V Subscript water Baseline Over t EndFraction" style="width:42.85pt;height:28.3pt" o:ole="">
            <v:imagedata r:id="rId572" o:title=""/>
          </v:shape>
          <o:OLEObject Type="Embed" ProgID="Equation.DSMT4" ShapeID="_x0000_i1298" DrawAspect="Content" ObjectID="_1764185204" r:id="rId573"/>
        </w:object>
      </w:r>
      <w:r w:rsidR="000330A3" w:rsidRPr="00956DDC">
        <w:rPr>
          <w:szCs w:val="20"/>
        </w:rPr>
        <w:t xml:space="preserve"> where </w:t>
      </w:r>
      <w:r w:rsidR="000330A3" w:rsidRPr="00956DDC">
        <w:rPr>
          <w:i/>
          <w:szCs w:val="20"/>
        </w:rPr>
        <w:t>t</w:t>
      </w:r>
      <w:r w:rsidR="00245930" w:rsidRPr="00956DDC">
        <w:rPr>
          <w:szCs w:val="20"/>
        </w:rPr>
        <w:t xml:space="preserve"> is time. When the cone is full</w:t>
      </w:r>
      <w:r w:rsidR="0080406C">
        <w:rPr>
          <w:szCs w:val="20"/>
        </w:rPr>
        <w:t>,</w:t>
      </w:r>
      <w:r w:rsidR="000330A3" w:rsidRPr="00956DDC">
        <w:rPr>
          <w:szCs w:val="20"/>
        </w:rPr>
        <w:t xml:space="preserve"> </w:t>
      </w:r>
      <w:r w:rsidR="00F832CB" w:rsidRPr="00880511">
        <w:rPr>
          <w:position w:val="-10"/>
          <w:szCs w:val="20"/>
        </w:rPr>
        <w:object w:dxaOrig="999" w:dyaOrig="300" w14:anchorId="0667F1CB">
          <v:shape id="_x0000_i1299" type="#_x0000_t75" alt="upper V Subscript cone Baseline equals upper V Subscript water" style="width:50.55pt;height:15.45pt" o:ole="">
            <v:imagedata r:id="rId574" o:title=""/>
          </v:shape>
          <o:OLEObject Type="Embed" ProgID="Equation.DSMT4" ShapeID="_x0000_i1299" DrawAspect="Content" ObjectID="_1764185205" r:id="rId575"/>
        </w:object>
      </w:r>
      <w:r w:rsidR="000330A3" w:rsidRPr="00956DDC">
        <w:rPr>
          <w:szCs w:val="20"/>
        </w:rPr>
        <w:t xml:space="preserve">, therefore </w:t>
      </w:r>
      <w:r w:rsidR="00F832CB" w:rsidRPr="00880511">
        <w:rPr>
          <w:position w:val="-22"/>
          <w:szCs w:val="20"/>
        </w:rPr>
        <w:object w:dxaOrig="1040" w:dyaOrig="540" w14:anchorId="5CB3A04F">
          <v:shape id="_x0000_i1300" type="#_x0000_t75" alt="1 Over 3 pi r squared h equals w t" style="width:51.45pt;height:26.55pt" o:ole="">
            <v:imagedata r:id="rId576" o:title=""/>
          </v:shape>
          <o:OLEObject Type="Embed" ProgID="Equation.DSMT4" ShapeID="_x0000_i1300" DrawAspect="Content" ObjectID="_1764185206" r:id="rId577"/>
        </w:object>
      </w:r>
    </w:p>
    <w:p w14:paraId="307C6028" w14:textId="423D0469" w:rsidR="000330A3" w:rsidRPr="00956DDC" w:rsidRDefault="00674CC6" w:rsidP="00F971BD">
      <w:pPr>
        <w:tabs>
          <w:tab w:val="left" w:pos="810"/>
        </w:tabs>
        <w:ind w:left="810"/>
        <w:rPr>
          <w:szCs w:val="20"/>
        </w:rPr>
      </w:pPr>
      <w:r w:rsidRPr="00956DDC">
        <w:rPr>
          <w:b/>
          <w:smallCaps/>
          <w:szCs w:val="20"/>
        </w:rPr>
        <w:t>SIMPLIFY:</w:t>
      </w:r>
      <w:r w:rsidR="00FF0ACD">
        <w:rPr>
          <w:b/>
          <w:smallCaps/>
          <w:szCs w:val="20"/>
        </w:rPr>
        <w:t xml:space="preserve"> </w:t>
      </w:r>
      <w:r w:rsidR="00F832CB" w:rsidRPr="00880511">
        <w:rPr>
          <w:position w:val="-22"/>
          <w:szCs w:val="20"/>
        </w:rPr>
        <w:object w:dxaOrig="760" w:dyaOrig="580" w14:anchorId="7219CCF0">
          <v:shape id="_x0000_i1301" type="#_x0000_t75" alt="t equals StartFraction pi r squared h Over 3 w EndFraction" style="width:38.55pt;height:28.3pt" o:ole="">
            <v:imagedata r:id="rId578" o:title=""/>
          </v:shape>
          <o:OLEObject Type="Embed" ProgID="Equation.DSMT4" ShapeID="_x0000_i1301" DrawAspect="Content" ObjectID="_1764185207" r:id="rId579"/>
        </w:object>
      </w:r>
    </w:p>
    <w:p w14:paraId="2E81BDEB" w14:textId="3E2518CF" w:rsidR="000330A3" w:rsidRPr="009F3DCC" w:rsidRDefault="00674CC6" w:rsidP="00F971BD">
      <w:pPr>
        <w:tabs>
          <w:tab w:val="left" w:pos="810"/>
        </w:tabs>
        <w:ind w:left="810"/>
        <w:rPr>
          <w:smallCaps/>
          <w:szCs w:val="20"/>
        </w:rPr>
      </w:pPr>
      <w:r w:rsidRPr="00956DDC">
        <w:rPr>
          <w:b/>
          <w:smallCaps/>
          <w:szCs w:val="20"/>
        </w:rPr>
        <w:t>CALCULATE:</w:t>
      </w:r>
      <w:r w:rsidR="00FF0ACD">
        <w:rPr>
          <w:szCs w:val="20"/>
        </w:rPr>
        <w:t xml:space="preserve"> </w:t>
      </w:r>
      <w:r w:rsidR="00F832CB" w:rsidRPr="00880511">
        <w:rPr>
          <w:position w:val="-56"/>
          <w:szCs w:val="20"/>
        </w:rPr>
        <w:object w:dxaOrig="2880" w:dyaOrig="920" w14:anchorId="62D81603">
          <v:shape id="_x0000_i1302" type="#_x0000_t75" alt="t equals Start fraction pi left parenthesis 75 c m squared right parenthesis left parenthesis 250 c m right parenthesis over 3 left parenthesis Start fraction 15000 c m cubed over s End fraction right parenthesis End fraction equals 98.1748 s " style="width:2in;height:46.3pt" o:ole="">
            <v:imagedata r:id="rId580" o:title=""/>
          </v:shape>
          <o:OLEObject Type="Embed" ProgID="Equation.DSMT4" ShapeID="_x0000_i1302" DrawAspect="Content" ObjectID="_1764185208" r:id="rId581"/>
        </w:object>
      </w:r>
    </w:p>
    <w:p w14:paraId="425F9C9D" w14:textId="4836CA36" w:rsidR="000330A3" w:rsidRPr="009F3DCC" w:rsidRDefault="00674CC6" w:rsidP="00F971BD">
      <w:pPr>
        <w:tabs>
          <w:tab w:val="left" w:pos="810"/>
        </w:tabs>
        <w:ind w:left="810"/>
        <w:rPr>
          <w:b/>
          <w:bCs/>
          <w:smallCaps/>
          <w:szCs w:val="20"/>
        </w:rPr>
      </w:pPr>
      <w:r w:rsidRPr="00956DDC">
        <w:rPr>
          <w:b/>
          <w:smallCaps/>
          <w:szCs w:val="20"/>
        </w:rPr>
        <w:t>ROUND:</w:t>
      </w:r>
      <w:r w:rsidR="00FF0ACD">
        <w:rPr>
          <w:szCs w:val="20"/>
        </w:rPr>
        <w:t xml:space="preserve"> </w:t>
      </w:r>
      <w:r w:rsidR="00245930" w:rsidRPr="00956DDC">
        <w:rPr>
          <w:szCs w:val="20"/>
        </w:rPr>
        <w:t xml:space="preserve">To </w:t>
      </w:r>
      <w:r w:rsidR="000330A3" w:rsidRPr="00956DDC">
        <w:rPr>
          <w:szCs w:val="20"/>
        </w:rPr>
        <w:t xml:space="preserve">two significant figures, </w:t>
      </w:r>
      <w:r w:rsidR="000330A3" w:rsidRPr="00956DDC">
        <w:rPr>
          <w:i/>
          <w:szCs w:val="20"/>
        </w:rPr>
        <w:t>t</w:t>
      </w:r>
      <w:r w:rsidR="000330A3" w:rsidRPr="00956DDC">
        <w:rPr>
          <w:szCs w:val="20"/>
        </w:rPr>
        <w:t xml:space="preserve"> = 98 s.</w:t>
      </w:r>
    </w:p>
    <w:p w14:paraId="69080E5F" w14:textId="6BB48982" w:rsidR="00EE184C" w:rsidRPr="009F3DCC" w:rsidRDefault="00674CC6" w:rsidP="00F971BD">
      <w:pPr>
        <w:tabs>
          <w:tab w:val="left" w:pos="810"/>
        </w:tabs>
        <w:ind w:left="810"/>
        <w:rPr>
          <w:bCs/>
          <w:szCs w:val="20"/>
          <w:lang w:val="en-CA"/>
        </w:rPr>
      </w:pPr>
      <w:r w:rsidRPr="00956DDC">
        <w:rPr>
          <w:b/>
          <w:smallCaps/>
          <w:szCs w:val="20"/>
        </w:rPr>
        <w:t>DOUBLE-CHECK:</w:t>
      </w:r>
      <w:r w:rsidR="00FF0ACD">
        <w:rPr>
          <w:b/>
          <w:bCs/>
          <w:smallCaps/>
          <w:szCs w:val="20"/>
        </w:rPr>
        <w:t xml:space="preserve"> </w:t>
      </w:r>
      <w:r w:rsidR="00245930" w:rsidRPr="00956DDC">
        <w:rPr>
          <w:bCs/>
          <w:szCs w:val="20"/>
        </w:rPr>
        <w:t>The calculation resulted in the correct units, so the answer is reasonable</w:t>
      </w:r>
      <w:r w:rsidR="00245930" w:rsidRPr="00956DDC">
        <w:rPr>
          <w:bCs/>
          <w:szCs w:val="20"/>
          <w:lang w:val="en-CA"/>
        </w:rPr>
        <w:t>.</w:t>
      </w:r>
    </w:p>
    <w:p w14:paraId="751C3C75" w14:textId="6EA9579C" w:rsidR="00AB5C9A" w:rsidRPr="009F3DCC" w:rsidRDefault="00D648E7">
      <w:pPr>
        <w:pStyle w:val="ListParagraph"/>
        <w:numPr>
          <w:ilvl w:val="0"/>
          <w:numId w:val="4"/>
        </w:numPr>
        <w:ind w:left="806" w:hanging="806"/>
        <w:rPr>
          <w:szCs w:val="20"/>
        </w:rPr>
      </w:pPr>
      <w:r w:rsidRPr="00956DDC">
        <w:rPr>
          <w:b/>
          <w:szCs w:val="20"/>
        </w:rPr>
        <w:t>THINK:</w:t>
      </w:r>
      <w:r w:rsidR="00FF0ACD">
        <w:rPr>
          <w:szCs w:val="20"/>
        </w:rPr>
        <w:t xml:space="preserve"> </w:t>
      </w:r>
      <w:r w:rsidR="005A2A99" w:rsidRPr="00956DDC">
        <w:rPr>
          <w:szCs w:val="20"/>
        </w:rPr>
        <w:t>The rate of water flow is</w:t>
      </w:r>
      <w:r w:rsidR="004E6040" w:rsidRPr="004E6040">
        <w:t xml:space="preserve"> </w:t>
      </w:r>
      <w:r w:rsidR="00F832CB" w:rsidRPr="00B333B7">
        <w:rPr>
          <w:position w:val="-6"/>
        </w:rPr>
        <w:object w:dxaOrig="620" w:dyaOrig="240" w14:anchorId="574F4ECB">
          <v:shape id="_x0000_i1303" type="#_x0000_t75" alt="15 upper L over s" style="width:31.7pt;height:12pt" o:ole="">
            <v:imagedata r:id="rId582" o:title=""/>
          </v:shape>
          <o:OLEObject Type="Embed" ProgID="Equation.DSMT4" ShapeID="_x0000_i1303" DrawAspect="Content" ObjectID="_1764185209" r:id="rId583"/>
        </w:object>
      </w:r>
      <w:r w:rsidR="000330A3" w:rsidRPr="00956DDC">
        <w:rPr>
          <w:szCs w:val="20"/>
        </w:rPr>
        <w:t xml:space="preserve">, </w:t>
      </w:r>
      <w:r w:rsidR="005A2A99" w:rsidRPr="00956DDC">
        <w:rPr>
          <w:szCs w:val="20"/>
        </w:rPr>
        <w:t xml:space="preserve">the </w:t>
      </w:r>
      <w:r w:rsidR="000330A3" w:rsidRPr="00956DDC">
        <w:rPr>
          <w:szCs w:val="20"/>
        </w:rPr>
        <w:t xml:space="preserve">tank is cubical, </w:t>
      </w:r>
      <w:r w:rsidR="005A2A99" w:rsidRPr="00956DDC">
        <w:rPr>
          <w:szCs w:val="20"/>
        </w:rPr>
        <w:t xml:space="preserve">and the </w:t>
      </w:r>
      <w:r w:rsidR="000330A3" w:rsidRPr="00956DDC">
        <w:rPr>
          <w:szCs w:val="20"/>
        </w:rPr>
        <w:t xml:space="preserve">top surface of </w:t>
      </w:r>
      <w:r w:rsidR="005A2A99" w:rsidRPr="00956DDC">
        <w:rPr>
          <w:szCs w:val="20"/>
        </w:rPr>
        <w:t xml:space="preserve">the </w:t>
      </w:r>
      <w:r w:rsidR="000330A3" w:rsidRPr="00956DDC">
        <w:rPr>
          <w:szCs w:val="20"/>
        </w:rPr>
        <w:t>water rises by</w:t>
      </w:r>
      <w:r w:rsidR="004E6040" w:rsidRPr="004E6040">
        <w:t xml:space="preserve"> </w:t>
      </w:r>
      <w:r w:rsidR="004E6040" w:rsidRPr="00B333B7">
        <w:rPr>
          <w:position w:val="-12"/>
        </w:rPr>
        <w:object w:dxaOrig="780" w:dyaOrig="300" w14:anchorId="73B412B9">
          <v:shape id="_x0000_i1304" type="#_x0000_t75" alt="1.5 c m over s" style="width:39.45pt;height:15.45pt" o:ole="">
            <v:imagedata r:id="rId584" o:title=""/>
          </v:shape>
          <o:OLEObject Type="Embed" ProgID="Equation.DSMT4" ShapeID="_x0000_i1304" DrawAspect="Content" ObjectID="_1764185210" r:id="rId585"/>
        </w:object>
      </w:r>
      <w:r w:rsidR="000330A3" w:rsidRPr="00956DDC">
        <w:rPr>
          <w:szCs w:val="20"/>
        </w:rPr>
        <w:t>.</w:t>
      </w:r>
      <w:r w:rsidR="006D2658" w:rsidRPr="00956DDC">
        <w:rPr>
          <w:szCs w:val="20"/>
        </w:rPr>
        <w:t xml:space="preserve"> Let </w:t>
      </w:r>
      <w:r w:rsidR="006D2658" w:rsidRPr="00956DDC">
        <w:rPr>
          <w:i/>
          <w:szCs w:val="20"/>
        </w:rPr>
        <w:t>h</w:t>
      </w:r>
      <w:r w:rsidR="006D2658" w:rsidRPr="00956DDC">
        <w:rPr>
          <w:szCs w:val="20"/>
        </w:rPr>
        <w:t xml:space="preserve"> be the height of the water in the tank.</w:t>
      </w:r>
    </w:p>
    <w:p w14:paraId="57484E90" w14:textId="3728808B" w:rsidR="000330A3" w:rsidRPr="00956DDC" w:rsidRDefault="00674CC6" w:rsidP="00F971BD">
      <w:pPr>
        <w:tabs>
          <w:tab w:val="left" w:pos="810"/>
        </w:tabs>
        <w:ind w:left="810"/>
        <w:rPr>
          <w:szCs w:val="20"/>
        </w:rPr>
      </w:pPr>
      <w:r w:rsidRPr="00956DDC">
        <w:rPr>
          <w:b/>
          <w:smallCaps/>
          <w:szCs w:val="20"/>
        </w:rPr>
        <w:t>SKETCH:</w:t>
      </w:r>
    </w:p>
    <w:p w14:paraId="0BFAC01C" w14:textId="7D275003" w:rsidR="00503146" w:rsidRPr="00956DDC" w:rsidRDefault="006510CF" w:rsidP="00920171">
      <w:pPr>
        <w:tabs>
          <w:tab w:val="left" w:pos="810"/>
        </w:tabs>
        <w:ind w:firstLine="4"/>
        <w:jc w:val="center"/>
        <w:rPr>
          <w:szCs w:val="20"/>
        </w:rPr>
      </w:pPr>
      <w:r w:rsidRPr="00956DDC">
        <w:rPr>
          <w:b/>
          <w:smallCaps/>
          <w:noProof/>
          <w:szCs w:val="20"/>
          <w:lang w:val="en-IN" w:eastAsia="en-IN"/>
        </w:rPr>
        <w:drawing>
          <wp:inline distT="0" distB="0" distL="0" distR="0" wp14:anchorId="16D150A0" wp14:editId="5B590456">
            <wp:extent cx="1104900" cy="1089660"/>
            <wp:effectExtent l="0" t="0" r="0" b="0"/>
            <wp:docPr id="258" name="Picture 258" descr="A cubical tank of side l. The height of water in the tank is 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8"/>
                    <pic:cNvPicPr>
                      <a:picLocks noChangeAspect="1" noChangeArrowheads="1"/>
                    </pic:cNvPicPr>
                  </pic:nvPicPr>
                  <pic:blipFill>
                    <a:blip r:embed="rId586" cstate="print">
                      <a:extLst>
                        <a:ext uri="{28A0092B-C50C-407E-A947-70E740481C1C}">
                          <a14:useLocalDpi xmlns:a14="http://schemas.microsoft.com/office/drawing/2010/main" val="0"/>
                        </a:ext>
                      </a:extLst>
                    </a:blip>
                    <a:srcRect/>
                    <a:stretch>
                      <a:fillRect/>
                    </a:stretch>
                  </pic:blipFill>
                  <pic:spPr bwMode="auto">
                    <a:xfrm>
                      <a:off x="0" y="0"/>
                      <a:ext cx="1104900" cy="1089660"/>
                    </a:xfrm>
                    <a:prstGeom prst="rect">
                      <a:avLst/>
                    </a:prstGeom>
                    <a:noFill/>
                    <a:ln>
                      <a:noFill/>
                    </a:ln>
                  </pic:spPr>
                </pic:pic>
              </a:graphicData>
            </a:graphic>
          </wp:inline>
        </w:drawing>
      </w:r>
    </w:p>
    <w:p w14:paraId="2DA8A4D3" w14:textId="27BFCBAC" w:rsidR="00F13982" w:rsidRPr="00F13982" w:rsidRDefault="00674CC6" w:rsidP="00B3297B">
      <w:pPr>
        <w:tabs>
          <w:tab w:val="left" w:pos="810"/>
        </w:tabs>
        <w:rPr>
          <w:szCs w:val="20"/>
        </w:rPr>
      </w:pPr>
      <w:r w:rsidRPr="00956DDC">
        <w:rPr>
          <w:b/>
          <w:smallCaps/>
          <w:szCs w:val="20"/>
        </w:rPr>
        <w:t>RESEARCH:</w:t>
      </w:r>
      <w:r w:rsidR="000330A3" w:rsidRPr="00956DDC">
        <w:rPr>
          <w:szCs w:val="20"/>
        </w:rPr>
        <w:t xml:space="preserve"> </w:t>
      </w:r>
      <w:r w:rsidR="005A2A99" w:rsidRPr="00956DDC">
        <w:rPr>
          <w:szCs w:val="20"/>
        </w:rPr>
        <w:t>The change in the volume of the water</w:t>
      </w:r>
      <w:r w:rsidR="00EB4D9A" w:rsidRPr="00956DDC">
        <w:rPr>
          <w:szCs w:val="20"/>
        </w:rPr>
        <w:t xml:space="preserve">, </w:t>
      </w:r>
      <w:r w:rsidR="00F832CB" w:rsidRPr="00880511">
        <w:rPr>
          <w:position w:val="-10"/>
          <w:szCs w:val="20"/>
        </w:rPr>
        <w:object w:dxaOrig="600" w:dyaOrig="300" w14:anchorId="770ED44D">
          <v:shape id="_x0000_i1305" type="#_x0000_t75" alt="upper Delta upper V Subscript water" style="width:30pt;height:15.45pt" o:ole="">
            <v:imagedata r:id="rId587" o:title=""/>
          </v:shape>
          <o:OLEObject Type="Embed" ProgID="Equation.DSMT4" ShapeID="_x0000_i1305" DrawAspect="Content" ObjectID="_1764185211" r:id="rId588"/>
        </w:object>
      </w:r>
      <w:r w:rsidR="00EB4D9A" w:rsidRPr="00956DDC">
        <w:rPr>
          <w:szCs w:val="20"/>
        </w:rPr>
        <w:t>,</w:t>
      </w:r>
      <w:r w:rsidR="005A2A99" w:rsidRPr="00956DDC">
        <w:rPr>
          <w:szCs w:val="20"/>
        </w:rPr>
        <w:t xml:space="preserve"> is </w:t>
      </w:r>
      <w:r w:rsidR="00F832CB" w:rsidRPr="00880511">
        <w:rPr>
          <w:position w:val="-6"/>
          <w:szCs w:val="20"/>
        </w:rPr>
        <w:object w:dxaOrig="1780" w:dyaOrig="279" w14:anchorId="0EF3876F">
          <v:shape id="_x0000_i1306" type="#_x0000_t75" alt="15 upper L over s equals 15000 c m cubed over s" style="width:89.15pt;height:13.7pt;mso-position-horizontal:absolute" o:ole="">
            <v:imagedata r:id="rId589" o:title=""/>
          </v:shape>
          <o:OLEObject Type="Embed" ProgID="Equation.DSMT4" ShapeID="_x0000_i1306" DrawAspect="Content" ObjectID="_1764185212" r:id="rId590"/>
        </w:object>
      </w:r>
      <w:r w:rsidR="005A2A99" w:rsidRPr="00956DDC">
        <w:rPr>
          <w:szCs w:val="20"/>
        </w:rPr>
        <w:t xml:space="preserve"> The change in the height of the water is </w:t>
      </w:r>
      <w:r w:rsidR="00880511" w:rsidRPr="00880511">
        <w:rPr>
          <w:position w:val="-6"/>
          <w:szCs w:val="20"/>
        </w:rPr>
        <w:object w:dxaOrig="1200" w:dyaOrig="260" w14:anchorId="2F9F71BC">
          <v:shape id="_x0000_i1307" type="#_x0000_t75" alt="upper Delta h equals 1.5 c m over s" style="width:60pt;height:13.7pt" o:ole="">
            <v:imagedata r:id="rId591" o:title=""/>
          </v:shape>
          <o:OLEObject Type="Embed" ProgID="Equation.DSMT4" ShapeID="_x0000_i1307" DrawAspect="Content" ObjectID="_1764185213" r:id="rId592"/>
        </w:object>
      </w:r>
      <w:r w:rsidR="00D062D4" w:rsidRPr="00956DDC">
        <w:rPr>
          <w:szCs w:val="20"/>
        </w:rPr>
        <w:t xml:space="preserve"> </w:t>
      </w:r>
      <w:r w:rsidR="00F13982" w:rsidRPr="00956DDC">
        <w:t xml:space="preserve">An equation to find the side length of the tank is </w:t>
      </w:r>
      <w:r w:rsidR="00F832CB" w:rsidRPr="00880511">
        <w:rPr>
          <w:position w:val="-10"/>
        </w:rPr>
        <w:object w:dxaOrig="1200" w:dyaOrig="320" w14:anchorId="12DB0CEC">
          <v:shape id="_x0000_i1308" type="#_x0000_t75" alt="upper Delta upper V Subscript water Baseline equals l squared upper Delta h" style="width:60pt;height:16.3pt" o:ole="">
            <v:imagedata r:id="rId593" o:title=""/>
          </v:shape>
          <o:OLEObject Type="Embed" ProgID="Equation.DSMT4" ShapeID="_x0000_i1308" DrawAspect="Content" ObjectID="_1764185214" r:id="rId594"/>
        </w:object>
      </w:r>
    </w:p>
    <w:p w14:paraId="39C80466" w14:textId="78DFDD47" w:rsidR="000330A3" w:rsidRPr="00956DDC" w:rsidRDefault="00674CC6" w:rsidP="00B3297B">
      <w:pPr>
        <w:tabs>
          <w:tab w:val="left" w:pos="810"/>
        </w:tabs>
        <w:rPr>
          <w:szCs w:val="20"/>
        </w:rPr>
      </w:pPr>
      <w:r w:rsidRPr="00956DDC">
        <w:rPr>
          <w:b/>
          <w:smallCaps/>
          <w:szCs w:val="20"/>
        </w:rPr>
        <w:t>SIMPLIFY:</w:t>
      </w:r>
      <w:r w:rsidR="00FF0ACD">
        <w:rPr>
          <w:b/>
          <w:smallCaps/>
          <w:szCs w:val="20"/>
        </w:rPr>
        <w:t xml:space="preserve"> </w:t>
      </w:r>
      <w:r w:rsidR="00F832CB" w:rsidRPr="00880511">
        <w:rPr>
          <w:position w:val="-24"/>
          <w:szCs w:val="20"/>
        </w:rPr>
        <w:object w:dxaOrig="1060" w:dyaOrig="620" w14:anchorId="788B621E">
          <v:shape id="_x0000_i1309" type="#_x0000_t75" alt="l equals StartRoot StartFraction upper Delta upper V Subscript water Baseline Over upper Delta h EndFraction EndRoot" style="width:53.15pt;height:31.7pt" o:ole="">
            <v:imagedata r:id="rId595" o:title=""/>
          </v:shape>
          <o:OLEObject Type="Embed" ProgID="Equation.DSMT4" ShapeID="_x0000_i1309" DrawAspect="Content" ObjectID="_1764185215" r:id="rId596"/>
        </w:object>
      </w:r>
    </w:p>
    <w:p w14:paraId="495D9D6A" w14:textId="418E2DDF" w:rsidR="000330A3" w:rsidRPr="009F3DCC" w:rsidRDefault="00674CC6" w:rsidP="00CA7833">
      <w:pPr>
        <w:tabs>
          <w:tab w:val="left" w:pos="810"/>
        </w:tabs>
        <w:rPr>
          <w:smallCaps/>
          <w:szCs w:val="20"/>
        </w:rPr>
      </w:pPr>
      <w:r w:rsidRPr="00956DDC">
        <w:rPr>
          <w:b/>
          <w:smallCaps/>
          <w:szCs w:val="20"/>
        </w:rPr>
        <w:lastRenderedPageBreak/>
        <w:t>CALCULATE:</w:t>
      </w:r>
      <w:r w:rsidR="00FF0ACD">
        <w:rPr>
          <w:b/>
          <w:smallCaps/>
          <w:szCs w:val="20"/>
        </w:rPr>
        <w:t xml:space="preserve"> </w:t>
      </w:r>
      <w:r w:rsidR="00F832CB" w:rsidRPr="00880511">
        <w:rPr>
          <w:position w:val="-30"/>
          <w:szCs w:val="20"/>
        </w:rPr>
        <w:object w:dxaOrig="2580" w:dyaOrig="720" w14:anchorId="1640156F">
          <v:shape id="_x0000_i1310" type="#_x0000_t75" alt="l equals StartRoot left parenthesis StartFraction 15000 c m cubed over s Over 1.5 c m over s EndFraction right parenthesis EndRoot equals 100 period c m" style="width:129.45pt;height:36pt" o:ole="">
            <v:imagedata r:id="rId597" o:title=""/>
          </v:shape>
          <o:OLEObject Type="Embed" ProgID="Equation.DSMT4" ShapeID="_x0000_i1310" DrawAspect="Content" ObjectID="_1764185216" r:id="rId598"/>
        </w:object>
      </w:r>
    </w:p>
    <w:p w14:paraId="276CB59D" w14:textId="6E1D19B2" w:rsidR="000330A3" w:rsidRPr="009F3DCC" w:rsidRDefault="00674CC6" w:rsidP="00CA7833">
      <w:pPr>
        <w:tabs>
          <w:tab w:val="left" w:pos="810"/>
        </w:tabs>
        <w:rPr>
          <w:b/>
          <w:bCs/>
          <w:smallCaps/>
          <w:szCs w:val="20"/>
        </w:rPr>
      </w:pPr>
      <w:r w:rsidRPr="00956DDC">
        <w:rPr>
          <w:b/>
          <w:smallCaps/>
          <w:szCs w:val="20"/>
        </w:rPr>
        <w:t>ROUND:</w:t>
      </w:r>
      <w:r w:rsidR="00FF0ACD">
        <w:rPr>
          <w:b/>
          <w:smallCaps/>
          <w:szCs w:val="20"/>
        </w:rPr>
        <w:t xml:space="preserve"> </w:t>
      </w:r>
      <w:r w:rsidR="00F832CB" w:rsidRPr="00880511">
        <w:rPr>
          <w:position w:val="-6"/>
          <w:szCs w:val="20"/>
        </w:rPr>
        <w:object w:dxaOrig="1200" w:dyaOrig="279" w14:anchorId="3382F29B">
          <v:shape id="_x0000_i1311" type="#_x0000_t75" alt="l equals 1.0 times 10 squared c m" style="width:60pt;height:13.7pt;mso-position-horizontal:absolute" o:ole="">
            <v:imagedata r:id="rId599" o:title=""/>
          </v:shape>
          <o:OLEObject Type="Embed" ProgID="Equation.DSMT4" ShapeID="_x0000_i1311" DrawAspect="Content" ObjectID="_1764185217" r:id="rId600"/>
        </w:object>
      </w:r>
    </w:p>
    <w:p w14:paraId="1080142A" w14:textId="2A0C3B88" w:rsidR="00AB5C9A" w:rsidRDefault="00674CC6" w:rsidP="00CA7833">
      <w:pPr>
        <w:tabs>
          <w:tab w:val="left" w:pos="810"/>
        </w:tabs>
        <w:rPr>
          <w:bCs/>
          <w:szCs w:val="20"/>
        </w:rPr>
      </w:pPr>
      <w:r w:rsidRPr="00956DDC">
        <w:rPr>
          <w:b/>
          <w:smallCaps/>
          <w:szCs w:val="20"/>
        </w:rPr>
        <w:t>DOUBLE-CHECK:</w:t>
      </w:r>
      <w:r w:rsidR="00FF0ACD">
        <w:rPr>
          <w:b/>
          <w:bCs/>
          <w:smallCaps/>
          <w:szCs w:val="20"/>
        </w:rPr>
        <w:t xml:space="preserve"> </w:t>
      </w:r>
      <w:r w:rsidR="000330A3" w:rsidRPr="00956DDC">
        <w:rPr>
          <w:bCs/>
          <w:szCs w:val="20"/>
        </w:rPr>
        <w:t xml:space="preserve">The flow rate of </w:t>
      </w:r>
      <w:r w:rsidR="00F832CB" w:rsidRPr="00B333B7">
        <w:rPr>
          <w:position w:val="-6"/>
        </w:rPr>
        <w:object w:dxaOrig="620" w:dyaOrig="240" w14:anchorId="3574168B">
          <v:shape id="_x0000_i1312" type="#_x0000_t75" alt="15 upper L over s" style="width:31.7pt;height:12pt;mso-position-vertical:absolute" o:ole="">
            <v:imagedata r:id="rId601" o:title=""/>
          </v:shape>
          <o:OLEObject Type="Embed" ProgID="Equation.DSMT4" ShapeID="_x0000_i1312" DrawAspect="Content" ObjectID="_1764185218" r:id="rId602"/>
        </w:object>
      </w:r>
      <w:r w:rsidR="00402B54" w:rsidRPr="00956DDC">
        <w:rPr>
          <w:bCs/>
          <w:szCs w:val="20"/>
        </w:rPr>
        <w:t xml:space="preserve"> </w:t>
      </w:r>
      <w:r w:rsidR="000330A3" w:rsidRPr="00956DDC">
        <w:rPr>
          <w:bCs/>
          <w:szCs w:val="20"/>
        </w:rPr>
        <w:t>is quite fast, but the level of the water is rising by only</w:t>
      </w:r>
      <w:r w:rsidR="00B930E8">
        <w:rPr>
          <w:bCs/>
          <w:szCs w:val="20"/>
        </w:rPr>
        <w:t xml:space="preserve"> </w:t>
      </w:r>
      <w:r w:rsidR="00402B54" w:rsidRPr="00B333B7">
        <w:rPr>
          <w:position w:val="-12"/>
        </w:rPr>
        <w:object w:dxaOrig="780" w:dyaOrig="300" w14:anchorId="0428AFE1">
          <v:shape id="_x0000_i1313" type="#_x0000_t75" alt="1.5 c m over s" style="width:39.45pt;height:15.45pt" o:ole="">
            <v:imagedata r:id="rId584" o:title=""/>
          </v:shape>
          <o:OLEObject Type="Embed" ProgID="Equation.DSMT4" ShapeID="_x0000_i1313" DrawAspect="Content" ObjectID="_1764185219" r:id="rId603"/>
        </w:object>
      </w:r>
      <w:r w:rsidR="000330A3" w:rsidRPr="00956DDC">
        <w:rPr>
          <w:bCs/>
          <w:szCs w:val="20"/>
        </w:rPr>
        <w:t>, so it is reasonable that the tank is relatively large.</w:t>
      </w:r>
    </w:p>
    <w:p w14:paraId="1C9257B7" w14:textId="36D00A79" w:rsidR="000330A3" w:rsidRPr="009F3DCC" w:rsidRDefault="00D648E7">
      <w:pPr>
        <w:pStyle w:val="ListParagraph"/>
        <w:numPr>
          <w:ilvl w:val="0"/>
          <w:numId w:val="4"/>
        </w:numPr>
        <w:ind w:left="806" w:hanging="806"/>
        <w:rPr>
          <w:szCs w:val="20"/>
        </w:rPr>
      </w:pPr>
      <w:r w:rsidRPr="00956DDC">
        <w:rPr>
          <w:b/>
          <w:szCs w:val="20"/>
        </w:rPr>
        <w:t>THINK:</w:t>
      </w:r>
      <w:r w:rsidR="00FF0ACD">
        <w:rPr>
          <w:szCs w:val="20"/>
        </w:rPr>
        <w:t xml:space="preserve"> </w:t>
      </w:r>
      <w:r w:rsidR="00E13B9F" w:rsidRPr="00956DDC">
        <w:rPr>
          <w:szCs w:val="20"/>
        </w:rPr>
        <w:t>T</w:t>
      </w:r>
      <w:r w:rsidR="000330A3" w:rsidRPr="00956DDC">
        <w:rPr>
          <w:szCs w:val="20"/>
        </w:rPr>
        <w:t xml:space="preserve">he atmosphere has an effective weight of </w:t>
      </w:r>
      <w:r w:rsidR="00343613" w:rsidRPr="00956DDC">
        <w:rPr>
          <w:szCs w:val="20"/>
        </w:rPr>
        <w:t>15 pounds per square inch. By computing</w:t>
      </w:r>
      <w:r w:rsidR="000330A3" w:rsidRPr="00956DDC">
        <w:rPr>
          <w:szCs w:val="20"/>
        </w:rPr>
        <w:t xml:space="preserve"> </w:t>
      </w:r>
      <w:r w:rsidR="00343613" w:rsidRPr="00956DDC">
        <w:rPr>
          <w:szCs w:val="20"/>
        </w:rPr>
        <w:t>t</w:t>
      </w:r>
      <w:r w:rsidR="000330A3" w:rsidRPr="00956DDC">
        <w:rPr>
          <w:szCs w:val="20"/>
        </w:rPr>
        <w:t>he</w:t>
      </w:r>
      <w:r w:rsidR="00343613" w:rsidRPr="00956DDC">
        <w:rPr>
          <w:szCs w:val="20"/>
        </w:rPr>
        <w:t xml:space="preserve"> surface area of the Earth, it will be easy to compute the mass of the atmosphere. Then, since the atmosphere is assumed to have a uniform density of </w:t>
      </w:r>
      <w:r w:rsidR="00880511" w:rsidRPr="00880511">
        <w:rPr>
          <w:position w:val="-10"/>
          <w:szCs w:val="20"/>
        </w:rPr>
        <w:object w:dxaOrig="1100" w:dyaOrig="320" w14:anchorId="41A1EF63">
          <v:shape id="_x0000_i1314" type="#_x0000_t75" alt="1.275 k g over m cubed" style="width:54.85pt;height:16.3pt" o:ole="">
            <v:imagedata r:id="rId604" o:title=""/>
          </v:shape>
          <o:OLEObject Type="Embed" ProgID="Equation.DSMT4" ShapeID="_x0000_i1314" DrawAspect="Content" ObjectID="_1764185220" r:id="rId605"/>
        </w:object>
      </w:r>
      <w:r w:rsidR="00343613" w:rsidRPr="00956DDC">
        <w:rPr>
          <w:szCs w:val="20"/>
        </w:rPr>
        <w:t xml:space="preserve"> the mass can be converted to a volume. The volume of the atmosphere is the difference of two spheres, whose radii are the radius of the Earth</w:t>
      </w:r>
      <w:r w:rsidR="002F4689" w:rsidRPr="00956DDC">
        <w:rPr>
          <w:szCs w:val="20"/>
        </w:rPr>
        <w:t xml:space="preserve">, </w:t>
      </w:r>
      <w:r w:rsidR="00F832CB" w:rsidRPr="00880511">
        <w:rPr>
          <w:position w:val="-10"/>
          <w:szCs w:val="20"/>
        </w:rPr>
        <w:object w:dxaOrig="260" w:dyaOrig="300" w14:anchorId="7C6982F3">
          <v:shape id="_x0000_i1315" type="#_x0000_t75" alt="r Subscript upper E" style="width:13.7pt;height:15.45pt" o:ole="">
            <v:imagedata r:id="rId606" o:title=""/>
          </v:shape>
          <o:OLEObject Type="Embed" ProgID="Equation.DSMT4" ShapeID="_x0000_i1315" DrawAspect="Content" ObjectID="_1764185221" r:id="rId607"/>
        </w:object>
      </w:r>
      <w:r w:rsidR="00343613" w:rsidRPr="00956DDC">
        <w:rPr>
          <w:szCs w:val="20"/>
        </w:rPr>
        <w:t xml:space="preserve"> and the radius of the Earth plus the thickness of the atmosphere</w:t>
      </w:r>
      <w:r w:rsidR="002F4689" w:rsidRPr="00956DDC">
        <w:rPr>
          <w:szCs w:val="20"/>
        </w:rPr>
        <w:t xml:space="preserve">, </w:t>
      </w:r>
      <w:r w:rsidR="00880511" w:rsidRPr="00880511">
        <w:rPr>
          <w:position w:val="-6"/>
          <w:szCs w:val="20"/>
        </w:rPr>
        <w:object w:dxaOrig="320" w:dyaOrig="240" w14:anchorId="76D1AA3F">
          <v:shape id="_x0000_i1316" type="#_x0000_t75" alt="upper Delta r" style="width:16.3pt;height:12pt" o:ole="">
            <v:imagedata r:id="rId608" o:title=""/>
          </v:shape>
          <o:OLEObject Type="Embed" ProgID="Equation.DSMT4" ShapeID="_x0000_i1316" DrawAspect="Content" ObjectID="_1764185222" r:id="rId609"/>
        </w:object>
      </w:r>
      <w:r w:rsidR="00343613" w:rsidRPr="00956DDC">
        <w:rPr>
          <w:szCs w:val="20"/>
        </w:rPr>
        <w:t xml:space="preserve"> The result will be a cubic equation with one real root which can be approximated to give the thickness of the atmosphere.</w:t>
      </w:r>
    </w:p>
    <w:p w14:paraId="353BD3C2" w14:textId="06E15026" w:rsidR="000330A3" w:rsidRPr="00956DDC" w:rsidRDefault="00674CC6" w:rsidP="00E83A1B">
      <w:pPr>
        <w:tabs>
          <w:tab w:val="left" w:pos="810"/>
        </w:tabs>
        <w:rPr>
          <w:szCs w:val="20"/>
        </w:rPr>
      </w:pPr>
      <w:r w:rsidRPr="00956DDC">
        <w:rPr>
          <w:b/>
          <w:smallCaps/>
          <w:szCs w:val="20"/>
        </w:rPr>
        <w:t>SKETCH:</w:t>
      </w:r>
    </w:p>
    <w:p w14:paraId="53378FDE" w14:textId="6191ED25" w:rsidR="000330A3" w:rsidRDefault="006510CF" w:rsidP="00580803">
      <w:pPr>
        <w:tabs>
          <w:tab w:val="left" w:pos="810"/>
        </w:tabs>
        <w:spacing w:after="100"/>
        <w:ind w:firstLine="4"/>
        <w:jc w:val="center"/>
        <w:rPr>
          <w:b/>
          <w:smallCaps/>
          <w:szCs w:val="20"/>
        </w:rPr>
      </w:pPr>
      <w:r w:rsidRPr="00956DDC">
        <w:rPr>
          <w:b/>
          <w:smallCaps/>
          <w:noProof/>
          <w:szCs w:val="20"/>
          <w:lang w:val="en-IN" w:eastAsia="en-IN"/>
        </w:rPr>
        <w:drawing>
          <wp:inline distT="0" distB="0" distL="0" distR="0" wp14:anchorId="647D2A65" wp14:editId="34D96713">
            <wp:extent cx="1645920" cy="1192530"/>
            <wp:effectExtent l="0" t="0" r="0" b="7620"/>
            <wp:docPr id="269" name="Picture 269" descr="Two concentric spheres. The inner sphere of radius r is labeled Earth. The outer sphere is the atmosphere. The distance between the spheres is delta 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
                    <pic:cNvPicPr>
                      <a:picLocks noChangeAspect="1" noChangeArrowheads="1"/>
                    </pic:cNvPicPr>
                  </pic:nvPicPr>
                  <pic:blipFill>
                    <a:blip r:embed="rId610" cstate="print">
                      <a:extLst>
                        <a:ext uri="{28A0092B-C50C-407E-A947-70E740481C1C}">
                          <a14:useLocalDpi xmlns:a14="http://schemas.microsoft.com/office/drawing/2010/main" val="0"/>
                        </a:ext>
                      </a:extLst>
                    </a:blip>
                    <a:srcRect/>
                    <a:stretch>
                      <a:fillRect/>
                    </a:stretch>
                  </pic:blipFill>
                  <pic:spPr bwMode="auto">
                    <a:xfrm>
                      <a:off x="0" y="0"/>
                      <a:ext cx="1645920" cy="1192530"/>
                    </a:xfrm>
                    <a:prstGeom prst="rect">
                      <a:avLst/>
                    </a:prstGeom>
                    <a:noFill/>
                    <a:ln>
                      <a:noFill/>
                    </a:ln>
                  </pic:spPr>
                </pic:pic>
              </a:graphicData>
            </a:graphic>
          </wp:inline>
        </w:drawing>
      </w:r>
    </w:p>
    <w:p w14:paraId="1597220D" w14:textId="47BECA42" w:rsidR="000330A3" w:rsidRPr="00956DDC" w:rsidRDefault="00674CC6" w:rsidP="003E47FD">
      <w:pPr>
        <w:tabs>
          <w:tab w:val="left" w:pos="810"/>
        </w:tabs>
        <w:rPr>
          <w:szCs w:val="20"/>
        </w:rPr>
      </w:pPr>
      <w:r w:rsidRPr="00956DDC">
        <w:rPr>
          <w:b/>
          <w:smallCaps/>
          <w:szCs w:val="20"/>
        </w:rPr>
        <w:t>RESEARCH:</w:t>
      </w:r>
      <w:r w:rsidR="00FF0ACD">
        <w:rPr>
          <w:szCs w:val="20"/>
        </w:rPr>
        <w:t xml:space="preserve"> </w:t>
      </w:r>
      <w:r w:rsidR="002F4689" w:rsidRPr="00956DDC">
        <w:rPr>
          <w:szCs w:val="20"/>
        </w:rPr>
        <w:t>Recall the conversions 1 inch = 0.0254 m and 1 kg = 2.205 lbs. The radius of the Earth is about 6378 km.</w:t>
      </w:r>
      <w:r w:rsidR="00FF0ACD">
        <w:rPr>
          <w:szCs w:val="20"/>
        </w:rPr>
        <w:t xml:space="preserve"> </w:t>
      </w:r>
      <w:r w:rsidR="00343613" w:rsidRPr="00956DDC">
        <w:rPr>
          <w:szCs w:val="20"/>
        </w:rPr>
        <w:t>The surface area of the Earth is</w:t>
      </w:r>
      <w:r w:rsidR="00F832CB" w:rsidRPr="00880511">
        <w:rPr>
          <w:position w:val="-10"/>
          <w:szCs w:val="20"/>
        </w:rPr>
        <w:object w:dxaOrig="900" w:dyaOrig="320" w14:anchorId="30D05A1B">
          <v:shape id="_x0000_i1317" type="#_x0000_t75" alt="upper A Subscript upper E Baseline equals 4 pi r Subscript upper E baseline squared" style="width:45.45pt;height:16.3pt" o:ole="">
            <v:imagedata r:id="rId611" o:title=""/>
          </v:shape>
          <o:OLEObject Type="Embed" ProgID="Equation.DSMT4" ShapeID="_x0000_i1317" DrawAspect="Content" ObjectID="_1764185223" r:id="rId612"/>
        </w:object>
      </w:r>
      <w:r w:rsidR="000330A3" w:rsidRPr="00956DDC">
        <w:rPr>
          <w:szCs w:val="20"/>
        </w:rPr>
        <w:t xml:space="preserve">. </w:t>
      </w:r>
      <w:r w:rsidR="00754943" w:rsidRPr="00956DDC">
        <w:rPr>
          <w:szCs w:val="20"/>
        </w:rPr>
        <w:t xml:space="preserve">The mass of the atmosphere is </w:t>
      </w:r>
      <w:r w:rsidR="00F832CB" w:rsidRPr="00880511">
        <w:rPr>
          <w:position w:val="-12"/>
          <w:szCs w:val="20"/>
        </w:rPr>
        <w:object w:dxaOrig="1800" w:dyaOrig="340" w14:anchorId="441D897C">
          <v:shape id="_x0000_i1318" type="#_x0000_t75" alt="m Subscript upper A Baseline equals upper A Subscript upper E Baseline left parenthesis 15 l b over s q in right parenthesis period" style="width:89.15pt;height:17.15pt;mso-position-vertical:absolute" o:ole="">
            <v:imagedata r:id="rId613" o:title=""/>
          </v:shape>
          <o:OLEObject Type="Embed" ProgID="Equation.DSMT4" ShapeID="_x0000_i1318" DrawAspect="Content" ObjectID="_1764185224" r:id="rId614"/>
        </w:object>
      </w:r>
      <w:r w:rsidR="00754943" w:rsidRPr="00956DDC">
        <w:rPr>
          <w:szCs w:val="20"/>
        </w:rPr>
        <w:t xml:space="preserve"> The volume of the atmosphere ca</w:t>
      </w:r>
      <w:r w:rsidR="003A52C0" w:rsidRPr="00956DDC">
        <w:rPr>
          <w:szCs w:val="20"/>
        </w:rPr>
        <w:t xml:space="preserve">n be computed using the </w:t>
      </w:r>
      <w:r w:rsidR="002820B0" w:rsidRPr="00956DDC">
        <w:rPr>
          <w:szCs w:val="20"/>
        </w:rPr>
        <w:t>ratio</w:t>
      </w:r>
      <w:r w:rsidR="00754943" w:rsidRPr="00956DDC">
        <w:rPr>
          <w:szCs w:val="20"/>
        </w:rPr>
        <w:t xml:space="preserve"> </w:t>
      </w:r>
      <w:r w:rsidR="00F832CB" w:rsidRPr="00880511">
        <w:rPr>
          <w:position w:val="-10"/>
          <w:szCs w:val="20"/>
        </w:rPr>
        <w:object w:dxaOrig="1160" w:dyaOrig="300" w14:anchorId="3C30456B">
          <v:shape id="_x0000_i1319" type="#_x0000_t75" alt="upper V Subscript upper A Baseline equals m Subscript upper A Baseline over rho Subscript upper A" style="width:58.3pt;height:15.45pt;mso-position-horizontal:absolute" o:ole="">
            <v:imagedata r:id="rId615" o:title=""/>
          </v:shape>
          <o:OLEObject Type="Embed" ProgID="Equation.DSMT4" ShapeID="_x0000_i1319" DrawAspect="Content" ObjectID="_1764185225" r:id="rId616"/>
        </w:object>
      </w:r>
      <w:r w:rsidR="002820B0" w:rsidRPr="00956DDC">
        <w:rPr>
          <w:szCs w:val="20"/>
        </w:rPr>
        <w:t xml:space="preserve">where </w:t>
      </w:r>
      <w:r w:rsidR="00880511" w:rsidRPr="00880511">
        <w:rPr>
          <w:position w:val="-10"/>
          <w:szCs w:val="20"/>
        </w:rPr>
        <w:object w:dxaOrig="279" w:dyaOrig="300" w14:anchorId="22E3FEE0">
          <v:shape id="_x0000_i1320" type="#_x0000_t75" alt="rho Subscript upper A" style="width:13.7pt;height:15.45pt" o:ole="">
            <v:imagedata r:id="rId617" o:title=""/>
          </v:shape>
          <o:OLEObject Type="Embed" ProgID="Equation.DSMT4" ShapeID="_x0000_i1320" DrawAspect="Content" ObjectID="_1764185226" r:id="rId618"/>
        </w:object>
      </w:r>
      <w:r w:rsidR="002820B0" w:rsidRPr="00956DDC">
        <w:rPr>
          <w:szCs w:val="20"/>
        </w:rPr>
        <w:t xml:space="preserve"> is the density of the atmosphere.</w:t>
      </w:r>
      <w:r w:rsidR="00754943" w:rsidRPr="00956DDC">
        <w:rPr>
          <w:szCs w:val="20"/>
        </w:rPr>
        <w:t xml:space="preserve"> This volume is the difference of the two spheres, as shown in the sketch. </w:t>
      </w:r>
      <w:r w:rsidR="00343613" w:rsidRPr="00956DDC">
        <w:rPr>
          <w:szCs w:val="20"/>
        </w:rPr>
        <w:t>T</w:t>
      </w:r>
      <w:r w:rsidR="000330A3" w:rsidRPr="00956DDC">
        <w:rPr>
          <w:szCs w:val="20"/>
        </w:rPr>
        <w:t xml:space="preserve">he volume </w:t>
      </w:r>
      <w:r w:rsidR="002820B0" w:rsidRPr="00956DDC">
        <w:rPr>
          <w:szCs w:val="20"/>
        </w:rPr>
        <w:t xml:space="preserve">of </w:t>
      </w:r>
      <w:r w:rsidR="00343613" w:rsidRPr="00956DDC">
        <w:rPr>
          <w:szCs w:val="20"/>
        </w:rPr>
        <w:t xml:space="preserve">the Earth (without its atmosphere) is </w:t>
      </w:r>
      <w:r w:rsidR="00F832CB" w:rsidRPr="00880511">
        <w:rPr>
          <w:position w:val="-10"/>
          <w:szCs w:val="20"/>
        </w:rPr>
        <w:object w:dxaOrig="1340" w:dyaOrig="320" w14:anchorId="1FB5AB86">
          <v:shape id="_x0000_i1321" type="#_x0000_t75" alt="upper V Subscript upper E Baseline equals left parenthesis 4 over 3 right parenthesis pi r Subscript upper E baseline cubed" style="width:66.85pt;height:16.3pt" o:ole="">
            <v:imagedata r:id="rId619" o:title=""/>
          </v:shape>
          <o:OLEObject Type="Embed" ProgID="Equation.DSMT4" ShapeID="_x0000_i1321" DrawAspect="Content" ObjectID="_1764185227" r:id="rId620"/>
        </w:object>
      </w:r>
      <w:r w:rsidR="003A52C0" w:rsidRPr="00956DDC">
        <w:rPr>
          <w:szCs w:val="20"/>
        </w:rPr>
        <w:t xml:space="preserve"> and the</w:t>
      </w:r>
      <w:r w:rsidR="00343613" w:rsidRPr="00956DDC">
        <w:rPr>
          <w:szCs w:val="20"/>
        </w:rPr>
        <w:t xml:space="preserve"> volume of the Earth and atmosphere is </w:t>
      </w:r>
      <w:r w:rsidR="00F832CB" w:rsidRPr="00880511">
        <w:rPr>
          <w:position w:val="-12"/>
          <w:szCs w:val="20"/>
        </w:rPr>
        <w:object w:dxaOrig="2020" w:dyaOrig="380" w14:anchorId="1781E67C">
          <v:shape id="_x0000_i1322" type="#_x0000_t75" alt="upper V Subscript upper E upper A Baseline equals left parenthesis 4 over 3 right parenthesis pi left parenthesis r Subscript upper E Baseline plus upper Delta r right parenthesis cubed" style="width:100.3pt;height:18.85pt" o:ole="">
            <v:imagedata r:id="rId621" o:title=""/>
          </v:shape>
          <o:OLEObject Type="Embed" ProgID="Equation.DSMT4" ShapeID="_x0000_i1322" DrawAspect="Content" ObjectID="_1764185228" r:id="rId622"/>
        </w:object>
      </w:r>
      <w:r w:rsidR="00754943" w:rsidRPr="00956DDC">
        <w:rPr>
          <w:szCs w:val="20"/>
        </w:rPr>
        <w:t xml:space="preserve"> </w:t>
      </w:r>
      <w:r w:rsidR="003A52C0" w:rsidRPr="00956DDC">
        <w:rPr>
          <w:szCs w:val="20"/>
        </w:rPr>
        <w:t>A second method of computing the volume of the atmosphere is</w:t>
      </w:r>
      <w:r w:rsidR="00754943" w:rsidRPr="00956DDC">
        <w:rPr>
          <w:szCs w:val="20"/>
        </w:rPr>
        <w:t xml:space="preserve"> </w:t>
      </w:r>
      <w:r w:rsidR="00F832CB" w:rsidRPr="00880511">
        <w:rPr>
          <w:position w:val="-10"/>
          <w:szCs w:val="20"/>
        </w:rPr>
        <w:object w:dxaOrig="1200" w:dyaOrig="300" w14:anchorId="6D73DC5D">
          <v:shape id="_x0000_i1323" type="#_x0000_t75" alt="upper V Subscript upper A Baseline equals upper V Subscript upper E upper A Baseline minus upper V Subscript upper E" style="width:60pt;height:15.45pt" o:ole="">
            <v:imagedata r:id="rId623" o:title=""/>
          </v:shape>
          <o:OLEObject Type="Embed" ProgID="Equation.DSMT4" ShapeID="_x0000_i1323" DrawAspect="Content" ObjectID="_1764185229" r:id="rId624"/>
        </w:object>
      </w:r>
      <w:r w:rsidR="00754943" w:rsidRPr="00956DDC">
        <w:rPr>
          <w:szCs w:val="20"/>
        </w:rPr>
        <w:t xml:space="preserve"> </w:t>
      </w:r>
      <w:r w:rsidR="00577427" w:rsidRPr="00956DDC">
        <w:rPr>
          <w:szCs w:val="20"/>
        </w:rPr>
        <w:t xml:space="preserve">Set the two values of </w:t>
      </w:r>
      <w:r w:rsidR="00F832CB" w:rsidRPr="00880511">
        <w:rPr>
          <w:position w:val="-10"/>
          <w:szCs w:val="20"/>
        </w:rPr>
        <w:object w:dxaOrig="279" w:dyaOrig="300" w14:anchorId="10D9DA44">
          <v:shape id="_x0000_i1324" type="#_x0000_t75" alt="upper V Subscript upper A" style="width:13.7pt;height:15.45pt;mso-position-horizontal:absolute" o:ole="">
            <v:imagedata r:id="rId625" o:title=""/>
          </v:shape>
          <o:OLEObject Type="Embed" ProgID="Equation.DSMT4" ShapeID="_x0000_i1324" DrawAspect="Content" ObjectID="_1764185230" r:id="rId626"/>
        </w:object>
      </w:r>
      <w:r w:rsidR="00577427" w:rsidRPr="00956DDC">
        <w:rPr>
          <w:szCs w:val="20"/>
        </w:rPr>
        <w:t xml:space="preserve"> equal and solve for </w:t>
      </w:r>
      <w:r w:rsidR="00577427" w:rsidRPr="00956DDC">
        <w:rPr>
          <w:i/>
          <w:szCs w:val="20"/>
        </w:rPr>
        <w:t>r</w:t>
      </w:r>
      <w:r w:rsidR="00577427" w:rsidRPr="00956DDC">
        <w:rPr>
          <w:szCs w:val="20"/>
        </w:rPr>
        <w:t>.</w:t>
      </w:r>
    </w:p>
    <w:p w14:paraId="6201FD80" w14:textId="6A3FBD28" w:rsidR="00EB4D9A" w:rsidRPr="00956DDC" w:rsidRDefault="00674CC6" w:rsidP="00144917">
      <w:pPr>
        <w:tabs>
          <w:tab w:val="left" w:pos="810"/>
        </w:tabs>
        <w:rPr>
          <w:szCs w:val="20"/>
        </w:rPr>
      </w:pPr>
      <w:r w:rsidRPr="00956DDC">
        <w:rPr>
          <w:b/>
          <w:smallCaps/>
          <w:szCs w:val="20"/>
        </w:rPr>
        <w:t>SIMPLIFY:</w:t>
      </w:r>
      <w:r w:rsidR="00FF0ACD">
        <w:rPr>
          <w:b/>
          <w:smallCaps/>
          <w:szCs w:val="20"/>
        </w:rPr>
        <w:t xml:space="preserve"> </w:t>
      </w:r>
      <w:r w:rsidR="00577427" w:rsidRPr="00956DDC">
        <w:rPr>
          <w:szCs w:val="20"/>
        </w:rPr>
        <w:t>The first expression for the volume of the atmosphere is</w:t>
      </w:r>
    </w:p>
    <w:p w14:paraId="0166FADC" w14:textId="304D3B08" w:rsidR="00EB4D9A" w:rsidRPr="00956DDC" w:rsidRDefault="00F832CB" w:rsidP="009F3DCC">
      <w:pPr>
        <w:tabs>
          <w:tab w:val="left" w:pos="810"/>
        </w:tabs>
        <w:ind w:hanging="806"/>
        <w:jc w:val="center"/>
        <w:rPr>
          <w:szCs w:val="20"/>
        </w:rPr>
      </w:pPr>
      <w:r w:rsidRPr="00880511">
        <w:rPr>
          <w:position w:val="-28"/>
          <w:szCs w:val="20"/>
        </w:rPr>
        <w:object w:dxaOrig="2820" w:dyaOrig="660" w14:anchorId="10972D8F">
          <v:shape id="_x0000_i1325" type="#_x0000_t75" alt="upper V subscript upper A baseline equals Start fraction m subscript upper A baseline over rho subscript upper A baseline End fraction equals Start fraction 4 pi r subscript upper E baseline squared over rho subscript upper A baseline End fraction left parenthesis Start fraction 15 l b over 1 square inch End fraction right parenthesis " style="width:141.45pt;height:32.55pt" o:ole="">
            <v:imagedata r:id="rId627" o:title=""/>
          </v:shape>
          <o:OLEObject Type="Embed" ProgID="Equation.DSMT4" ShapeID="_x0000_i1325" DrawAspect="Content" ObjectID="_1764185231" r:id="rId628"/>
        </w:object>
      </w:r>
    </w:p>
    <w:p w14:paraId="66B277DA" w14:textId="1E97220F" w:rsidR="009F3DCC" w:rsidRDefault="00577427" w:rsidP="00144917">
      <w:pPr>
        <w:tabs>
          <w:tab w:val="left" w:pos="810"/>
        </w:tabs>
        <w:rPr>
          <w:b/>
          <w:smallCaps/>
          <w:szCs w:val="20"/>
        </w:rPr>
      </w:pPr>
      <w:r w:rsidRPr="00956DDC">
        <w:rPr>
          <w:szCs w:val="20"/>
        </w:rPr>
        <w:t xml:space="preserve">The second expression is </w:t>
      </w:r>
      <w:r w:rsidR="00F832CB" w:rsidRPr="00880511">
        <w:rPr>
          <w:position w:val="-14"/>
          <w:szCs w:val="20"/>
        </w:rPr>
        <w:object w:dxaOrig="2400" w:dyaOrig="380" w14:anchorId="12BB8C09">
          <v:shape id="_x0000_i1326" type="#_x0000_t75" alt="upper V Subscript upper A Baseline equals left parenthesis 4 pi over 3 right parenthesis left parenthesis left parenthesis r Subscript upper E Baseline plus upper Delta r right parenthesis cubed minus r Subscript upper E baseline cubed right parenthesis" style="width:119.15pt;height:18.85pt" o:ole="">
            <v:imagedata r:id="rId629" o:title=""/>
          </v:shape>
          <o:OLEObject Type="Embed" ProgID="Equation.DSMT4" ShapeID="_x0000_i1326" DrawAspect="Content" ObjectID="_1764185232" r:id="rId630"/>
        </w:object>
      </w:r>
      <w:r w:rsidRPr="00956DDC">
        <w:rPr>
          <w:szCs w:val="20"/>
        </w:rPr>
        <w:t xml:space="preserve"> Setting th</w:t>
      </w:r>
      <w:r w:rsidR="002F4689" w:rsidRPr="00956DDC">
        <w:rPr>
          <w:szCs w:val="20"/>
        </w:rPr>
        <w:t xml:space="preserve">ese </w:t>
      </w:r>
      <w:r w:rsidR="00580803">
        <w:rPr>
          <w:szCs w:val="20"/>
        </w:rPr>
        <w:t xml:space="preserve">expressions </w:t>
      </w:r>
      <w:r w:rsidR="002F4689" w:rsidRPr="00956DDC">
        <w:rPr>
          <w:szCs w:val="20"/>
        </w:rPr>
        <w:t xml:space="preserve">equal </w:t>
      </w:r>
      <w:r w:rsidR="00580803">
        <w:rPr>
          <w:szCs w:val="20"/>
        </w:rPr>
        <w:t xml:space="preserve">to each other </w:t>
      </w:r>
      <w:r w:rsidR="002F4689" w:rsidRPr="00956DDC">
        <w:rPr>
          <w:szCs w:val="20"/>
        </w:rPr>
        <w:t xml:space="preserve">gives an equation to solve for </w:t>
      </w:r>
      <w:r w:rsidR="00880511" w:rsidRPr="00880511">
        <w:rPr>
          <w:position w:val="-6"/>
          <w:szCs w:val="20"/>
        </w:rPr>
        <w:object w:dxaOrig="320" w:dyaOrig="240" w14:anchorId="3FF7FAE1">
          <v:shape id="_x0000_i1327" type="#_x0000_t75" alt="upper Delta r" style="width:16.3pt;height:12pt" o:ole="">
            <v:imagedata r:id="rId631" o:title=""/>
          </v:shape>
          <o:OLEObject Type="Embed" ProgID="Equation.DSMT4" ShapeID="_x0000_i1327" DrawAspect="Content" ObjectID="_1764185233" r:id="rId632"/>
        </w:object>
      </w:r>
    </w:p>
    <w:p w14:paraId="67ACCD4C" w14:textId="014B9EE7" w:rsidR="009F3DCC" w:rsidRDefault="00674CC6" w:rsidP="005F5428">
      <w:pPr>
        <w:tabs>
          <w:tab w:val="left" w:pos="810"/>
        </w:tabs>
        <w:rPr>
          <w:szCs w:val="20"/>
        </w:rPr>
      </w:pPr>
      <w:r w:rsidRPr="00956DDC">
        <w:rPr>
          <w:b/>
          <w:smallCaps/>
          <w:szCs w:val="20"/>
        </w:rPr>
        <w:t>CALCULATE:</w:t>
      </w:r>
      <w:r w:rsidR="00FF0ACD">
        <w:rPr>
          <w:szCs w:val="20"/>
        </w:rPr>
        <w:t xml:space="preserve"> </w:t>
      </w:r>
      <w:r w:rsidR="00F832CB" w:rsidRPr="00880511">
        <w:rPr>
          <w:position w:val="-24"/>
          <w:szCs w:val="20"/>
        </w:rPr>
        <w:object w:dxaOrig="4160" w:dyaOrig="580" w14:anchorId="276059C3">
          <v:shape id="_x0000_i1328" type="#_x0000_t75" alt="r subscript upper E baseline equals 6378 k m left parenthesis Start fraction 1000 m over 1 k m End fraction right parenthesis left parenthesis Start fraction 1 in over 0.0254 m end fraction right parenthesis equals 2.511 times 10 superscript 8 baseline in" style="width:207.45pt;height:28.3pt" o:ole="">
            <v:imagedata r:id="rId633" o:title=""/>
          </v:shape>
          <o:OLEObject Type="Embed" ProgID="Equation.DSMT4" ShapeID="_x0000_i1328" DrawAspect="Content" ObjectID="_1764185234" r:id="rId634"/>
        </w:object>
      </w:r>
    </w:p>
    <w:p w14:paraId="6B4CBF83" w14:textId="10F6A0AF" w:rsidR="00C93354" w:rsidRPr="009F3DCC" w:rsidRDefault="00F832CB" w:rsidP="000216C0">
      <w:pPr>
        <w:tabs>
          <w:tab w:val="left" w:pos="2160"/>
        </w:tabs>
        <w:ind w:left="2059"/>
        <w:jc w:val="left"/>
        <w:rPr>
          <w:szCs w:val="20"/>
        </w:rPr>
      </w:pPr>
      <w:r w:rsidRPr="00880511">
        <w:rPr>
          <w:b/>
          <w:smallCaps/>
          <w:position w:val="-24"/>
          <w:szCs w:val="20"/>
        </w:rPr>
        <w:object w:dxaOrig="3700" w:dyaOrig="620" w14:anchorId="36606761">
          <v:shape id="_x0000_i1329" type="#_x0000_t75" alt="rho subscript upper A baseline equals 1.275 Start fraction k g over m cubed End fraction left parenthesis Start fraction 0.0254 m over 1 in End fraction right parenthesis cubed equals 2.089 times 10 superscript negative 5 baseline Start fraction k g over in cubed End fraction" style="width:184.3pt;height:31.7pt" o:ole="">
            <v:imagedata r:id="rId635" o:title=""/>
          </v:shape>
          <o:OLEObject Type="Embed" ProgID="Equation.DSMT4" ShapeID="_x0000_i1329" DrawAspect="Content" ObjectID="_1764185235" r:id="rId636"/>
        </w:object>
      </w:r>
    </w:p>
    <w:p w14:paraId="7A5BFBCC" w14:textId="71298A72" w:rsidR="00C93354" w:rsidRPr="00956DDC" w:rsidRDefault="00B11026" w:rsidP="005F5428">
      <w:pPr>
        <w:tabs>
          <w:tab w:val="left" w:pos="810"/>
        </w:tabs>
        <w:rPr>
          <w:szCs w:val="20"/>
        </w:rPr>
      </w:pPr>
      <w:r w:rsidRPr="00956DDC">
        <w:rPr>
          <w:szCs w:val="20"/>
        </w:rPr>
        <w:t xml:space="preserve">Substituting into the first equation for </w:t>
      </w:r>
      <w:r w:rsidR="00F832CB" w:rsidRPr="00880511">
        <w:rPr>
          <w:position w:val="-10"/>
          <w:szCs w:val="20"/>
        </w:rPr>
        <w:object w:dxaOrig="279" w:dyaOrig="300" w14:anchorId="2B6AD067">
          <v:shape id="_x0000_i1330" type="#_x0000_t75" alt="upper V Subscript upper A" style="width:13.7pt;height:15.45pt" o:ole="">
            <v:imagedata r:id="rId637" o:title=""/>
          </v:shape>
          <o:OLEObject Type="Embed" ProgID="Equation.DSMT4" ShapeID="_x0000_i1330" DrawAspect="Content" ObjectID="_1764185236" r:id="rId638"/>
        </w:object>
      </w:r>
      <w:r w:rsidRPr="00956DDC">
        <w:rPr>
          <w:szCs w:val="20"/>
        </w:rPr>
        <w:t xml:space="preserve"> gives</w:t>
      </w:r>
      <w:r w:rsidR="00C93354" w:rsidRPr="00956DDC">
        <w:rPr>
          <w:szCs w:val="20"/>
        </w:rPr>
        <w:t>:</w:t>
      </w:r>
    </w:p>
    <w:p w14:paraId="35D7C103" w14:textId="3D4A3A47" w:rsidR="00C93354" w:rsidRPr="00956DDC" w:rsidRDefault="00F832CB" w:rsidP="009F3DCC">
      <w:pPr>
        <w:tabs>
          <w:tab w:val="left" w:pos="810"/>
        </w:tabs>
        <w:ind w:hanging="806"/>
        <w:jc w:val="center"/>
        <w:rPr>
          <w:szCs w:val="20"/>
        </w:rPr>
      </w:pPr>
      <w:r w:rsidRPr="00880511">
        <w:rPr>
          <w:position w:val="-28"/>
          <w:szCs w:val="20"/>
        </w:rPr>
        <w:object w:dxaOrig="5760" w:dyaOrig="740" w14:anchorId="3BC9C2EE">
          <v:shape id="_x0000_i1331" type="#_x0000_t75" alt="upper V Subscript upper A Baseline equals StartFraction 4 pi left parenthesis 2.511 times 10 Superscript 8 Baseline i n right parenthesis squared Over 2.089 times 10 Superscript negative 5 Baseline k g over i n cubed EndFraction left parenthesis StartFraction 15 l b Over 1 square inch EndFraction right parenthesis left parenthesis StartFraction 1 k g Over 2.205 l b EndFraction right parenthesis equals 2.580 times 10 superscript 23 Baseline i n c h cubed" style="width:4in;height:36.85pt" o:ole="">
            <v:imagedata r:id="rId639" o:title=""/>
          </v:shape>
          <o:OLEObject Type="Embed" ProgID="Equation.DSMT4" ShapeID="_x0000_i1331" DrawAspect="Content" ObjectID="_1764185237" r:id="rId640"/>
        </w:object>
      </w:r>
    </w:p>
    <w:p w14:paraId="64361C3D" w14:textId="77777777" w:rsidR="00FF0ACD" w:rsidRDefault="00370AC2" w:rsidP="005F5428">
      <w:pPr>
        <w:tabs>
          <w:tab w:val="left" w:pos="810"/>
        </w:tabs>
        <w:rPr>
          <w:szCs w:val="20"/>
        </w:rPr>
      </w:pPr>
      <w:r w:rsidRPr="00956DDC">
        <w:rPr>
          <w:szCs w:val="20"/>
        </w:rPr>
        <w:t xml:space="preserve">The second equation for </w:t>
      </w:r>
      <w:r w:rsidR="00880511" w:rsidRPr="00880511">
        <w:rPr>
          <w:position w:val="-10"/>
          <w:szCs w:val="20"/>
        </w:rPr>
        <w:object w:dxaOrig="279" w:dyaOrig="300" w14:anchorId="4647F130">
          <v:shape id="_x0000_i1332" type="#_x0000_t75" alt="upper V Subscript upper A" style="width:13.7pt;height:15.45pt" o:ole="">
            <v:imagedata r:id="rId641" o:title=""/>
          </v:shape>
          <o:OLEObject Type="Embed" ProgID="Equation.DSMT4" ShapeID="_x0000_i1332" DrawAspect="Content" ObjectID="_1764185238" r:id="rId642"/>
        </w:object>
      </w:r>
      <w:r w:rsidRPr="00956DDC">
        <w:rPr>
          <w:szCs w:val="20"/>
        </w:rPr>
        <w:t>becomes</w:t>
      </w:r>
      <w:r w:rsidR="00C93354" w:rsidRPr="00956DDC">
        <w:rPr>
          <w:szCs w:val="20"/>
        </w:rPr>
        <w:t>:</w:t>
      </w:r>
    </w:p>
    <w:p w14:paraId="778C9CFE" w14:textId="407EE66C" w:rsidR="00580803" w:rsidRPr="00956DDC" w:rsidRDefault="00F832CB" w:rsidP="00580803">
      <w:pPr>
        <w:tabs>
          <w:tab w:val="left" w:pos="810"/>
        </w:tabs>
        <w:ind w:firstLine="4"/>
        <w:jc w:val="center"/>
        <w:rPr>
          <w:szCs w:val="20"/>
        </w:rPr>
      </w:pPr>
      <w:r w:rsidRPr="00880511">
        <w:rPr>
          <w:position w:val="-22"/>
          <w:szCs w:val="20"/>
        </w:rPr>
        <w:object w:dxaOrig="7800" w:dyaOrig="540" w14:anchorId="50FC9847">
          <v:shape id="_x0000_i1333" type="#_x0000_t75" alt="upper V Subscript upper A Baseline equals StartFraction 4 pi Over 3 EndFraction left parenthesis left parenthesis 2.511 times 10 Superscript 8 Baseline in plus upper Delta r right parenthesis cubed minus left parenthesis 2.511 times 10 Superscript 8 Baseline in right parenthesis cubed right parenthesis equals 4.1888 upper Delta r cubed plus left parenthesis 3.155 times 10 Superscript 9 Baseline right parenthesis upper Delta r squared plus left parenthesis 7.923 times 10 Superscript 17 Baseline right parenthesis upper Delta r" style="width:390pt;height:26.55pt;mso-position-horizontal:absolute" o:ole="">
            <v:imagedata r:id="rId643" o:title=""/>
          </v:shape>
          <o:OLEObject Type="Embed" ProgID="Equation.DSMT4" ShapeID="_x0000_i1333" DrawAspect="Content" ObjectID="_1764185239" r:id="rId644"/>
        </w:object>
      </w:r>
    </w:p>
    <w:p w14:paraId="686FAB3D" w14:textId="750EF765" w:rsidR="001E4832" w:rsidRPr="00956DDC" w:rsidRDefault="00370AC2" w:rsidP="005F5428">
      <w:pPr>
        <w:tabs>
          <w:tab w:val="left" w:pos="810"/>
        </w:tabs>
        <w:rPr>
          <w:szCs w:val="20"/>
        </w:rPr>
      </w:pPr>
      <w:r w:rsidRPr="00956DDC">
        <w:rPr>
          <w:szCs w:val="20"/>
        </w:rPr>
        <w:t xml:space="preserve">Setting the two equations for </w:t>
      </w:r>
      <w:r w:rsidR="00F832CB" w:rsidRPr="00880511">
        <w:rPr>
          <w:position w:val="-10"/>
          <w:szCs w:val="20"/>
        </w:rPr>
        <w:object w:dxaOrig="279" w:dyaOrig="300" w14:anchorId="056AAD78">
          <v:shape id="_x0000_i1334" type="#_x0000_t75" alt="upper V Subscript upper A" style="width:13.7pt;height:15.45pt" o:ole="">
            <v:imagedata r:id="rId645" o:title=""/>
          </v:shape>
          <o:OLEObject Type="Embed" ProgID="Equation.DSMT4" ShapeID="_x0000_i1334" DrawAspect="Content" ObjectID="_1764185240" r:id="rId646"/>
        </w:object>
      </w:r>
      <w:r w:rsidRPr="00956DDC">
        <w:rPr>
          <w:szCs w:val="20"/>
        </w:rPr>
        <w:t>equal results in the equation:</w:t>
      </w:r>
    </w:p>
    <w:p w14:paraId="1F0943D0" w14:textId="70418333" w:rsidR="001E4832" w:rsidRPr="00956DDC" w:rsidRDefault="00F832CB" w:rsidP="009F3DCC">
      <w:pPr>
        <w:tabs>
          <w:tab w:val="left" w:pos="810"/>
        </w:tabs>
        <w:ind w:hanging="806"/>
        <w:jc w:val="center"/>
        <w:rPr>
          <w:szCs w:val="20"/>
        </w:rPr>
      </w:pPr>
      <w:r w:rsidRPr="00880511">
        <w:rPr>
          <w:position w:val="-14"/>
          <w:szCs w:val="20"/>
        </w:rPr>
        <w:object w:dxaOrig="4740" w:dyaOrig="380" w14:anchorId="688D879E">
          <v:shape id="_x0000_i1335" type="#_x0000_t75" alt="4.1888 upper delta r cubed plus left parenthesis 3.155 times 10 superscript 9 baseline right parenthesis upper delta r squared plus left parenthesis 7.923 times 10 superscript 17 baseline right parenthesis upper delta r equals 2.580 times 10 superscript 23 " style="width:237.45pt;height:18.85pt" o:ole="">
            <v:imagedata r:id="rId647" o:title=""/>
          </v:shape>
          <o:OLEObject Type="Embed" ProgID="Equation.DSMT4" ShapeID="_x0000_i1335" DrawAspect="Content" ObjectID="_1764185241" r:id="rId648"/>
        </w:object>
      </w:r>
      <w:r w:rsidR="00370AC2" w:rsidRPr="00956DDC">
        <w:rPr>
          <w:szCs w:val="20"/>
        </w:rPr>
        <w:t>,</w:t>
      </w:r>
    </w:p>
    <w:p w14:paraId="3E782A8C" w14:textId="77777777" w:rsidR="00FF0ACD" w:rsidRDefault="00370AC2" w:rsidP="005F5428">
      <w:pPr>
        <w:tabs>
          <w:tab w:val="left" w:pos="810"/>
        </w:tabs>
        <w:rPr>
          <w:szCs w:val="20"/>
        </w:rPr>
      </w:pPr>
      <w:r w:rsidRPr="00956DDC">
        <w:rPr>
          <w:szCs w:val="20"/>
        </w:rPr>
        <w:t xml:space="preserve">a cubic equation in </w:t>
      </w:r>
      <w:r w:rsidR="00880511" w:rsidRPr="00880511">
        <w:rPr>
          <w:position w:val="-4"/>
          <w:szCs w:val="20"/>
        </w:rPr>
        <w:object w:dxaOrig="279" w:dyaOrig="220" w14:anchorId="1898ACFD">
          <v:shape id="_x0000_i1336" type="#_x0000_t75" alt="upper Delta r" style="width:13.7pt;height:10.3pt" o:ole="">
            <v:imagedata r:id="rId649" o:title=""/>
          </v:shape>
          <o:OLEObject Type="Embed" ProgID="Equation.DSMT4" ShapeID="_x0000_i1336" DrawAspect="Content" ObjectID="_1764185242" r:id="rId650"/>
        </w:object>
      </w:r>
      <w:r w:rsidRPr="00956DDC">
        <w:rPr>
          <w:i/>
          <w:szCs w:val="20"/>
        </w:rPr>
        <w:t xml:space="preserve">. </w:t>
      </w:r>
      <w:r w:rsidRPr="00956DDC">
        <w:rPr>
          <w:szCs w:val="20"/>
        </w:rPr>
        <w:t>This equation can be solved by a number of methods. A graphical estimate is sufficient. It has one real root, and that is at approximately</w:t>
      </w:r>
    </w:p>
    <w:p w14:paraId="33DF953D" w14:textId="746DDF6D" w:rsidR="000330A3" w:rsidRPr="00956DDC" w:rsidRDefault="00F832CB" w:rsidP="009F3DCC">
      <w:pPr>
        <w:tabs>
          <w:tab w:val="left" w:pos="810"/>
        </w:tabs>
        <w:ind w:hanging="806"/>
        <w:jc w:val="center"/>
        <w:rPr>
          <w:szCs w:val="20"/>
        </w:rPr>
      </w:pPr>
      <w:r w:rsidRPr="00880511">
        <w:rPr>
          <w:position w:val="-20"/>
          <w:szCs w:val="20"/>
        </w:rPr>
        <w:object w:dxaOrig="3940" w:dyaOrig="520" w14:anchorId="343131AA">
          <v:shape id="_x0000_i1337" type="#_x0000_t75" alt="upper Delta r equals 325300 i n equals 325300 in StartFraction 0.0254 m Over 1 in EndFraction equals 8263 m" style="width:197.15pt;height:25.7pt" o:ole="">
            <v:imagedata r:id="rId651" o:title=""/>
          </v:shape>
          <o:OLEObject Type="Embed" ProgID="Equation.DSMT4" ShapeID="_x0000_i1337" DrawAspect="Content" ObjectID="_1764185243" r:id="rId652"/>
        </w:object>
      </w:r>
    </w:p>
    <w:p w14:paraId="236D15A3" w14:textId="1C52147D" w:rsidR="006B79DF" w:rsidRPr="009F3DCC" w:rsidRDefault="00674CC6" w:rsidP="00F13982">
      <w:pPr>
        <w:tabs>
          <w:tab w:val="left" w:pos="810"/>
        </w:tabs>
        <w:ind w:firstLine="4"/>
        <w:rPr>
          <w:szCs w:val="20"/>
        </w:rPr>
      </w:pPr>
      <w:r w:rsidRPr="00956DDC">
        <w:rPr>
          <w:b/>
          <w:smallCaps/>
          <w:szCs w:val="20"/>
        </w:rPr>
        <w:t>ROUND:</w:t>
      </w:r>
      <w:r w:rsidR="00FF0ACD">
        <w:rPr>
          <w:szCs w:val="20"/>
        </w:rPr>
        <w:t xml:space="preserve"> </w:t>
      </w:r>
      <w:r w:rsidR="006B79DF" w:rsidRPr="00956DDC">
        <w:rPr>
          <w:szCs w:val="20"/>
        </w:rPr>
        <w:t xml:space="preserve">The least precise value given in the question had two significant figures, so the answer should be rounded to </w:t>
      </w:r>
      <w:r w:rsidR="00BF7D46" w:rsidRPr="00956DDC">
        <w:rPr>
          <w:szCs w:val="20"/>
        </w:rPr>
        <w:t>8300</w:t>
      </w:r>
      <w:r w:rsidR="006B79DF" w:rsidRPr="00956DDC">
        <w:rPr>
          <w:szCs w:val="20"/>
        </w:rPr>
        <w:t xml:space="preserve"> m.</w:t>
      </w:r>
    </w:p>
    <w:p w14:paraId="2AE3C4D7" w14:textId="6C80AC24" w:rsidR="00F13982" w:rsidRPr="009F3DCC" w:rsidRDefault="008F0784" w:rsidP="00F13982">
      <w:pPr>
        <w:tabs>
          <w:tab w:val="left" w:pos="810"/>
        </w:tabs>
        <w:rPr>
          <w:bCs/>
          <w:szCs w:val="20"/>
        </w:rPr>
      </w:pPr>
      <w:r w:rsidRPr="00956DDC">
        <w:rPr>
          <w:b/>
          <w:smallCaps/>
          <w:szCs w:val="20"/>
        </w:rPr>
        <w:tab/>
      </w:r>
      <w:r w:rsidR="00674CC6" w:rsidRPr="00956DDC">
        <w:rPr>
          <w:b/>
          <w:smallCaps/>
          <w:szCs w:val="20"/>
        </w:rPr>
        <w:t>DOUBLE-CHECK:</w:t>
      </w:r>
      <w:r w:rsidR="00FF0ACD">
        <w:rPr>
          <w:b/>
          <w:bCs/>
          <w:smallCaps/>
          <w:szCs w:val="20"/>
        </w:rPr>
        <w:t xml:space="preserve"> </w:t>
      </w:r>
      <w:r w:rsidR="00F13982" w:rsidRPr="00A76C25">
        <w:rPr>
          <w:rFonts w:ascii="MinionPro-Regular" w:hAnsi="MinionPro-Regular" w:cs="MinionPro-Regular"/>
          <w:color w:val="000000"/>
          <w:lang w:bidi="en-US"/>
        </w:rPr>
        <w:t>The result has units of distance, which is what is expected. What may not be expected is that our</w:t>
      </w:r>
      <w:r w:rsidR="00F13982" w:rsidRPr="001B3BCA">
        <w:rPr>
          <w:rFonts w:cs="Minion Pro"/>
          <w:color w:val="000000"/>
          <w:lang w:bidi="en-US"/>
        </w:rPr>
        <w:t xml:space="preserve"> result is not as big as the height of the tallest mountain on Earth, Mt. Everest, which has a height of 8.8 km. We can obtain a simple approximation of our result by realizing that our calculated value for </w:t>
      </w:r>
      <w:r w:rsidR="00880511" w:rsidRPr="001B3BCA">
        <w:rPr>
          <w:rFonts w:cs="Minion Pro"/>
          <w:color w:val="000000"/>
          <w:position w:val="-4"/>
          <w:lang w:bidi="en-US"/>
        </w:rPr>
        <w:object w:dxaOrig="240" w:dyaOrig="200" w14:anchorId="5E4B12BC">
          <v:shape id="_x0000_i1338" type="#_x0000_t75" alt="upper Delta r" style="width:12pt;height:9.45pt" o:ole="">
            <v:imagedata r:id="rId653" o:title=""/>
          </v:shape>
          <o:OLEObject Type="Embed" ProgID="Equation.DSMT4" ShapeID="_x0000_i1338" DrawAspect="Content" ObjectID="_1764185244" r:id="rId654"/>
        </w:object>
      </w:r>
      <w:r w:rsidR="00F13982" w:rsidRPr="001B3BCA">
        <w:rPr>
          <w:rFonts w:cs="Minion Pro"/>
          <w:color w:val="000000"/>
          <w:lang w:bidi="en-US"/>
        </w:rPr>
        <w:t xml:space="preserve"> is small compared to the radius of Earth. This means that the surface of a sphere with radius </w:t>
      </w:r>
      <w:r w:rsidR="00F832CB" w:rsidRPr="001B3BCA">
        <w:rPr>
          <w:rFonts w:cs="Minion Pro"/>
          <w:color w:val="000000"/>
          <w:position w:val="-10"/>
          <w:lang w:bidi="en-US"/>
        </w:rPr>
        <w:object w:dxaOrig="680" w:dyaOrig="300" w14:anchorId="011A972F">
          <v:shape id="_x0000_i1339" type="#_x0000_t75" alt="upper R Subscript upper E Baseline plus upper Delta r" style="width:33.45pt;height:15.45pt" o:ole="">
            <v:imagedata r:id="rId655" o:title=""/>
          </v:shape>
          <o:OLEObject Type="Embed" ProgID="Equation.DSMT4" ShapeID="_x0000_i1339" DrawAspect="Content" ObjectID="_1764185245" r:id="rId656"/>
        </w:object>
      </w:r>
      <w:r w:rsidR="00F13982" w:rsidRPr="001B3BCA">
        <w:rPr>
          <w:rFonts w:cs="Minion Pro"/>
          <w:color w:val="000000"/>
          <w:lang w:bidi="en-US"/>
        </w:rPr>
        <w:t xml:space="preserve"> and one with radius </w:t>
      </w:r>
      <w:r w:rsidR="00880511" w:rsidRPr="001B3BCA">
        <w:rPr>
          <w:rFonts w:cs="Minion Pro"/>
          <w:color w:val="000000"/>
          <w:position w:val="-10"/>
          <w:lang w:bidi="en-US"/>
        </w:rPr>
        <w:object w:dxaOrig="260" w:dyaOrig="300" w14:anchorId="7426943A">
          <v:shape id="_x0000_i1340" type="#_x0000_t75" alt="upper R Subscript upper E" style="width:13.7pt;height:15.45pt" o:ole="">
            <v:imagedata r:id="rId657" o:title=""/>
          </v:shape>
          <o:OLEObject Type="Embed" ProgID="Equation.DSMT4" ShapeID="_x0000_i1340" DrawAspect="Content" ObjectID="_1764185246" r:id="rId658"/>
        </w:object>
      </w:r>
      <w:r w:rsidR="00F13982" w:rsidRPr="001B3BCA">
        <w:rPr>
          <w:rFonts w:cs="Minion Pro"/>
          <w:color w:val="000000"/>
          <w:lang w:bidi="en-US"/>
        </w:rPr>
        <w:t xml:space="preserve"> are not very different, allowing us to write an approximation to our result as </w:t>
      </w:r>
      <w:r w:rsidR="00F832CB" w:rsidRPr="001B3BCA">
        <w:rPr>
          <w:rFonts w:cs="Minion Pro"/>
          <w:color w:val="000000"/>
          <w:position w:val="-20"/>
          <w:lang w:bidi="en-US"/>
        </w:rPr>
        <w:object w:dxaOrig="7180" w:dyaOrig="499" w14:anchorId="07117115">
          <v:shape id="_x0000_i1341" type="#_x0000_t75" alt="upper Delta r approximately-equals upper V Subscript upper A Baseline over left parenthesis 4 pi r Subscript upper E baseline squared right parenthesis equals left parenthesis 2.580 times 10 superscript 23 Baseline inch cubed right parenthesis over left parenthesis 4 pi left parenthesis 2.511 times 10 Superscript 8 Baseline inch right parenthesis squared right parenthesis equals 3.256 times 10 Superscript 5 Baseline inch equals 8.3 k m" style="width:358.3pt;height:24.85pt" o:ole="">
            <v:imagedata r:id="rId659" o:title=""/>
          </v:shape>
          <o:OLEObject Type="Embed" ProgID="Equation.DSMT4" ShapeID="_x0000_i1341" DrawAspect="Content" ObjectID="_1764185247" r:id="rId660"/>
        </w:object>
      </w:r>
    </w:p>
    <w:p w14:paraId="7F032F8A" w14:textId="3F839CBD" w:rsidR="000330A3" w:rsidRPr="009F3DCC" w:rsidRDefault="00D648E7">
      <w:pPr>
        <w:pStyle w:val="ListParagraph"/>
        <w:numPr>
          <w:ilvl w:val="0"/>
          <w:numId w:val="4"/>
        </w:numPr>
        <w:ind w:left="806" w:hanging="806"/>
        <w:rPr>
          <w:szCs w:val="20"/>
        </w:rPr>
      </w:pPr>
      <w:r w:rsidRPr="00956DDC">
        <w:rPr>
          <w:b/>
          <w:szCs w:val="20"/>
        </w:rPr>
        <w:t>THINK:</w:t>
      </w:r>
      <w:r w:rsidR="000330A3" w:rsidRPr="00956DDC">
        <w:rPr>
          <w:szCs w:val="20"/>
        </w:rPr>
        <w:t xml:space="preserve"> </w:t>
      </w:r>
      <w:r w:rsidR="00E2763A" w:rsidRPr="00956DDC">
        <w:rPr>
          <w:szCs w:val="20"/>
        </w:rPr>
        <w:t xml:space="preserve">Let </w:t>
      </w:r>
      <w:r w:rsidR="00F832CB" w:rsidRPr="00880511">
        <w:rPr>
          <w:position w:val="-4"/>
          <w:szCs w:val="20"/>
        </w:rPr>
        <w:object w:dxaOrig="180" w:dyaOrig="279" w14:anchorId="432BE2F5">
          <v:shape id="_x0000_i1342" type="#_x0000_t75" alt=" upper L vector" style="width:9.45pt;height:13.7pt" o:ole="">
            <v:imagedata r:id="rId661" o:title=""/>
          </v:shape>
          <o:OLEObject Type="Embed" ProgID="Equation.DSMT4" ShapeID="_x0000_i1342" DrawAspect="Content" ObjectID="_1764185248" r:id="rId662"/>
        </w:object>
      </w:r>
      <w:r w:rsidR="00E2763A" w:rsidRPr="00956DDC">
        <w:rPr>
          <w:szCs w:val="20"/>
        </w:rPr>
        <w:t xml:space="preserve"> be the position vector. </w:t>
      </w:r>
      <w:r w:rsidR="000330A3" w:rsidRPr="00956DDC">
        <w:rPr>
          <w:szCs w:val="20"/>
        </w:rPr>
        <w:t>The</w:t>
      </w:r>
      <w:r w:rsidR="00E2763A" w:rsidRPr="00956DDC">
        <w:rPr>
          <w:szCs w:val="20"/>
        </w:rPr>
        <w:t xml:space="preserve">n </w:t>
      </w:r>
      <w:r w:rsidR="00F832CB" w:rsidRPr="00880511">
        <w:rPr>
          <w:position w:val="-16"/>
          <w:szCs w:val="20"/>
        </w:rPr>
        <w:object w:dxaOrig="999" w:dyaOrig="420" w14:anchorId="05AEB0EA">
          <v:shape id="_x0000_i1343" type="#_x0000_t75" alt="StartAbsoluteValue upper L vector EndAbsoluteValue equals 40.0 m" style="width:50.55pt;height:20.55pt;mso-position-horizontal:absolute" o:ole="">
            <v:imagedata r:id="rId663" o:title=""/>
          </v:shape>
          <o:OLEObject Type="Embed" ProgID="Equation.DSMT4" ShapeID="_x0000_i1343" DrawAspect="Content" ObjectID="_1764185249" r:id="rId664"/>
        </w:object>
      </w:r>
      <w:r w:rsidR="000330A3" w:rsidRPr="00956DDC">
        <w:rPr>
          <w:szCs w:val="20"/>
        </w:rPr>
        <w:t xml:space="preserve">and </w:t>
      </w:r>
      <w:r w:rsidR="00F832CB" w:rsidRPr="00880511">
        <w:rPr>
          <w:position w:val="-6"/>
          <w:szCs w:val="20"/>
        </w:rPr>
        <w:object w:dxaOrig="800" w:dyaOrig="240" w14:anchorId="19C5C7AB">
          <v:shape id="_x0000_i1344" type="#_x0000_t75" alt="theta equals 57.0 degrees" style="width:39.45pt;height:12pt" o:ole="">
            <v:imagedata r:id="rId665" o:title=""/>
          </v:shape>
          <o:OLEObject Type="Embed" ProgID="Equation.DSMT4" ShapeID="_x0000_i1344" DrawAspect="Content" ObjectID="_1764185250" r:id="rId666"/>
        </w:object>
      </w:r>
      <w:r w:rsidR="000330A3" w:rsidRPr="00956DDC">
        <w:rPr>
          <w:szCs w:val="20"/>
        </w:rPr>
        <w:t xml:space="preserve">(above </w:t>
      </w:r>
      <w:r w:rsidR="000330A3" w:rsidRPr="00956DDC">
        <w:rPr>
          <w:i/>
          <w:szCs w:val="20"/>
        </w:rPr>
        <w:t>x</w:t>
      </w:r>
      <w:r w:rsidR="000330A3" w:rsidRPr="00956DDC">
        <w:rPr>
          <w:szCs w:val="20"/>
        </w:rPr>
        <w:t>-axis).</w:t>
      </w:r>
    </w:p>
    <w:p w14:paraId="3843AD41" w14:textId="56090A91" w:rsidR="000330A3" w:rsidRPr="00956DDC" w:rsidRDefault="00674CC6" w:rsidP="00DC3663">
      <w:pPr>
        <w:tabs>
          <w:tab w:val="left" w:pos="810"/>
        </w:tabs>
        <w:rPr>
          <w:szCs w:val="20"/>
        </w:rPr>
      </w:pPr>
      <w:r w:rsidRPr="00956DDC">
        <w:rPr>
          <w:b/>
          <w:smallCaps/>
          <w:szCs w:val="20"/>
        </w:rPr>
        <w:t>SKETCH:</w:t>
      </w:r>
    </w:p>
    <w:p w14:paraId="175A74A7" w14:textId="5284E664" w:rsidR="000330A3" w:rsidRDefault="006510CF" w:rsidP="00920171">
      <w:pPr>
        <w:tabs>
          <w:tab w:val="left" w:pos="810"/>
        </w:tabs>
        <w:ind w:firstLine="4"/>
        <w:jc w:val="center"/>
        <w:rPr>
          <w:b/>
          <w:smallCaps/>
          <w:szCs w:val="20"/>
        </w:rPr>
      </w:pPr>
      <w:r>
        <w:rPr>
          <w:b/>
          <w:smallCaps/>
          <w:noProof/>
          <w:szCs w:val="20"/>
          <w:lang w:val="en-IN" w:eastAsia="en-IN"/>
        </w:rPr>
        <w:drawing>
          <wp:inline distT="0" distB="0" distL="0" distR="0" wp14:anchorId="5389A99C" wp14:editId="1B5C7257">
            <wp:extent cx="1309370" cy="1250950"/>
            <wp:effectExtent l="0" t="0" r="5080" b="6350"/>
            <wp:docPr id="298" name="Picture 298" descr="A graph of y versus x shows a vector of length L. The vertical distance is delta y and the horizontal distance is delta x. The angle between the vector and the horizontal axis is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
                    <pic:cNvPicPr>
                      <a:picLocks noChangeAspect="1" noChangeArrowheads="1"/>
                    </pic:cNvPicPr>
                  </pic:nvPicPr>
                  <pic:blipFill>
                    <a:blip r:embed="rId667" cstate="print">
                      <a:extLst>
                        <a:ext uri="{28A0092B-C50C-407E-A947-70E740481C1C}">
                          <a14:useLocalDpi xmlns:a14="http://schemas.microsoft.com/office/drawing/2010/main" val="0"/>
                        </a:ext>
                      </a:extLst>
                    </a:blip>
                    <a:srcRect/>
                    <a:stretch>
                      <a:fillRect/>
                    </a:stretch>
                  </pic:blipFill>
                  <pic:spPr bwMode="auto">
                    <a:xfrm>
                      <a:off x="0" y="0"/>
                      <a:ext cx="1309370" cy="1250950"/>
                    </a:xfrm>
                    <a:prstGeom prst="rect">
                      <a:avLst/>
                    </a:prstGeom>
                    <a:noFill/>
                    <a:ln>
                      <a:noFill/>
                    </a:ln>
                  </pic:spPr>
                </pic:pic>
              </a:graphicData>
            </a:graphic>
          </wp:inline>
        </w:drawing>
      </w:r>
    </w:p>
    <w:p w14:paraId="0439DC93" w14:textId="77777777" w:rsidR="00E11846" w:rsidRPr="00E11846" w:rsidRDefault="00E11846" w:rsidP="009F3DCC">
      <w:pPr>
        <w:tabs>
          <w:tab w:val="left" w:pos="810"/>
        </w:tabs>
        <w:ind w:hanging="806"/>
        <w:jc w:val="center"/>
        <w:rPr>
          <w:sz w:val="12"/>
          <w:szCs w:val="20"/>
        </w:rPr>
      </w:pPr>
    </w:p>
    <w:p w14:paraId="3ACFA5D4" w14:textId="3997E599" w:rsidR="000330A3" w:rsidRPr="00956DDC" w:rsidRDefault="00674CC6" w:rsidP="00242BAD">
      <w:pPr>
        <w:tabs>
          <w:tab w:val="left" w:pos="810"/>
        </w:tabs>
        <w:ind w:left="810"/>
        <w:rPr>
          <w:szCs w:val="20"/>
        </w:rPr>
      </w:pPr>
      <w:r w:rsidRPr="00956DDC">
        <w:rPr>
          <w:b/>
          <w:smallCaps/>
          <w:szCs w:val="20"/>
        </w:rPr>
        <w:t>RESEARCH:</w:t>
      </w:r>
      <w:r w:rsidR="00FF0ACD">
        <w:rPr>
          <w:szCs w:val="20"/>
        </w:rPr>
        <w:t xml:space="preserve"> </w:t>
      </w:r>
      <w:r w:rsidR="00AB5C9A" w:rsidRPr="00956DDC">
        <w:rPr>
          <w:szCs w:val="20"/>
        </w:rPr>
        <w:t xml:space="preserve">From trigonometry, </w:t>
      </w:r>
      <w:r w:rsidR="00F832CB" w:rsidRPr="00880511">
        <w:rPr>
          <w:position w:val="-16"/>
          <w:szCs w:val="20"/>
        </w:rPr>
        <w:object w:dxaOrig="1160" w:dyaOrig="420" w14:anchorId="633CB23E">
          <v:shape id="_x0000_i1345" type="#_x0000_t75" alt="sine theta equals upper Delta y over StartAbsoluteValue upper L vector EndAbsoluteValue" style="width:58.3pt;height:20.55pt" o:ole="">
            <v:imagedata r:id="rId668" o:title=""/>
          </v:shape>
          <o:OLEObject Type="Embed" ProgID="Equation.DSMT4" ShapeID="_x0000_i1345" DrawAspect="Content" ObjectID="_1764185251" r:id="rId669"/>
        </w:object>
      </w:r>
      <w:r w:rsidR="00AB5C9A" w:rsidRPr="00956DDC">
        <w:rPr>
          <w:szCs w:val="20"/>
        </w:rPr>
        <w:t xml:space="preserve"> </w:t>
      </w:r>
      <w:r w:rsidR="003843F0" w:rsidRPr="00956DDC">
        <w:rPr>
          <w:szCs w:val="20"/>
        </w:rPr>
        <w:t>and</w:t>
      </w:r>
      <w:r w:rsidR="000330A3" w:rsidRPr="00956DDC">
        <w:rPr>
          <w:szCs w:val="20"/>
        </w:rPr>
        <w:t xml:space="preserve"> </w:t>
      </w:r>
      <w:r w:rsidR="00F832CB" w:rsidRPr="00880511">
        <w:rPr>
          <w:position w:val="-16"/>
          <w:szCs w:val="20"/>
        </w:rPr>
        <w:object w:dxaOrig="1200" w:dyaOrig="420" w14:anchorId="2A8ED5EF">
          <v:shape id="_x0000_i1346" type="#_x0000_t75" alt="cosine theta equals upper Delta x over StartAbsoluteValue upper L vector EndAbsoluteValue" style="width:60pt;height:20.55pt" o:ole="">
            <v:imagedata r:id="rId670" o:title=""/>
          </v:shape>
          <o:OLEObject Type="Embed" ProgID="Equation.DSMT4" ShapeID="_x0000_i1346" DrawAspect="Content" ObjectID="_1764185252" r:id="rId671"/>
        </w:object>
      </w:r>
      <w:r w:rsidR="00AB5C9A" w:rsidRPr="00956DDC">
        <w:rPr>
          <w:szCs w:val="20"/>
        </w:rPr>
        <w:t>. The length of the</w:t>
      </w:r>
      <w:r w:rsidR="006E046D" w:rsidRPr="00956DDC">
        <w:rPr>
          <w:szCs w:val="20"/>
        </w:rPr>
        <w:t xml:space="preserve"> vector </w:t>
      </w:r>
      <w:r w:rsidR="00880511" w:rsidRPr="00880511">
        <w:rPr>
          <w:position w:val="-4"/>
          <w:szCs w:val="20"/>
        </w:rPr>
        <w:object w:dxaOrig="200" w:dyaOrig="279" w14:anchorId="44B1EA65">
          <v:shape id="_x0000_i1347" type="#_x0000_t75" alt=" upper L vector" style="width:9.45pt;height:13.7pt" o:ole="">
            <v:imagedata r:id="rId672" o:title=""/>
          </v:shape>
          <o:OLEObject Type="Embed" ProgID="Equation.DSMT4" ShapeID="_x0000_i1347" DrawAspect="Content" ObjectID="_1764185253" r:id="rId673"/>
        </w:object>
      </w:r>
      <w:r w:rsidR="00AB5C9A" w:rsidRPr="00956DDC">
        <w:rPr>
          <w:szCs w:val="20"/>
        </w:rPr>
        <w:t xml:space="preserve"> </w:t>
      </w:r>
      <w:r w:rsidR="006E046D" w:rsidRPr="00956DDC">
        <w:rPr>
          <w:szCs w:val="20"/>
        </w:rPr>
        <w:t>is given by the formula</w:t>
      </w:r>
      <w:r w:rsidR="000330A3" w:rsidRPr="00956DDC">
        <w:rPr>
          <w:szCs w:val="20"/>
        </w:rPr>
        <w:t xml:space="preserve"> </w:t>
      </w:r>
      <w:r w:rsidR="00F832CB" w:rsidRPr="00880511">
        <w:rPr>
          <w:position w:val="-16"/>
          <w:szCs w:val="20"/>
        </w:rPr>
        <w:object w:dxaOrig="1440" w:dyaOrig="420" w14:anchorId="787A03D9">
          <v:shape id="_x0000_i1348" type="#_x0000_t75" alt="StartAbsoluteValue upper L vector EndAbsoluteValue equals StartRoot upper Delta x squared plus upper Delta y squared EndRoot" style="width:1in;height:20.55pt" o:ole="">
            <v:imagedata r:id="rId674" o:title=""/>
          </v:shape>
          <o:OLEObject Type="Embed" ProgID="Equation.DSMT4" ShapeID="_x0000_i1348" DrawAspect="Content" ObjectID="_1764185254" r:id="rId675"/>
        </w:object>
      </w:r>
    </w:p>
    <w:p w14:paraId="4B199938" w14:textId="28B7D229" w:rsidR="000330A3" w:rsidRPr="00956DDC" w:rsidRDefault="00674CC6" w:rsidP="00242BAD">
      <w:pPr>
        <w:tabs>
          <w:tab w:val="left" w:pos="810"/>
        </w:tabs>
        <w:ind w:left="810"/>
        <w:rPr>
          <w:szCs w:val="20"/>
        </w:rPr>
      </w:pPr>
      <w:r w:rsidRPr="00956DDC">
        <w:rPr>
          <w:b/>
          <w:smallCaps/>
          <w:szCs w:val="20"/>
        </w:rPr>
        <w:t>SIMPLIFY:</w:t>
      </w:r>
      <w:r w:rsidR="00FF0ACD">
        <w:rPr>
          <w:b/>
          <w:smallCaps/>
          <w:szCs w:val="20"/>
        </w:rPr>
        <w:t xml:space="preserve"> </w:t>
      </w:r>
      <w:r w:rsidR="00F832CB" w:rsidRPr="00880511">
        <w:rPr>
          <w:b/>
          <w:smallCaps/>
          <w:position w:val="-16"/>
          <w:szCs w:val="20"/>
        </w:rPr>
        <w:object w:dxaOrig="1100" w:dyaOrig="420" w14:anchorId="7BF28FE5">
          <v:shape id="_x0000_i1349" type="#_x0000_t75" alt="upper Delta x equals StartAbsoluteValue upper L vector EndAbsoluteValue cosine theta" style="width:54.85pt;height:20.55pt;mso-position-vertical:absolute" o:ole="">
            <v:imagedata r:id="rId676" o:title=""/>
          </v:shape>
          <o:OLEObject Type="Embed" ProgID="Equation.DSMT4" ShapeID="_x0000_i1349" DrawAspect="Content" ObjectID="_1764185255" r:id="rId677"/>
        </w:object>
      </w:r>
      <w:r w:rsidR="00472D19" w:rsidRPr="00956DDC">
        <w:rPr>
          <w:szCs w:val="20"/>
        </w:rPr>
        <w:t>,</w:t>
      </w:r>
      <w:r w:rsidR="000330A3" w:rsidRPr="00956DDC">
        <w:rPr>
          <w:szCs w:val="20"/>
        </w:rPr>
        <w:t xml:space="preserve"> </w:t>
      </w:r>
      <w:r w:rsidR="00F832CB" w:rsidRPr="00880511">
        <w:rPr>
          <w:position w:val="-16"/>
          <w:szCs w:val="20"/>
        </w:rPr>
        <w:object w:dxaOrig="1060" w:dyaOrig="420" w14:anchorId="23872BF8">
          <v:shape id="_x0000_i1350" type="#_x0000_t75" alt="upper Delta y equals StartAbsoluteValue upper L vector EndAbsoluteValue sine theta" style="width:53.15pt;height:20.55pt;mso-position-vertical:absolute" o:ole="">
            <v:imagedata r:id="rId678" o:title=""/>
          </v:shape>
          <o:OLEObject Type="Embed" ProgID="Equation.DSMT4" ShapeID="_x0000_i1350" DrawAspect="Content" ObjectID="_1764185256" r:id="rId679"/>
        </w:object>
      </w:r>
    </w:p>
    <w:p w14:paraId="3017E611" w14:textId="49FA529D" w:rsidR="000330A3" w:rsidRPr="009F3DCC" w:rsidRDefault="00674CC6" w:rsidP="00242BAD">
      <w:pPr>
        <w:tabs>
          <w:tab w:val="left" w:pos="810"/>
        </w:tabs>
        <w:ind w:left="810"/>
        <w:rPr>
          <w:smallCaps/>
          <w:szCs w:val="20"/>
        </w:rPr>
      </w:pPr>
      <w:r w:rsidRPr="00956DDC">
        <w:rPr>
          <w:b/>
          <w:smallCaps/>
          <w:szCs w:val="20"/>
        </w:rPr>
        <w:t>CALCULATE:</w:t>
      </w:r>
      <w:r w:rsidR="00FF0ACD">
        <w:rPr>
          <w:b/>
          <w:smallCaps/>
          <w:szCs w:val="20"/>
        </w:rPr>
        <w:t xml:space="preserve"> </w:t>
      </w:r>
      <w:r w:rsidR="00F832CB" w:rsidRPr="00880511">
        <w:rPr>
          <w:b/>
          <w:smallCaps/>
          <w:position w:val="-12"/>
          <w:szCs w:val="20"/>
        </w:rPr>
        <w:object w:dxaOrig="2960" w:dyaOrig="340" w14:anchorId="13AE929A">
          <v:shape id="_x0000_i1351" type="#_x0000_t75" alt="upper Delta x equals left parenthesis 40.0 m right parenthesis cosine left parenthesis 57.0 degrees right parenthesis equals 21.786 m" style="width:147.45pt;height:17.15pt;mso-position-vertical:absolute" o:ole="">
            <v:imagedata r:id="rId680" o:title=""/>
          </v:shape>
          <o:OLEObject Type="Embed" ProgID="Equation.DSMT4" ShapeID="_x0000_i1351" DrawAspect="Content" ObjectID="_1764185257" r:id="rId681"/>
        </w:object>
      </w:r>
      <w:r w:rsidR="000330A3" w:rsidRPr="00956DDC">
        <w:rPr>
          <w:szCs w:val="20"/>
        </w:rPr>
        <w:t xml:space="preserve">, </w:t>
      </w:r>
      <w:r w:rsidR="00F832CB" w:rsidRPr="00880511">
        <w:rPr>
          <w:position w:val="-12"/>
          <w:szCs w:val="20"/>
        </w:rPr>
        <w:object w:dxaOrig="2940" w:dyaOrig="340" w14:anchorId="2B3AD8B1">
          <v:shape id="_x0000_i1352" type="#_x0000_t75" alt="upper Delta y equals left parenthesis 40.0 m right parenthesis sine left parenthesis 57.0 degrees right parenthesis equals 33.547 m" style="width:147.45pt;height:17.15pt;mso-position-vertical:absolute" o:ole="">
            <v:imagedata r:id="rId682" o:title=""/>
          </v:shape>
          <o:OLEObject Type="Embed" ProgID="Equation.DSMT4" ShapeID="_x0000_i1352" DrawAspect="Content" ObjectID="_1764185258" r:id="rId683"/>
        </w:object>
      </w:r>
    </w:p>
    <w:p w14:paraId="1FE1E329" w14:textId="059AF780" w:rsidR="004D3B65" w:rsidRDefault="00674CC6" w:rsidP="00242BAD">
      <w:pPr>
        <w:tabs>
          <w:tab w:val="left" w:pos="810"/>
        </w:tabs>
        <w:ind w:left="810"/>
        <w:rPr>
          <w:szCs w:val="20"/>
        </w:rPr>
      </w:pPr>
      <w:r w:rsidRPr="00956DDC">
        <w:rPr>
          <w:b/>
          <w:smallCaps/>
          <w:szCs w:val="20"/>
        </w:rPr>
        <w:t>ROUND:</w:t>
      </w:r>
      <w:r w:rsidR="00FF0ACD">
        <w:rPr>
          <w:szCs w:val="20"/>
        </w:rPr>
        <w:t xml:space="preserve"> </w:t>
      </w:r>
      <w:r w:rsidR="00880511" w:rsidRPr="00880511">
        <w:rPr>
          <w:position w:val="-6"/>
          <w:szCs w:val="20"/>
        </w:rPr>
        <w:object w:dxaOrig="1060" w:dyaOrig="240" w14:anchorId="0B97C15D">
          <v:shape id="_x0000_i1353" type="#_x0000_t75" alt="upper Delta x equals 21.8 m" style="width:53.15pt;height:12pt" o:ole="">
            <v:imagedata r:id="rId684" o:title=""/>
          </v:shape>
          <o:OLEObject Type="Embed" ProgID="Equation.DSMT4" ShapeID="_x0000_i1353" DrawAspect="Content" ObjectID="_1764185259" r:id="rId685"/>
        </w:object>
      </w:r>
      <w:r w:rsidR="007919F5" w:rsidRPr="00956DDC">
        <w:rPr>
          <w:szCs w:val="20"/>
        </w:rPr>
        <w:t xml:space="preserve"> </w:t>
      </w:r>
      <w:r w:rsidR="000330A3" w:rsidRPr="00956DDC">
        <w:rPr>
          <w:szCs w:val="20"/>
        </w:rPr>
        <w:t xml:space="preserve">and </w:t>
      </w:r>
      <w:r w:rsidR="00880511" w:rsidRPr="00880511">
        <w:rPr>
          <w:position w:val="-10"/>
          <w:szCs w:val="20"/>
        </w:rPr>
        <w:object w:dxaOrig="1080" w:dyaOrig="279" w14:anchorId="57E1D610">
          <v:shape id="_x0000_i1354" type="#_x0000_t75" alt="upper Delta y equals 33.5 m" style="width:54.85pt;height:13.7pt" o:ole="">
            <v:imagedata r:id="rId686" o:title=""/>
          </v:shape>
          <o:OLEObject Type="Embed" ProgID="Equation.DSMT4" ShapeID="_x0000_i1354" DrawAspect="Content" ObjectID="_1764185260" r:id="rId687"/>
        </w:object>
      </w:r>
    </w:p>
    <w:p w14:paraId="37D44C39" w14:textId="326203BF" w:rsidR="000330A3" w:rsidRPr="009F3DCC" w:rsidRDefault="00674CC6" w:rsidP="00E378EF">
      <w:pPr>
        <w:tabs>
          <w:tab w:val="left" w:pos="810"/>
        </w:tabs>
        <w:rPr>
          <w:bCs/>
          <w:szCs w:val="20"/>
        </w:rPr>
      </w:pPr>
      <w:r w:rsidRPr="00956DDC">
        <w:rPr>
          <w:b/>
          <w:smallCaps/>
          <w:szCs w:val="20"/>
        </w:rPr>
        <w:t>DOUBLE-CHECK:</w:t>
      </w:r>
      <w:r w:rsidR="00FF0ACD">
        <w:rPr>
          <w:b/>
          <w:bCs/>
          <w:smallCaps/>
          <w:szCs w:val="20"/>
        </w:rPr>
        <w:t xml:space="preserve"> </w:t>
      </w:r>
      <w:r w:rsidR="00F832CB" w:rsidRPr="00880511">
        <w:rPr>
          <w:b/>
          <w:bCs/>
          <w:smallCaps/>
          <w:position w:val="-16"/>
          <w:szCs w:val="20"/>
        </w:rPr>
        <w:object w:dxaOrig="4239" w:dyaOrig="440" w14:anchorId="0DDE1662">
          <v:shape id="_x0000_i1355" type="#_x0000_t75" alt="StartAbsoluteValue upper L vector EndAbsoluteValue equals StartRoot upper Delta x squared plus upper Delta y squared EndRoot equals StartRoot left parenthesis 21.8 m right parenthesis squared plus left parenthesis 33.5 m right parenthesis squared EndRoot approximately-equals 40.0 m" style="width:212.55pt;height:21.45pt" o:ole="">
            <v:imagedata r:id="rId688" o:title=""/>
          </v:shape>
          <o:OLEObject Type="Embed" ProgID="Equation.DSMT4" ShapeID="_x0000_i1355" DrawAspect="Content" ObjectID="_1764185261" r:id="rId689"/>
        </w:object>
      </w:r>
      <w:r w:rsidR="00472D19" w:rsidRPr="00956DDC">
        <w:rPr>
          <w:bCs/>
          <w:szCs w:val="20"/>
        </w:rPr>
        <w:t xml:space="preserve"> </w:t>
      </w:r>
      <w:r w:rsidR="00792392">
        <w:rPr>
          <w:bCs/>
          <w:szCs w:val="20"/>
        </w:rPr>
        <w:t xml:space="preserve">to </w:t>
      </w:r>
      <w:r w:rsidR="004D3B65">
        <w:rPr>
          <w:bCs/>
          <w:szCs w:val="20"/>
        </w:rPr>
        <w:t>three</w:t>
      </w:r>
      <w:r w:rsidR="00792392">
        <w:rPr>
          <w:bCs/>
          <w:szCs w:val="20"/>
        </w:rPr>
        <w:t xml:space="preserve"> significant figure</w:t>
      </w:r>
      <w:r w:rsidR="004D3B65">
        <w:rPr>
          <w:bCs/>
          <w:szCs w:val="20"/>
        </w:rPr>
        <w:t>s</w:t>
      </w:r>
      <w:r w:rsidR="00792392">
        <w:rPr>
          <w:bCs/>
          <w:szCs w:val="20"/>
        </w:rPr>
        <w:t>.</w:t>
      </w:r>
    </w:p>
    <w:p w14:paraId="667D069D" w14:textId="227FD68F" w:rsidR="000330A3" w:rsidRPr="009F3DCC" w:rsidRDefault="00D648E7">
      <w:pPr>
        <w:pStyle w:val="ListParagraph"/>
        <w:numPr>
          <w:ilvl w:val="0"/>
          <w:numId w:val="4"/>
        </w:numPr>
        <w:ind w:left="806" w:hanging="806"/>
        <w:rPr>
          <w:szCs w:val="20"/>
        </w:rPr>
      </w:pPr>
      <w:r w:rsidRPr="00956DDC">
        <w:rPr>
          <w:b/>
          <w:szCs w:val="20"/>
        </w:rPr>
        <w:t>THINK:</w:t>
      </w:r>
      <w:r w:rsidR="000330A3" w:rsidRPr="00956DDC">
        <w:rPr>
          <w:szCs w:val="20"/>
        </w:rPr>
        <w:t xml:space="preserve"> </w:t>
      </w:r>
      <w:r w:rsidR="00F832CB" w:rsidRPr="00880511">
        <w:rPr>
          <w:position w:val="-8"/>
          <w:szCs w:val="20"/>
        </w:rPr>
        <w:object w:dxaOrig="940" w:dyaOrig="260" w14:anchorId="46C27FEA">
          <v:shape id="_x0000_i1356" type="#_x0000_t75" alt="a equals 6.6 c m" style="width:47.15pt;height:13.7pt" o:ole="">
            <v:imagedata r:id="rId690" o:title=""/>
          </v:shape>
          <o:OLEObject Type="Embed" ProgID="Equation.DSMT4" ShapeID="_x0000_i1356" DrawAspect="Content" ObjectID="_1764185262" r:id="rId691"/>
        </w:object>
      </w:r>
      <w:r w:rsidR="000330A3" w:rsidRPr="00956DDC">
        <w:rPr>
          <w:szCs w:val="20"/>
        </w:rPr>
        <w:t xml:space="preserve"> </w:t>
      </w:r>
      <w:r w:rsidR="00F832CB" w:rsidRPr="00880511">
        <w:rPr>
          <w:position w:val="-8"/>
          <w:szCs w:val="20"/>
        </w:rPr>
        <w:object w:dxaOrig="1020" w:dyaOrig="279" w14:anchorId="2EB20AC7">
          <v:shape id="_x0000_i1357" type="#_x0000_t75" alt="b equals 13.7 c m" style="width:51.45pt;height:13.7pt" o:ole="">
            <v:imagedata r:id="rId692" o:title=""/>
          </v:shape>
          <o:OLEObject Type="Embed" ProgID="Equation.DSMT4" ShapeID="_x0000_i1357" DrawAspect="Content" ObjectID="_1764185263" r:id="rId693"/>
        </w:object>
      </w:r>
      <w:r w:rsidR="004450CB" w:rsidRPr="00956DDC">
        <w:rPr>
          <w:szCs w:val="20"/>
        </w:rPr>
        <w:t xml:space="preserve"> and</w:t>
      </w:r>
      <w:r w:rsidR="000330A3" w:rsidRPr="00956DDC">
        <w:rPr>
          <w:szCs w:val="20"/>
        </w:rPr>
        <w:t xml:space="preserve"> </w:t>
      </w:r>
      <w:r w:rsidR="00F832CB" w:rsidRPr="00880511">
        <w:rPr>
          <w:position w:val="-6"/>
          <w:szCs w:val="20"/>
        </w:rPr>
        <w:object w:dxaOrig="880" w:dyaOrig="240" w14:anchorId="7F5434CD">
          <v:shape id="_x0000_i1358" type="#_x0000_t75" alt="c equals 9.2 c m" style="width:43.7pt;height:12pt" o:ole="">
            <v:imagedata r:id="rId694" o:title=""/>
          </v:shape>
          <o:OLEObject Type="Embed" ProgID="Equation.DSMT4" ShapeID="_x0000_i1358" DrawAspect="Content" ObjectID="_1764185264" r:id="rId695"/>
        </w:object>
      </w:r>
      <w:r w:rsidR="000330A3" w:rsidRPr="00956DDC">
        <w:rPr>
          <w:szCs w:val="20"/>
        </w:rPr>
        <w:t>are the given quantities.</w:t>
      </w:r>
    </w:p>
    <w:p w14:paraId="6573A20E" w14:textId="788EDE2D" w:rsidR="000330A3" w:rsidRPr="00956DDC" w:rsidRDefault="00674CC6" w:rsidP="005E487C">
      <w:pPr>
        <w:tabs>
          <w:tab w:val="left" w:pos="810"/>
        </w:tabs>
        <w:ind w:left="810"/>
        <w:rPr>
          <w:szCs w:val="20"/>
        </w:rPr>
      </w:pPr>
      <w:r w:rsidRPr="00956DDC">
        <w:rPr>
          <w:b/>
          <w:smallCaps/>
          <w:szCs w:val="20"/>
        </w:rPr>
        <w:t>SKETCH:</w:t>
      </w:r>
    </w:p>
    <w:p w14:paraId="201CD7F1" w14:textId="2E211FFA" w:rsidR="000330A3" w:rsidRPr="00956DDC" w:rsidRDefault="006510CF" w:rsidP="00920171">
      <w:pPr>
        <w:tabs>
          <w:tab w:val="left" w:pos="810"/>
        </w:tabs>
        <w:ind w:firstLine="4"/>
        <w:jc w:val="center"/>
        <w:rPr>
          <w:szCs w:val="20"/>
        </w:rPr>
      </w:pPr>
      <w:r w:rsidRPr="00956DDC">
        <w:rPr>
          <w:b/>
          <w:smallCaps/>
          <w:noProof/>
          <w:szCs w:val="20"/>
          <w:lang w:val="en-IN" w:eastAsia="en-IN"/>
        </w:rPr>
        <w:drawing>
          <wp:inline distT="0" distB="0" distL="0" distR="0" wp14:anchorId="5C7AABBC" wp14:editId="10C26086">
            <wp:extent cx="1982470" cy="775335"/>
            <wp:effectExtent l="0" t="0" r="0" b="5715"/>
            <wp:docPr id="314" name="Picture 314" descr="A triangle has sides a, b, and c. The 3 angles are alpha, beta, and gam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4"/>
                    <pic:cNvPicPr>
                      <a:picLocks noChangeAspect="1" noChangeArrowheads="1"/>
                    </pic:cNvPicPr>
                  </pic:nvPicPr>
                  <pic:blipFill>
                    <a:blip r:embed="rId696" cstate="print">
                      <a:extLst>
                        <a:ext uri="{28A0092B-C50C-407E-A947-70E740481C1C}">
                          <a14:useLocalDpi xmlns:a14="http://schemas.microsoft.com/office/drawing/2010/main" val="0"/>
                        </a:ext>
                      </a:extLst>
                    </a:blip>
                    <a:srcRect/>
                    <a:stretch>
                      <a:fillRect/>
                    </a:stretch>
                  </pic:blipFill>
                  <pic:spPr bwMode="auto">
                    <a:xfrm>
                      <a:off x="0" y="0"/>
                      <a:ext cx="1982470" cy="775335"/>
                    </a:xfrm>
                    <a:prstGeom prst="rect">
                      <a:avLst/>
                    </a:prstGeom>
                    <a:noFill/>
                    <a:ln>
                      <a:noFill/>
                    </a:ln>
                  </pic:spPr>
                </pic:pic>
              </a:graphicData>
            </a:graphic>
          </wp:inline>
        </w:drawing>
      </w:r>
    </w:p>
    <w:p w14:paraId="1447AE15" w14:textId="4B6E71DB" w:rsidR="00FF0ACD" w:rsidRDefault="00674CC6" w:rsidP="005E487C">
      <w:pPr>
        <w:tabs>
          <w:tab w:val="left" w:pos="810"/>
        </w:tabs>
        <w:ind w:left="810"/>
        <w:rPr>
          <w:b/>
          <w:bCs/>
          <w:smallCaps/>
          <w:szCs w:val="20"/>
        </w:rPr>
      </w:pPr>
      <w:r w:rsidRPr="00956DDC">
        <w:rPr>
          <w:b/>
          <w:smallCaps/>
          <w:szCs w:val="20"/>
        </w:rPr>
        <w:t>RESEARCH:</w:t>
      </w:r>
      <w:r w:rsidR="00FF0ACD">
        <w:rPr>
          <w:szCs w:val="20"/>
        </w:rPr>
        <w:t xml:space="preserve"> </w:t>
      </w:r>
      <w:r w:rsidR="000330A3" w:rsidRPr="00956DDC">
        <w:rPr>
          <w:szCs w:val="20"/>
        </w:rPr>
        <w:t>Law of cosines:</w:t>
      </w:r>
      <w:r w:rsidR="004450CB" w:rsidRPr="00956DDC">
        <w:rPr>
          <w:szCs w:val="20"/>
        </w:rPr>
        <w:t xml:space="preserve"> </w:t>
      </w:r>
      <w:r w:rsidR="00F832CB" w:rsidRPr="00880511">
        <w:rPr>
          <w:position w:val="-10"/>
          <w:szCs w:val="20"/>
        </w:rPr>
        <w:object w:dxaOrig="1840" w:dyaOrig="320" w14:anchorId="691B3086">
          <v:shape id="_x0000_i1359" type="#_x0000_t75" alt="c squared equals a squared plus b squared minus 2 a b cosine gamma" style="width:92.55pt;height:16.3pt" o:ole="">
            <v:imagedata r:id="rId697" o:title=""/>
          </v:shape>
          <o:OLEObject Type="Embed" ProgID="Equation.DSMT4" ShapeID="_x0000_i1359" DrawAspect="Content" ObjectID="_1764185265" r:id="rId698"/>
        </w:object>
      </w:r>
    </w:p>
    <w:p w14:paraId="27FE39E3" w14:textId="2D085A66" w:rsidR="004450CB" w:rsidRDefault="00674CC6" w:rsidP="005E487C">
      <w:pPr>
        <w:tabs>
          <w:tab w:val="left" w:pos="810"/>
        </w:tabs>
        <w:ind w:left="810"/>
        <w:rPr>
          <w:szCs w:val="20"/>
        </w:rPr>
      </w:pPr>
      <w:r w:rsidRPr="00956DDC">
        <w:rPr>
          <w:b/>
          <w:smallCaps/>
          <w:szCs w:val="20"/>
        </w:rPr>
        <w:t>SIMPLIFY:</w:t>
      </w:r>
      <w:r w:rsidR="00FF0ACD">
        <w:rPr>
          <w:b/>
          <w:smallCaps/>
          <w:szCs w:val="20"/>
        </w:rPr>
        <w:t xml:space="preserve"> </w:t>
      </w:r>
      <w:r w:rsidR="00C61F85">
        <w:rPr>
          <w:szCs w:val="20"/>
        </w:rPr>
        <w:tab/>
      </w:r>
      <w:r w:rsidR="00F832CB" w:rsidRPr="00901B10">
        <w:rPr>
          <w:position w:val="-10"/>
          <w:szCs w:val="20"/>
        </w:rPr>
        <w:object w:dxaOrig="1840" w:dyaOrig="340" w14:anchorId="53216DBA">
          <v:shape id="_x0000_i1360" type="#_x0000_t75" alt="c squared equals a squared plus b squared minus 2 a b cosine gamma" style="width:92.55pt;height:17.15pt" o:ole="">
            <v:imagedata r:id="rId699" o:title=""/>
          </v:shape>
          <o:OLEObject Type="Embed" ProgID="Equation.DSMT4" ShapeID="_x0000_i1360" DrawAspect="Content" ObjectID="_1764185266" r:id="rId700"/>
        </w:object>
      </w:r>
    </w:p>
    <w:p w14:paraId="3C1D347E" w14:textId="60BF70C5" w:rsidR="00901B10" w:rsidRDefault="00F832CB" w:rsidP="00C61F85">
      <w:pPr>
        <w:tabs>
          <w:tab w:val="left" w:pos="1890"/>
        </w:tabs>
        <w:ind w:left="1620"/>
      </w:pPr>
      <w:r w:rsidRPr="00901B10">
        <w:rPr>
          <w:position w:val="-10"/>
        </w:rPr>
        <w:object w:dxaOrig="1820" w:dyaOrig="340" w14:anchorId="72D4EFFC">
          <v:shape id="_x0000_i1361" type="#_x0000_t75" alt="2 a b cosine gamma equals a squared plus b squared minus c squared" style="width:90.85pt;height:17.15pt" o:ole="">
            <v:imagedata r:id="rId701" o:title=""/>
          </v:shape>
          <o:OLEObject Type="Embed" ProgID="Equation.DSMT4" ShapeID="_x0000_i1361" DrawAspect="Content" ObjectID="_1764185267" r:id="rId702"/>
        </w:object>
      </w:r>
    </w:p>
    <w:p w14:paraId="4E886378" w14:textId="6271938E" w:rsidR="00901B10" w:rsidRDefault="00F832CB" w:rsidP="00C61F85">
      <w:pPr>
        <w:tabs>
          <w:tab w:val="left" w:pos="1890"/>
        </w:tabs>
        <w:ind w:left="1890"/>
      </w:pPr>
      <w:r w:rsidRPr="00901B10">
        <w:rPr>
          <w:position w:val="-22"/>
        </w:rPr>
        <w:object w:dxaOrig="1579" w:dyaOrig="580" w14:anchorId="7C4C211C">
          <v:shape id="_x0000_i1362" type="#_x0000_t75" alt="cosine gamma equals StartFraction a squared plus b squared minus c squared Over 2 a b EndFraction" style="width:78.85pt;height:28.3pt" o:ole="">
            <v:imagedata r:id="rId703" o:title=""/>
          </v:shape>
          <o:OLEObject Type="Embed" ProgID="Equation.DSMT4" ShapeID="_x0000_i1362" DrawAspect="Content" ObjectID="_1764185268" r:id="rId704"/>
        </w:object>
      </w:r>
    </w:p>
    <w:p w14:paraId="5CF3615C" w14:textId="33C4B9B8" w:rsidR="00901B10" w:rsidRPr="00956DDC" w:rsidRDefault="00F832CB" w:rsidP="00C61F85">
      <w:pPr>
        <w:tabs>
          <w:tab w:val="left" w:pos="2700"/>
        </w:tabs>
        <w:ind w:left="2160"/>
        <w:rPr>
          <w:szCs w:val="20"/>
        </w:rPr>
      </w:pPr>
      <w:r w:rsidRPr="001067B4">
        <w:rPr>
          <w:position w:val="-28"/>
        </w:rPr>
        <w:object w:dxaOrig="1920" w:dyaOrig="660" w14:anchorId="39635D93">
          <v:shape id="_x0000_i1363" type="#_x0000_t75" alt="gamma equals cosine Superscript negative 1 Baseline left parenthesis StartFraction a squared plus b squared minus c squared Over 2 a b EndFraction right parenthesis" style="width:96pt;height:32.55pt" o:ole="">
            <v:imagedata r:id="rId705" o:title=""/>
          </v:shape>
          <o:OLEObject Type="Embed" ProgID="Equation.DSMT4" ShapeID="_x0000_i1363" DrawAspect="Content" ObjectID="_1764185269" r:id="rId706"/>
        </w:object>
      </w:r>
    </w:p>
    <w:p w14:paraId="5EFF7209" w14:textId="2CC8C04B" w:rsidR="000330A3" w:rsidRPr="009F3DCC" w:rsidRDefault="00674CC6" w:rsidP="005E487C">
      <w:pPr>
        <w:tabs>
          <w:tab w:val="left" w:pos="810"/>
        </w:tabs>
        <w:ind w:left="810"/>
        <w:rPr>
          <w:smallCaps/>
          <w:szCs w:val="20"/>
        </w:rPr>
      </w:pPr>
      <w:r w:rsidRPr="00956DDC">
        <w:rPr>
          <w:b/>
          <w:smallCaps/>
          <w:szCs w:val="20"/>
        </w:rPr>
        <w:t>CALCULATE:</w:t>
      </w:r>
      <w:r w:rsidR="00FF0ACD">
        <w:rPr>
          <w:szCs w:val="20"/>
        </w:rPr>
        <w:t xml:space="preserve"> </w:t>
      </w:r>
      <w:r w:rsidR="00F832CB" w:rsidRPr="00880511">
        <w:rPr>
          <w:position w:val="-28"/>
          <w:szCs w:val="20"/>
        </w:rPr>
        <w:object w:dxaOrig="4700" w:dyaOrig="660" w14:anchorId="447B6BBC">
          <v:shape id="_x0000_i1364" type="#_x0000_t75" alt="gamma equals cosine Superscript negative 1 Baseline left bracket StartFraction left parenthesis 6.6 c m right parenthesis squared plus left parenthesis 13.7 c m right parenthesis squared minus left parenthesis 9.2 c m right parenthesis squared Over 2 left parenthesis 6.6 c m right parenthesis left parenthesis 13.7 c m right parenthesis EndFraction right bracket equals 35.83399 degrees" style="width:234.85pt;height:32.55pt" o:ole="">
            <v:imagedata r:id="rId707" o:title=""/>
          </v:shape>
          <o:OLEObject Type="Embed" ProgID="Equation.DSMT4" ShapeID="_x0000_i1364" DrawAspect="Content" ObjectID="_1764185270" r:id="rId708"/>
        </w:object>
      </w:r>
    </w:p>
    <w:p w14:paraId="08C6A26F" w14:textId="6572CF50" w:rsidR="000330A3" w:rsidRPr="009F3DCC" w:rsidRDefault="00674CC6" w:rsidP="005E487C">
      <w:pPr>
        <w:tabs>
          <w:tab w:val="left" w:pos="810"/>
        </w:tabs>
        <w:ind w:left="810"/>
        <w:rPr>
          <w:b/>
          <w:bCs/>
          <w:smallCaps/>
          <w:szCs w:val="20"/>
        </w:rPr>
      </w:pPr>
      <w:r w:rsidRPr="00956DDC">
        <w:rPr>
          <w:b/>
          <w:smallCaps/>
          <w:szCs w:val="20"/>
        </w:rPr>
        <w:t>ROUND:</w:t>
      </w:r>
      <w:r w:rsidR="000330A3" w:rsidRPr="00956DDC">
        <w:rPr>
          <w:szCs w:val="20"/>
        </w:rPr>
        <w:t xml:space="preserve"> </w:t>
      </w:r>
      <w:r w:rsidR="00F832CB" w:rsidRPr="00880511">
        <w:rPr>
          <w:position w:val="-10"/>
          <w:szCs w:val="20"/>
        </w:rPr>
        <w:object w:dxaOrig="639" w:dyaOrig="279" w14:anchorId="4DE0EC1B">
          <v:shape id="_x0000_i1365" type="#_x0000_t75" alt="gamma equals 36 degrees" style="width:31.7pt;height:13.7pt;mso-position-horizontal:absolute" o:ole="">
            <v:imagedata r:id="rId709" o:title=""/>
          </v:shape>
          <o:OLEObject Type="Embed" ProgID="Equation.DSMT4" ShapeID="_x0000_i1365" DrawAspect="Content" ObjectID="_1764185271" r:id="rId710"/>
        </w:object>
      </w:r>
    </w:p>
    <w:p w14:paraId="475223A9" w14:textId="692DD094" w:rsidR="0032281F" w:rsidRDefault="00674CC6" w:rsidP="005E487C">
      <w:pPr>
        <w:tabs>
          <w:tab w:val="left" w:pos="810"/>
        </w:tabs>
        <w:ind w:left="810"/>
        <w:rPr>
          <w:bCs/>
          <w:szCs w:val="20"/>
        </w:rPr>
      </w:pPr>
      <w:r w:rsidRPr="00956DDC">
        <w:rPr>
          <w:b/>
          <w:smallCaps/>
          <w:szCs w:val="20"/>
        </w:rPr>
        <w:t>DOUBLE-CHECK:</w:t>
      </w:r>
      <w:r w:rsidR="00FF0ACD">
        <w:rPr>
          <w:b/>
          <w:bCs/>
          <w:smallCaps/>
          <w:szCs w:val="20"/>
        </w:rPr>
        <w:t xml:space="preserve"> </w:t>
      </w:r>
      <w:r w:rsidR="000330A3" w:rsidRPr="00956DDC">
        <w:rPr>
          <w:bCs/>
          <w:szCs w:val="20"/>
        </w:rPr>
        <w:t xml:space="preserve">The angle </w:t>
      </w:r>
      <w:r w:rsidR="00880511" w:rsidRPr="00880511">
        <w:rPr>
          <w:bCs/>
          <w:position w:val="-10"/>
          <w:szCs w:val="20"/>
        </w:rPr>
        <w:object w:dxaOrig="180" w:dyaOrig="240" w14:anchorId="48CE955C">
          <v:shape id="_x0000_i1366" type="#_x0000_t75" alt="gamma" style="width:9.45pt;height:12pt" o:ole="">
            <v:imagedata r:id="rId711" o:title=""/>
          </v:shape>
          <o:OLEObject Type="Embed" ProgID="Equation.DSMT4" ShapeID="_x0000_i1366" DrawAspect="Content" ObjectID="_1764185272" r:id="rId712"/>
        </w:object>
      </w:r>
      <w:r w:rsidR="000330A3" w:rsidRPr="00956DDC">
        <w:rPr>
          <w:bCs/>
          <w:szCs w:val="20"/>
        </w:rPr>
        <w:t xml:space="preserve"> in the figure is less than </w:t>
      </w:r>
      <w:r w:rsidR="00880511" w:rsidRPr="00880511">
        <w:rPr>
          <w:bCs/>
          <w:position w:val="-6"/>
          <w:szCs w:val="20"/>
        </w:rPr>
        <w:object w:dxaOrig="360" w:dyaOrig="240" w14:anchorId="3844C430">
          <v:shape id="_x0000_i1367" type="#_x0000_t75" alt="45 degrees" style="width:18pt;height:12pt" o:ole="">
            <v:imagedata r:id="rId713" o:title=""/>
          </v:shape>
          <o:OLEObject Type="Embed" ProgID="Equation.DSMT4" ShapeID="_x0000_i1367" DrawAspect="Content" ObjectID="_1764185273" r:id="rId714"/>
        </w:object>
      </w:r>
      <w:r w:rsidR="00AE7528" w:rsidRPr="00956DDC">
        <w:rPr>
          <w:bCs/>
          <w:szCs w:val="20"/>
        </w:rPr>
        <w:t>, so the</w:t>
      </w:r>
      <w:r w:rsidR="000330A3" w:rsidRPr="00956DDC">
        <w:rPr>
          <w:bCs/>
          <w:szCs w:val="20"/>
        </w:rPr>
        <w:t xml:space="preserve"> answer is reasonable.</w:t>
      </w:r>
    </w:p>
    <w:p w14:paraId="352EF219" w14:textId="12004C22" w:rsidR="0032281F" w:rsidRPr="00956DDC" w:rsidRDefault="0032281F">
      <w:pPr>
        <w:pStyle w:val="ListParagraph"/>
        <w:numPr>
          <w:ilvl w:val="0"/>
          <w:numId w:val="4"/>
        </w:numPr>
        <w:ind w:left="806" w:hanging="806"/>
        <w:rPr>
          <w:szCs w:val="20"/>
        </w:rPr>
      </w:pPr>
      <w:r w:rsidRPr="00956DDC">
        <w:rPr>
          <w:b/>
          <w:szCs w:val="20"/>
        </w:rPr>
        <w:t>THINK:</w:t>
      </w:r>
      <w:r w:rsidR="00FF0ACD">
        <w:rPr>
          <w:szCs w:val="20"/>
        </w:rPr>
        <w:t xml:space="preserve"> </w:t>
      </w:r>
      <w:r w:rsidRPr="00956DDC">
        <w:rPr>
          <w:szCs w:val="20"/>
        </w:rPr>
        <w:t xml:space="preserve">The lengths of the vectors are given as </w:t>
      </w:r>
      <w:r w:rsidR="00F832CB" w:rsidRPr="00880511">
        <w:rPr>
          <w:position w:val="-16"/>
          <w:szCs w:val="20"/>
        </w:rPr>
        <w:object w:dxaOrig="859" w:dyaOrig="420" w14:anchorId="41273024">
          <v:shape id="_x0000_i1368" type="#_x0000_t75" alt="StartAbsoluteValue upper A vector EndAbsoluteValue equals 75.0" style="width:42.85pt;height:20.55pt" o:ole="">
            <v:imagedata r:id="rId715" o:title=""/>
          </v:shape>
          <o:OLEObject Type="Embed" ProgID="Equation.DSMT4" ShapeID="_x0000_i1368" DrawAspect="Content" ObjectID="_1764185274" r:id="rId716"/>
        </w:object>
      </w:r>
      <w:r w:rsidRPr="00956DDC">
        <w:rPr>
          <w:szCs w:val="20"/>
        </w:rPr>
        <w:t xml:space="preserve">, </w:t>
      </w:r>
      <w:r w:rsidR="00F832CB" w:rsidRPr="00880511">
        <w:rPr>
          <w:position w:val="-16"/>
          <w:szCs w:val="20"/>
        </w:rPr>
        <w:object w:dxaOrig="840" w:dyaOrig="420" w14:anchorId="176EB297">
          <v:shape id="_x0000_i1369" type="#_x0000_t75" alt="StartAbsoluteValue upper B vector EndAbsoluteValue equals 60.0" style="width:41.15pt;height:20.55pt" o:ole="">
            <v:imagedata r:id="rId717" o:title=""/>
          </v:shape>
          <o:OLEObject Type="Embed" ProgID="Equation.DSMT4" ShapeID="_x0000_i1369" DrawAspect="Content" ObjectID="_1764185275" r:id="rId718"/>
        </w:object>
      </w:r>
      <w:r w:rsidRPr="00956DDC">
        <w:rPr>
          <w:szCs w:val="20"/>
        </w:rPr>
        <w:t xml:space="preserve">, </w:t>
      </w:r>
      <w:r w:rsidR="00F832CB" w:rsidRPr="00880511">
        <w:rPr>
          <w:position w:val="-16"/>
          <w:szCs w:val="20"/>
        </w:rPr>
        <w:object w:dxaOrig="840" w:dyaOrig="420" w14:anchorId="0CC618B6">
          <v:shape id="_x0000_i1370" type="#_x0000_t75" alt="StartAbsoluteValue upper C vector EndAbsoluteValue equals 25.0" style="width:41.15pt;height:20.55pt" o:ole="">
            <v:imagedata r:id="rId719" o:title=""/>
          </v:shape>
          <o:OLEObject Type="Embed" ProgID="Equation.DSMT4" ShapeID="_x0000_i1370" DrawAspect="Content" ObjectID="_1764185276" r:id="rId720"/>
        </w:object>
      </w:r>
      <w:r w:rsidRPr="00956DDC">
        <w:rPr>
          <w:szCs w:val="20"/>
        </w:rPr>
        <w:t xml:space="preserve"> and </w:t>
      </w:r>
      <w:r w:rsidR="00F832CB" w:rsidRPr="00880511">
        <w:rPr>
          <w:position w:val="-16"/>
          <w:szCs w:val="20"/>
        </w:rPr>
        <w:object w:dxaOrig="820" w:dyaOrig="420" w14:anchorId="26AEA708">
          <v:shape id="_x0000_i1371" type="#_x0000_t75" alt="StartAbsoluteValue upper D vector EndAbsoluteValue equals 90.0" style="width:40.3pt;height:20.55pt" o:ole="">
            <v:imagedata r:id="rId721" o:title=""/>
          </v:shape>
          <o:OLEObject Type="Embed" ProgID="Equation.DSMT4" ShapeID="_x0000_i1371" DrawAspect="Content" ObjectID="_1764185277" r:id="rId722"/>
        </w:object>
      </w:r>
      <w:r w:rsidRPr="00956DDC">
        <w:rPr>
          <w:szCs w:val="20"/>
        </w:rPr>
        <w:t xml:space="preserve">. The question asks for the vectors to be written in terms of unit vectors. Remember, when dealing with vectors, the </w:t>
      </w:r>
      <w:r w:rsidRPr="00956DDC">
        <w:rPr>
          <w:i/>
          <w:szCs w:val="20"/>
        </w:rPr>
        <w:t>x</w:t>
      </w:r>
      <w:r>
        <w:rPr>
          <w:i/>
          <w:szCs w:val="20"/>
        </w:rPr>
        <w:t>-</w:t>
      </w:r>
      <w:r w:rsidRPr="00956DDC">
        <w:rPr>
          <w:szCs w:val="20"/>
        </w:rPr>
        <w:t xml:space="preserve"> and </w:t>
      </w:r>
      <w:r w:rsidRPr="00956DDC">
        <w:rPr>
          <w:i/>
          <w:szCs w:val="20"/>
        </w:rPr>
        <w:t>y</w:t>
      </w:r>
      <w:r>
        <w:rPr>
          <w:i/>
          <w:szCs w:val="20"/>
        </w:rPr>
        <w:t>-</w:t>
      </w:r>
      <w:r w:rsidRPr="00956DDC">
        <w:rPr>
          <w:szCs w:val="20"/>
        </w:rPr>
        <w:t>components must be treated separately.</w:t>
      </w:r>
    </w:p>
    <w:p w14:paraId="764FF340" w14:textId="77777777" w:rsidR="00FF0ACD" w:rsidRDefault="0032281F" w:rsidP="00B06DF3">
      <w:pPr>
        <w:tabs>
          <w:tab w:val="left" w:pos="810"/>
        </w:tabs>
        <w:spacing w:before="500"/>
        <w:rPr>
          <w:szCs w:val="20"/>
        </w:rPr>
      </w:pPr>
      <w:r w:rsidRPr="00956DDC">
        <w:rPr>
          <w:b/>
          <w:smallCaps/>
          <w:szCs w:val="20"/>
        </w:rPr>
        <w:t>SKETCH:</w:t>
      </w:r>
    </w:p>
    <w:p w14:paraId="792C6AF1" w14:textId="1CEE200A" w:rsidR="0032281F" w:rsidRPr="00956DDC" w:rsidRDefault="006510CF" w:rsidP="0032281F">
      <w:pPr>
        <w:tabs>
          <w:tab w:val="left" w:pos="810"/>
        </w:tabs>
        <w:ind w:firstLine="4"/>
        <w:jc w:val="center"/>
        <w:rPr>
          <w:szCs w:val="20"/>
        </w:rPr>
      </w:pPr>
      <w:r>
        <w:rPr>
          <w:noProof/>
          <w:szCs w:val="20"/>
          <w:lang w:val="en-IN" w:eastAsia="en-IN"/>
        </w:rPr>
        <w:drawing>
          <wp:inline distT="0" distB="0" distL="0" distR="0" wp14:anchorId="154A9821" wp14:editId="1B8AEAD4">
            <wp:extent cx="3072130" cy="1748155"/>
            <wp:effectExtent l="0" t="0" r="0" b="4445"/>
            <wp:docPr id="325" name="Picture 325" descr="A graph of y versus x shows 4 vectors labeled A, B, C, and D in the 4 quadrants. The angles between the vectors and the horizontal axis are 30, 19, 52, and 27 degrees,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723" cstate="print">
                      <a:extLst>
                        <a:ext uri="{28A0092B-C50C-407E-A947-70E740481C1C}">
                          <a14:useLocalDpi xmlns:a14="http://schemas.microsoft.com/office/drawing/2010/main" val="0"/>
                        </a:ext>
                      </a:extLst>
                    </a:blip>
                    <a:srcRect/>
                    <a:stretch>
                      <a:fillRect/>
                    </a:stretch>
                  </pic:blipFill>
                  <pic:spPr bwMode="auto">
                    <a:xfrm>
                      <a:off x="0" y="0"/>
                      <a:ext cx="3072130" cy="1748155"/>
                    </a:xfrm>
                    <a:prstGeom prst="rect">
                      <a:avLst/>
                    </a:prstGeom>
                    <a:noFill/>
                    <a:ln>
                      <a:noFill/>
                    </a:ln>
                  </pic:spPr>
                </pic:pic>
              </a:graphicData>
            </a:graphic>
          </wp:inline>
        </w:drawing>
      </w:r>
    </w:p>
    <w:p w14:paraId="03406D08" w14:textId="331F414A" w:rsidR="00FF0ACD" w:rsidRDefault="0032281F" w:rsidP="004B133A">
      <w:pPr>
        <w:tabs>
          <w:tab w:val="left" w:pos="810"/>
        </w:tabs>
        <w:ind w:left="810"/>
        <w:rPr>
          <w:szCs w:val="20"/>
        </w:rPr>
      </w:pPr>
      <w:r w:rsidRPr="00956DDC">
        <w:rPr>
          <w:b/>
          <w:smallCaps/>
          <w:szCs w:val="20"/>
        </w:rPr>
        <w:t>RESEARCH:</w:t>
      </w:r>
      <w:r w:rsidR="00FF0ACD">
        <w:rPr>
          <w:szCs w:val="20"/>
        </w:rPr>
        <w:t xml:space="preserve"> </w:t>
      </w:r>
      <w:r w:rsidRPr="00956DDC">
        <w:rPr>
          <w:szCs w:val="20"/>
        </w:rPr>
        <w:t xml:space="preserve">The formula for a vector in terms of unit vectors is </w:t>
      </w:r>
      <w:r w:rsidR="00732F4E" w:rsidRPr="00880511">
        <w:rPr>
          <w:position w:val="-12"/>
          <w:szCs w:val="20"/>
        </w:rPr>
        <w:object w:dxaOrig="1200" w:dyaOrig="360" w14:anchorId="69BAE2A2">
          <v:shape id="_x0000_i1372" type="#_x0000_t75" alt=" upper V vector equals upper V Subscript x Baseline x caret plus upper V Subscript y Baseline y caret" style="width:60pt;height:18pt" o:ole="">
            <v:imagedata r:id="rId724" o:title=""/>
          </v:shape>
          <o:OLEObject Type="Embed" ProgID="Equation.DSMT4" ShapeID="_x0000_i1372" DrawAspect="Content" ObjectID="_1764185278" r:id="rId725"/>
        </w:object>
      </w:r>
      <w:r w:rsidRPr="00956DDC">
        <w:rPr>
          <w:szCs w:val="20"/>
        </w:rPr>
        <w:t xml:space="preserve">. Since </w:t>
      </w:r>
      <w:r w:rsidR="00732F4E" w:rsidRPr="00880511">
        <w:rPr>
          <w:position w:val="-26"/>
          <w:szCs w:val="20"/>
        </w:rPr>
        <w:object w:dxaOrig="1600" w:dyaOrig="580" w14:anchorId="419546FB">
          <v:shape id="_x0000_i1373" type="#_x0000_t75" alt="sine theta equals StartFraction opposite Over hypotenuse EndFraction" style="width:80.55pt;height:28.3pt" o:ole="">
            <v:imagedata r:id="rId726" o:title=""/>
          </v:shape>
          <o:OLEObject Type="Embed" ProgID="Equation.DSMT4" ShapeID="_x0000_i1373" DrawAspect="Content" ObjectID="_1764185279" r:id="rId727"/>
        </w:object>
      </w:r>
      <w:r w:rsidRPr="00956DDC">
        <w:rPr>
          <w:szCs w:val="20"/>
        </w:rPr>
        <w:t xml:space="preserve"> and </w:t>
      </w:r>
      <w:r w:rsidR="00732F4E" w:rsidRPr="00880511">
        <w:rPr>
          <w:position w:val="-26"/>
          <w:szCs w:val="20"/>
        </w:rPr>
        <w:object w:dxaOrig="1620" w:dyaOrig="580" w14:anchorId="16D0D4C4">
          <v:shape id="_x0000_i1374" type="#_x0000_t75" alt="cosine theta equals StartFraction adjacent Over hypotenuse EndFraction" style="width:81.45pt;height:28.3pt" o:ole="">
            <v:imagedata r:id="rId728" o:title=""/>
          </v:shape>
          <o:OLEObject Type="Embed" ProgID="Equation.DSMT4" ShapeID="_x0000_i1374" DrawAspect="Content" ObjectID="_1764185280" r:id="rId729"/>
        </w:object>
      </w:r>
      <w:r w:rsidRPr="00956DDC">
        <w:rPr>
          <w:szCs w:val="20"/>
        </w:rPr>
        <w:t xml:space="preserve">, </w:t>
      </w:r>
      <w:r w:rsidR="00732F4E" w:rsidRPr="00880511">
        <w:rPr>
          <w:position w:val="-34"/>
          <w:szCs w:val="20"/>
        </w:rPr>
        <w:object w:dxaOrig="900" w:dyaOrig="700" w14:anchorId="647F24EA">
          <v:shape id="_x0000_i1375" type="#_x0000_t75" alt="sine theta equals StartFraction upper A Subscript y Baseline Over StartAbsoluteValue upper A vector EndAbsoluteValue EndFraction" style="width:45.45pt;height:35.15pt" o:ole="">
            <v:imagedata r:id="rId730" o:title=""/>
          </v:shape>
          <o:OLEObject Type="Embed" ProgID="Equation.DSMT4" ShapeID="_x0000_i1375" DrawAspect="Content" ObjectID="_1764185281" r:id="rId731"/>
        </w:object>
      </w:r>
      <w:r w:rsidRPr="00956DDC">
        <w:rPr>
          <w:szCs w:val="20"/>
        </w:rPr>
        <w:t xml:space="preserve"> and </w:t>
      </w:r>
      <w:r w:rsidR="00732F4E" w:rsidRPr="00880511">
        <w:rPr>
          <w:position w:val="-34"/>
          <w:szCs w:val="20"/>
        </w:rPr>
        <w:object w:dxaOrig="920" w:dyaOrig="680" w14:anchorId="7CB80A4F">
          <v:shape id="_x0000_i1376" type="#_x0000_t75" alt="cosine theta equals StartFraction upper A Subscript x Baseline Over StartAbsoluteValue upper A vector EndAbsoluteValue EndFraction" style="width:46.3pt;height:33.45pt" o:ole="">
            <v:imagedata r:id="rId732" o:title=""/>
          </v:shape>
          <o:OLEObject Type="Embed" ProgID="Equation.DSMT4" ShapeID="_x0000_i1376" DrawAspect="Content" ObjectID="_1764185282" r:id="rId733"/>
        </w:object>
      </w:r>
      <w:r w:rsidRPr="00956DDC">
        <w:rPr>
          <w:szCs w:val="20"/>
        </w:rPr>
        <w:t>.</w:t>
      </w:r>
    </w:p>
    <w:p w14:paraId="4C02EEC1" w14:textId="22A4460B" w:rsidR="0032281F" w:rsidRDefault="00732F4E" w:rsidP="004B133A">
      <w:pPr>
        <w:tabs>
          <w:tab w:val="left" w:pos="810"/>
        </w:tabs>
        <w:ind w:left="810"/>
        <w:rPr>
          <w:szCs w:val="20"/>
        </w:rPr>
      </w:pPr>
      <w:r w:rsidRPr="005C7401">
        <w:rPr>
          <w:position w:val="-10"/>
          <w:szCs w:val="20"/>
        </w:rPr>
        <w:object w:dxaOrig="5400" w:dyaOrig="300" w14:anchorId="3B7068B8">
          <v:shape id="_x0000_i1377" type="#_x0000_t75" alt="theta Subscript upper A Baseline equals 30.0 degrees comma theta Subscript upper B Baseline equals 19.0 degrees equals 161.0 degrees left parenthesis with respect to the positive x axis right parenthesis comma" style="width:270.85pt;height:15.45pt" o:ole="">
            <v:imagedata r:id="rId734" o:title=""/>
          </v:shape>
          <o:OLEObject Type="Embed" ProgID="Equation.DSMT4" ShapeID="_x0000_i1377" DrawAspect="Content" ObjectID="_1764185283" r:id="rId735"/>
        </w:object>
      </w:r>
    </w:p>
    <w:p w14:paraId="39FD13B8" w14:textId="6B534E97" w:rsidR="005C7401" w:rsidRDefault="00732F4E" w:rsidP="004B133A">
      <w:pPr>
        <w:tabs>
          <w:tab w:val="left" w:pos="810"/>
        </w:tabs>
        <w:ind w:left="810"/>
      </w:pPr>
      <w:r w:rsidRPr="005C7401">
        <w:rPr>
          <w:position w:val="-10"/>
        </w:rPr>
        <w:object w:dxaOrig="4500" w:dyaOrig="300" w14:anchorId="5ACE52BC">
          <v:shape id="_x0000_i1378" type="#_x0000_t75" alt="theta Subscript upper C Baseline equals 52.0 degrees equals 232.0 degrees left parenthesis with respect to the positive x axis right parenthesis" style="width:225.45pt;height:15.45pt" o:ole="">
            <v:imagedata r:id="rId736" o:title=""/>
          </v:shape>
          <o:OLEObject Type="Embed" ProgID="Equation.DSMT4" ShapeID="_x0000_i1378" DrawAspect="Content" ObjectID="_1764185284" r:id="rId737"/>
        </w:object>
      </w:r>
    </w:p>
    <w:p w14:paraId="553CE78B" w14:textId="01350A35" w:rsidR="005C7401" w:rsidRPr="00522015" w:rsidRDefault="00732F4E" w:rsidP="004B133A">
      <w:pPr>
        <w:tabs>
          <w:tab w:val="left" w:pos="810"/>
        </w:tabs>
        <w:ind w:left="810"/>
        <w:rPr>
          <w:b/>
          <w:bCs/>
          <w:smallCaps/>
          <w:szCs w:val="20"/>
        </w:rPr>
      </w:pPr>
      <w:r w:rsidRPr="001067B4">
        <w:rPr>
          <w:position w:val="-10"/>
        </w:rPr>
        <w:object w:dxaOrig="4520" w:dyaOrig="300" w14:anchorId="759E9D61">
          <v:shape id="_x0000_i1379" type="#_x0000_t75" alt="theta Subscript upper D Baseline equals 27.0 degrees equals 333.0 degrees left parenthesis with respect to the positive x axis right parenthesis period" style="width:225.45pt;height:15.45pt" o:ole="">
            <v:imagedata r:id="rId738" o:title=""/>
          </v:shape>
          <o:OLEObject Type="Embed" ProgID="Equation.DSMT4" ShapeID="_x0000_i1379" DrawAspect="Content" ObjectID="_1764185285" r:id="rId739"/>
        </w:object>
      </w:r>
    </w:p>
    <w:p w14:paraId="278E40F9" w14:textId="417B624A" w:rsidR="0032281F" w:rsidRPr="00956DDC" w:rsidRDefault="0032281F" w:rsidP="002F03AD">
      <w:pPr>
        <w:tabs>
          <w:tab w:val="left" w:pos="810"/>
        </w:tabs>
        <w:ind w:left="810"/>
        <w:rPr>
          <w:szCs w:val="20"/>
        </w:rPr>
      </w:pPr>
      <w:r w:rsidRPr="00956DDC">
        <w:rPr>
          <w:b/>
          <w:smallCaps/>
          <w:szCs w:val="20"/>
        </w:rPr>
        <w:t xml:space="preserve">SIMPLIFY: </w:t>
      </w:r>
      <w:r w:rsidR="00732F4E" w:rsidRPr="00880511">
        <w:rPr>
          <w:b/>
          <w:smallCaps/>
          <w:position w:val="-16"/>
          <w:szCs w:val="20"/>
        </w:rPr>
        <w:object w:dxaOrig="2320" w:dyaOrig="420" w14:anchorId="626E2399">
          <v:shape id="_x0000_i1380" type="#_x0000_t75" alt="upper A Subscript x Baseline equals StartAbsoluteValue upper A vector EndAbsoluteValue cosine theta Subscript upper A Baseline comma upper A Subscript y Baseline equals StartAbsoluteValue upper A vector EndAbsoluteValue sine theta Subscript upper A" style="width:115.7pt;height:20.55pt" o:ole="">
            <v:imagedata r:id="rId740" o:title=""/>
          </v:shape>
          <o:OLEObject Type="Embed" ProgID="Equation.DSMT4" ShapeID="_x0000_i1380" DrawAspect="Content" ObjectID="_1764185286" r:id="rId741"/>
        </w:object>
      </w:r>
      <w:r w:rsidRPr="00956DDC">
        <w:rPr>
          <w:szCs w:val="20"/>
        </w:rPr>
        <w:t xml:space="preserve"> </w:t>
      </w:r>
      <w:r w:rsidR="00732F4E" w:rsidRPr="00880511">
        <w:rPr>
          <w:position w:val="-16"/>
          <w:szCs w:val="20"/>
        </w:rPr>
        <w:object w:dxaOrig="2240" w:dyaOrig="420" w14:anchorId="36588CBC">
          <v:shape id="_x0000_i1381" type="#_x0000_t75" alt="upper B Subscript x Baseline equals StartAbsoluteValue upper B vector EndAbsoluteValue cosine theta Subscript upper B Baseline comma upper B Subscript y Baseline equals StartAbsoluteValue upper B vector EndAbsoluteValue sine theta Subscript upper B" style="width:112.3pt;height:20.55pt;mso-position-horizontal:absolute" o:ole="">
            <v:imagedata r:id="rId742" o:title=""/>
          </v:shape>
          <o:OLEObject Type="Embed" ProgID="Equation.DSMT4" ShapeID="_x0000_i1381" DrawAspect="Content" ObjectID="_1764185287" r:id="rId743"/>
        </w:object>
      </w:r>
      <w:r w:rsidRPr="00956DDC">
        <w:rPr>
          <w:szCs w:val="20"/>
        </w:rPr>
        <w:t xml:space="preserve"> </w:t>
      </w:r>
      <w:r w:rsidR="00732F4E" w:rsidRPr="00880511">
        <w:rPr>
          <w:position w:val="-16"/>
          <w:szCs w:val="20"/>
        </w:rPr>
        <w:object w:dxaOrig="1140" w:dyaOrig="420" w14:anchorId="7E1BCE34">
          <v:shape id="_x0000_i1382" type="#_x0000_t75" alt="upper C Subscript x Baseline equals StartAbsoluteValue upper C vector EndAbsoluteValue cosine theta Subscript upper C" style="width:56.55pt;height:20.55pt" o:ole="">
            <v:imagedata r:id="rId744" o:title=""/>
          </v:shape>
          <o:OLEObject Type="Embed" ProgID="Equation.DSMT4" ShapeID="_x0000_i1382" DrawAspect="Content" ObjectID="_1764185288" r:id="rId745"/>
        </w:object>
      </w:r>
      <w:r w:rsidRPr="00956DDC">
        <w:rPr>
          <w:szCs w:val="20"/>
        </w:rPr>
        <w:t xml:space="preserve"> </w:t>
      </w:r>
      <w:r w:rsidR="00732F4E" w:rsidRPr="00880511">
        <w:rPr>
          <w:position w:val="-16"/>
          <w:szCs w:val="20"/>
        </w:rPr>
        <w:object w:dxaOrig="1120" w:dyaOrig="420" w14:anchorId="0BC28CCA">
          <v:shape id="_x0000_i1383" type="#_x0000_t75" alt="upper C Subscript y Baseline equals StartAbsoluteValue upper C vector EndAbsoluteValue sine theta Subscript upper C" style="width:55.7pt;height:20.55pt" o:ole="">
            <v:imagedata r:id="rId746" o:title=""/>
          </v:shape>
          <o:OLEObject Type="Embed" ProgID="Equation.DSMT4" ShapeID="_x0000_i1383" DrawAspect="Content" ObjectID="_1764185289" r:id="rId747"/>
        </w:object>
      </w:r>
      <w:r w:rsidRPr="00956DDC">
        <w:rPr>
          <w:szCs w:val="20"/>
        </w:rPr>
        <w:t xml:space="preserve"> </w:t>
      </w:r>
      <w:r w:rsidR="00732F4E" w:rsidRPr="00880511">
        <w:rPr>
          <w:position w:val="-16"/>
          <w:szCs w:val="20"/>
        </w:rPr>
        <w:object w:dxaOrig="1200" w:dyaOrig="420" w14:anchorId="419FEA70">
          <v:shape id="_x0000_i1384" type="#_x0000_t75" alt="upper D Subscript x Baseline equals StartAbsoluteValue upper D vector EndAbsoluteValue cosine theta Subscript upper D" style="width:60pt;height:20.55pt" o:ole="">
            <v:imagedata r:id="rId748" o:title=""/>
          </v:shape>
          <o:OLEObject Type="Embed" ProgID="Equation.DSMT4" ShapeID="_x0000_i1384" DrawAspect="Content" ObjectID="_1764185290" r:id="rId749"/>
        </w:object>
      </w:r>
      <w:r w:rsidRPr="00956DDC">
        <w:rPr>
          <w:szCs w:val="20"/>
        </w:rPr>
        <w:t xml:space="preserve"> and </w:t>
      </w:r>
      <w:r w:rsidR="00732F4E" w:rsidRPr="00880511">
        <w:rPr>
          <w:position w:val="-16"/>
          <w:szCs w:val="20"/>
        </w:rPr>
        <w:object w:dxaOrig="1120" w:dyaOrig="420" w14:anchorId="2EF1A859">
          <v:shape id="_x0000_i1385" type="#_x0000_t75" alt="upper D Subscript y Baseline equals StartAbsoluteValue upper D vector EndAbsoluteValue sine theta Subscript upper D" style="width:55.7pt;height:20.55pt" o:ole="">
            <v:imagedata r:id="rId750" o:title=""/>
          </v:shape>
          <o:OLEObject Type="Embed" ProgID="Equation.DSMT4" ShapeID="_x0000_i1385" DrawAspect="Content" ObjectID="_1764185291" r:id="rId751"/>
        </w:object>
      </w:r>
      <w:r w:rsidRPr="00956DDC">
        <w:rPr>
          <w:szCs w:val="20"/>
        </w:rPr>
        <w:t>.</w:t>
      </w:r>
    </w:p>
    <w:p w14:paraId="70C21F9E" w14:textId="28D7FADD" w:rsidR="00FF0ACD" w:rsidRDefault="0032281F" w:rsidP="002F03AD">
      <w:pPr>
        <w:tabs>
          <w:tab w:val="left" w:pos="810"/>
        </w:tabs>
        <w:ind w:left="810"/>
        <w:rPr>
          <w:szCs w:val="20"/>
        </w:rPr>
      </w:pPr>
      <w:r w:rsidRPr="00956DDC">
        <w:rPr>
          <w:b/>
          <w:smallCaps/>
          <w:szCs w:val="20"/>
        </w:rPr>
        <w:t>CALCULATE:</w:t>
      </w:r>
      <w:r w:rsidR="00FF0ACD">
        <w:rPr>
          <w:szCs w:val="20"/>
        </w:rPr>
        <w:t xml:space="preserve"> </w:t>
      </w:r>
      <w:r w:rsidR="00732F4E" w:rsidRPr="00322654">
        <w:rPr>
          <w:position w:val="-14"/>
          <w:szCs w:val="20"/>
        </w:rPr>
        <w:object w:dxaOrig="4620" w:dyaOrig="340" w14:anchorId="07D43A1F">
          <v:shape id="_x0000_i1386" type="#_x0000_t75" alt="upper A Subscript x Baseline equals 75.0 cosine 30.0 degrees equals 64.9519 x caret comma upper A Subscript y Baseline equals 75.0 sine 30.0 degrees equals 37.5 y caret" style="width:230.55pt;height:17.15pt" o:ole="">
            <v:imagedata r:id="rId752" o:title=""/>
          </v:shape>
          <o:OLEObject Type="Embed" ProgID="Equation.DSMT4" ShapeID="_x0000_i1386" DrawAspect="Content" ObjectID="_1764185292" r:id="rId753"/>
        </w:object>
      </w:r>
    </w:p>
    <w:p w14:paraId="514DE050" w14:textId="6DD9E1DF" w:rsidR="00322654" w:rsidRDefault="00732F4E" w:rsidP="00322654">
      <w:pPr>
        <w:tabs>
          <w:tab w:val="left" w:pos="6030"/>
        </w:tabs>
        <w:ind w:left="2160"/>
        <w:jc w:val="left"/>
      </w:pPr>
      <w:r w:rsidRPr="00322654">
        <w:rPr>
          <w:position w:val="-14"/>
        </w:rPr>
        <w:object w:dxaOrig="4880" w:dyaOrig="340" w14:anchorId="4D2AD2F8">
          <v:shape id="_x0000_i1387" type="#_x0000_t75" alt="upper B Subscript x Baseline equals 60.0 cosine 161.0 degrees equals negative 56.73 x caret comma upper B Subscript y Baseline equals 60.0 sine 161.0 degrees equals 19.534 y caret" style="width:244.3pt;height:17.15pt" o:ole="">
            <v:imagedata r:id="rId754" o:title=""/>
          </v:shape>
          <o:OLEObject Type="Embed" ProgID="Equation.DSMT4" ShapeID="_x0000_i1387" DrawAspect="Content" ObjectID="_1764185293" r:id="rId755"/>
        </w:object>
      </w:r>
    </w:p>
    <w:p w14:paraId="599E050E" w14:textId="4C4175EB" w:rsidR="00322654" w:rsidRDefault="00732F4E" w:rsidP="00322654">
      <w:pPr>
        <w:tabs>
          <w:tab w:val="left" w:pos="6030"/>
        </w:tabs>
        <w:ind w:left="2160"/>
        <w:jc w:val="left"/>
      </w:pPr>
      <w:r w:rsidRPr="00322654">
        <w:rPr>
          <w:position w:val="-14"/>
        </w:rPr>
        <w:object w:dxaOrig="5440" w:dyaOrig="340" w14:anchorId="1AC293E3">
          <v:shape id="_x0000_i1388" type="#_x0000_t75" alt="upper C Subscript x Baseline equals 25.0 cosine 232.0 degrees equals negative 15.3915 x caret comma upper C Subscript y Baseline equals 25.0 sine 232.0 degrees equals negative 19.70027 y caret" style="width:271.7pt;height:17.15pt" o:ole="">
            <v:imagedata r:id="rId756" o:title=""/>
          </v:shape>
          <o:OLEObject Type="Embed" ProgID="Equation.DSMT4" ShapeID="_x0000_i1388" DrawAspect="Content" ObjectID="_1764185294" r:id="rId757"/>
        </w:object>
      </w:r>
    </w:p>
    <w:p w14:paraId="7D7B0232" w14:textId="6B2575D5" w:rsidR="00322654" w:rsidRPr="00956DDC" w:rsidRDefault="00732F4E" w:rsidP="00322654">
      <w:pPr>
        <w:tabs>
          <w:tab w:val="left" w:pos="6030"/>
        </w:tabs>
        <w:ind w:left="2160"/>
        <w:jc w:val="left"/>
        <w:rPr>
          <w:szCs w:val="20"/>
        </w:rPr>
      </w:pPr>
      <w:r w:rsidRPr="001067B4">
        <w:rPr>
          <w:position w:val="-14"/>
        </w:rPr>
        <w:object w:dxaOrig="5560" w:dyaOrig="340" w14:anchorId="49AEB5B6">
          <v:shape id="_x0000_i1389" type="#_x0000_t75" alt="upper D subscript x baseline equals 90.0 cosine 333.0 degrees equals 80.1905 8 x caret comma upper D subscript y baseline equals 90.0 sine 333.0 degrees equals negative 40.859144 y caret" style="width:278.55pt;height:17.15pt" o:ole="">
            <v:imagedata r:id="rId758" o:title=""/>
          </v:shape>
          <o:OLEObject Type="Embed" ProgID="Equation.DSMT4" ShapeID="_x0000_i1389" DrawAspect="Content" ObjectID="_1764185295" r:id="rId759"/>
        </w:object>
      </w:r>
    </w:p>
    <w:p w14:paraId="423E7A20" w14:textId="3C57BA93" w:rsidR="0032281F" w:rsidRPr="00956DDC" w:rsidRDefault="0032281F" w:rsidP="002F03AD">
      <w:pPr>
        <w:tabs>
          <w:tab w:val="left" w:pos="810"/>
        </w:tabs>
        <w:ind w:left="810"/>
        <w:rPr>
          <w:szCs w:val="20"/>
        </w:rPr>
      </w:pPr>
      <w:r w:rsidRPr="00956DDC">
        <w:rPr>
          <w:b/>
          <w:smallCaps/>
          <w:szCs w:val="20"/>
        </w:rPr>
        <w:t>ROUND:</w:t>
      </w:r>
      <w:r w:rsidR="00FF0ACD">
        <w:rPr>
          <w:szCs w:val="20"/>
        </w:rPr>
        <w:t xml:space="preserve"> </w:t>
      </w:r>
      <w:r w:rsidRPr="00956DDC">
        <w:rPr>
          <w:szCs w:val="20"/>
        </w:rPr>
        <w:t>The given values had t</w:t>
      </w:r>
      <w:r>
        <w:rPr>
          <w:szCs w:val="20"/>
        </w:rPr>
        <w:t>hree</w:t>
      </w:r>
      <w:r w:rsidRPr="00956DDC">
        <w:rPr>
          <w:szCs w:val="20"/>
        </w:rPr>
        <w:t xml:space="preserve"> significant figures so the answers must be rounded</w:t>
      </w:r>
      <w:r>
        <w:rPr>
          <w:szCs w:val="20"/>
        </w:rPr>
        <w:t xml:space="preserve"> to:</w:t>
      </w:r>
    </w:p>
    <w:p w14:paraId="71E004F3" w14:textId="620AF8EB" w:rsidR="0032281F" w:rsidRPr="00522015" w:rsidRDefault="00732F4E" w:rsidP="000C1C47">
      <w:pPr>
        <w:tabs>
          <w:tab w:val="left" w:pos="810"/>
        </w:tabs>
        <w:ind w:left="810"/>
        <w:rPr>
          <w:b/>
          <w:bCs/>
          <w:smallCaps/>
          <w:szCs w:val="20"/>
        </w:rPr>
      </w:pPr>
      <w:r w:rsidRPr="00880511">
        <w:rPr>
          <w:position w:val="-10"/>
          <w:szCs w:val="20"/>
        </w:rPr>
        <w:object w:dxaOrig="6280" w:dyaOrig="340" w14:anchorId="73C67E4A">
          <v:shape id="_x0000_i1390" type="#_x0000_t75" alt="upper A vector equals 65.0 x caret plus 37.5 y caret comma upper B caret equals negative 56.7 x caret plus 19.5 y caret comma upper C vector equals negative 15.4 x caret minus 19.7 y caret comma upper D vector equals 80.2 x caret minus 40.9 y caret " style="width:315.45pt;height:17.15pt" o:ole="">
            <v:imagedata r:id="rId760" o:title=""/>
          </v:shape>
          <o:OLEObject Type="Embed" ProgID="Equation.DSMT4" ShapeID="_x0000_i1390" DrawAspect="Content" ObjectID="_1764185296" r:id="rId761"/>
        </w:object>
      </w:r>
      <w:r w:rsidR="0032281F" w:rsidRPr="00956DDC">
        <w:rPr>
          <w:szCs w:val="20"/>
        </w:rPr>
        <w:t>.</w:t>
      </w:r>
    </w:p>
    <w:p w14:paraId="3A2ACAA0" w14:textId="0D557A7A" w:rsidR="0032281F" w:rsidRPr="00522015" w:rsidRDefault="0032281F" w:rsidP="002F03AD">
      <w:pPr>
        <w:tabs>
          <w:tab w:val="left" w:pos="810"/>
        </w:tabs>
        <w:ind w:left="810"/>
        <w:rPr>
          <w:b/>
          <w:bCs/>
          <w:smallCaps/>
          <w:szCs w:val="20"/>
        </w:rPr>
      </w:pPr>
      <w:r w:rsidRPr="00956DDC">
        <w:rPr>
          <w:b/>
          <w:smallCaps/>
          <w:szCs w:val="20"/>
        </w:rPr>
        <w:t>DOUBLE-CHECK:</w:t>
      </w:r>
      <w:r w:rsidR="00FF0ACD">
        <w:rPr>
          <w:szCs w:val="20"/>
        </w:rPr>
        <w:t xml:space="preserve"> </w:t>
      </w:r>
      <w:r w:rsidRPr="00956DDC">
        <w:rPr>
          <w:szCs w:val="20"/>
        </w:rPr>
        <w:t>Comparing the calculated components to the figure provided shows that this answer is reasonable.</w:t>
      </w:r>
    </w:p>
    <w:p w14:paraId="16AC28C8" w14:textId="7FF0DF43" w:rsidR="0032281F" w:rsidRPr="00956DDC" w:rsidRDefault="0032281F">
      <w:pPr>
        <w:pStyle w:val="ListParagraph"/>
        <w:numPr>
          <w:ilvl w:val="0"/>
          <w:numId w:val="4"/>
        </w:numPr>
        <w:ind w:left="806" w:hanging="806"/>
        <w:rPr>
          <w:szCs w:val="20"/>
        </w:rPr>
      </w:pPr>
      <w:r w:rsidRPr="00956DDC">
        <w:rPr>
          <w:b/>
          <w:szCs w:val="20"/>
        </w:rPr>
        <w:t>THINK:</w:t>
      </w:r>
      <w:r w:rsidRPr="00956DDC">
        <w:rPr>
          <w:szCs w:val="20"/>
        </w:rPr>
        <w:t xml:space="preserve"> Use the components in Question 1.65 to find the sum of the vectors</w:t>
      </w:r>
      <w:r w:rsidR="00732F4E" w:rsidRPr="00880511">
        <w:rPr>
          <w:position w:val="-4"/>
          <w:szCs w:val="20"/>
        </w:rPr>
        <w:object w:dxaOrig="220" w:dyaOrig="279" w14:anchorId="20E7E495">
          <v:shape id="_x0000_i1391" type="#_x0000_t75" alt=" upper A vector" style="width:10.3pt;height:13.7pt" o:ole="">
            <v:imagedata r:id="rId762" o:title=""/>
          </v:shape>
          <o:OLEObject Type="Embed" ProgID="Equation.DSMT4" ShapeID="_x0000_i1391" DrawAspect="Content" ObjectID="_1764185297" r:id="rId763"/>
        </w:object>
      </w:r>
      <w:r w:rsidRPr="00956DDC">
        <w:rPr>
          <w:szCs w:val="20"/>
        </w:rPr>
        <w:t>,</w:t>
      </w:r>
      <w:r w:rsidR="00732F4E" w:rsidRPr="00880511">
        <w:rPr>
          <w:position w:val="-4"/>
          <w:szCs w:val="20"/>
        </w:rPr>
        <w:object w:dxaOrig="200" w:dyaOrig="279" w14:anchorId="7B38D9CE">
          <v:shape id="_x0000_i1392" type="#_x0000_t75" alt=" upper B vector" style="width:9.45pt;height:13.7pt" o:ole="">
            <v:imagedata r:id="rId764" o:title=""/>
          </v:shape>
          <o:OLEObject Type="Embed" ProgID="Equation.DSMT4" ShapeID="_x0000_i1392" DrawAspect="Content" ObjectID="_1764185298" r:id="rId765"/>
        </w:object>
      </w:r>
      <w:r w:rsidRPr="00956DDC">
        <w:rPr>
          <w:szCs w:val="20"/>
        </w:rPr>
        <w:t xml:space="preserve">, </w:t>
      </w:r>
      <w:r w:rsidR="00732F4E" w:rsidRPr="00880511">
        <w:rPr>
          <w:position w:val="-6"/>
          <w:szCs w:val="20"/>
        </w:rPr>
        <w:object w:dxaOrig="200" w:dyaOrig="300" w14:anchorId="4F089E15">
          <v:shape id="_x0000_i1393" type="#_x0000_t75" alt=" upper C vector" style="width:9.45pt;height:15.45pt" o:ole="">
            <v:imagedata r:id="rId766" o:title=""/>
          </v:shape>
          <o:OLEObject Type="Embed" ProgID="Equation.DSMT4" ShapeID="_x0000_i1393" DrawAspect="Content" ObjectID="_1764185299" r:id="rId767"/>
        </w:object>
      </w:r>
      <w:r w:rsidRPr="00956DDC">
        <w:rPr>
          <w:szCs w:val="20"/>
        </w:rPr>
        <w:t xml:space="preserve">and </w:t>
      </w:r>
      <w:r w:rsidR="00732F4E" w:rsidRPr="00880511">
        <w:rPr>
          <w:position w:val="-4"/>
          <w:szCs w:val="20"/>
        </w:rPr>
        <w:object w:dxaOrig="220" w:dyaOrig="279" w14:anchorId="18A57B5A">
          <v:shape id="_x0000_i1394" type="#_x0000_t75" alt=" upper D vector" style="width:10.3pt;height:13.7pt" o:ole="">
            <v:imagedata r:id="rId768" o:title=""/>
          </v:shape>
          <o:OLEObject Type="Embed" ProgID="Equation.DSMT4" ShapeID="_x0000_i1394" DrawAspect="Content" ObjectID="_1764185300" r:id="rId769"/>
        </w:object>
      </w:r>
      <w:r w:rsidRPr="00956DDC">
        <w:rPr>
          <w:szCs w:val="20"/>
        </w:rPr>
        <w:t>.</w:t>
      </w:r>
      <w:r w:rsidR="00FF0ACD">
        <w:rPr>
          <w:szCs w:val="20"/>
        </w:rPr>
        <w:t xml:space="preserve"> </w:t>
      </w:r>
      <w:r w:rsidRPr="00956DDC">
        <w:rPr>
          <w:szCs w:val="20"/>
        </w:rPr>
        <w:t>Also, calculate the magnitude and direction of</w:t>
      </w:r>
      <w:r w:rsidR="00732F4E" w:rsidRPr="00880511">
        <w:rPr>
          <w:position w:val="-4"/>
          <w:szCs w:val="20"/>
        </w:rPr>
        <w:object w:dxaOrig="859" w:dyaOrig="279" w14:anchorId="1F79D881">
          <v:shape id="_x0000_i1395" type="#_x0000_t75" alt=" upper A vector minus upper B vector plus upper D vector" style="width:43.7pt;height:13.7pt" o:ole="">
            <v:imagedata r:id="rId770" o:title=""/>
          </v:shape>
          <o:OLEObject Type="Embed" ProgID="Equation.DSMT4" ShapeID="_x0000_i1395" DrawAspect="Content" ObjectID="_1764185301" r:id="rId771"/>
        </w:object>
      </w:r>
      <w:r w:rsidRPr="00956DDC">
        <w:rPr>
          <w:szCs w:val="20"/>
        </w:rPr>
        <w:t xml:space="preserve">. Remember, when dealing with vectors the </w:t>
      </w:r>
      <w:r w:rsidRPr="00956DDC">
        <w:rPr>
          <w:i/>
          <w:szCs w:val="20"/>
        </w:rPr>
        <w:t>x</w:t>
      </w:r>
      <w:r w:rsidRPr="00956DDC">
        <w:rPr>
          <w:szCs w:val="20"/>
        </w:rPr>
        <w:t xml:space="preserve"> and </w:t>
      </w:r>
      <w:r w:rsidRPr="00956DDC">
        <w:rPr>
          <w:i/>
          <w:szCs w:val="20"/>
        </w:rPr>
        <w:t>y</w:t>
      </w:r>
      <w:r w:rsidRPr="00956DDC">
        <w:rPr>
          <w:szCs w:val="20"/>
        </w:rPr>
        <w:t xml:space="preserve"> components must be treated separately.</w:t>
      </w:r>
      <w:r w:rsidRPr="00A85A42">
        <w:rPr>
          <w:bCs/>
          <w:szCs w:val="20"/>
        </w:rPr>
        <w:t xml:space="preserve"> </w:t>
      </w:r>
      <w:r>
        <w:rPr>
          <w:bCs/>
          <w:szCs w:val="20"/>
        </w:rPr>
        <w:t>Treat</w:t>
      </w:r>
      <w:r w:rsidRPr="00A85A42">
        <w:rPr>
          <w:bCs/>
          <w:szCs w:val="20"/>
        </w:rPr>
        <w:t xml:space="preserve"> </w:t>
      </w:r>
      <w:r>
        <w:rPr>
          <w:bCs/>
          <w:szCs w:val="20"/>
        </w:rPr>
        <w:t>the</w:t>
      </w:r>
      <w:r w:rsidRPr="00A85A42">
        <w:rPr>
          <w:bCs/>
          <w:szCs w:val="20"/>
        </w:rPr>
        <w:t xml:space="preserve"> </w:t>
      </w:r>
      <w:r>
        <w:rPr>
          <w:bCs/>
          <w:szCs w:val="20"/>
        </w:rPr>
        <w:t>values</w:t>
      </w:r>
      <w:r w:rsidRPr="00A85A42">
        <w:rPr>
          <w:bCs/>
          <w:szCs w:val="20"/>
        </w:rPr>
        <w:t xml:space="preserve"> </w:t>
      </w:r>
      <w:r>
        <w:rPr>
          <w:bCs/>
          <w:szCs w:val="20"/>
        </w:rPr>
        <w:t>given</w:t>
      </w:r>
      <w:r w:rsidRPr="00A85A42">
        <w:rPr>
          <w:bCs/>
          <w:szCs w:val="20"/>
        </w:rPr>
        <w:t xml:space="preserve"> </w:t>
      </w:r>
      <w:r>
        <w:rPr>
          <w:bCs/>
          <w:szCs w:val="20"/>
        </w:rPr>
        <w:t>in</w:t>
      </w:r>
      <w:r w:rsidRPr="00A85A42">
        <w:rPr>
          <w:bCs/>
          <w:szCs w:val="20"/>
        </w:rPr>
        <w:t xml:space="preserve"> </w:t>
      </w:r>
      <w:r>
        <w:rPr>
          <w:bCs/>
          <w:szCs w:val="20"/>
        </w:rPr>
        <w:t>the</w:t>
      </w:r>
      <w:r w:rsidRPr="00A85A42">
        <w:rPr>
          <w:bCs/>
          <w:szCs w:val="20"/>
        </w:rPr>
        <w:t xml:space="preserve"> </w:t>
      </w:r>
      <w:r>
        <w:rPr>
          <w:bCs/>
          <w:szCs w:val="20"/>
        </w:rPr>
        <w:t>question</w:t>
      </w:r>
      <w:r w:rsidRPr="00A85A42">
        <w:rPr>
          <w:bCs/>
          <w:szCs w:val="20"/>
        </w:rPr>
        <w:t xml:space="preserve"> </w:t>
      </w:r>
      <w:r>
        <w:rPr>
          <w:bCs/>
          <w:szCs w:val="20"/>
        </w:rPr>
        <w:t>as</w:t>
      </w:r>
      <w:r w:rsidRPr="00A85A42">
        <w:rPr>
          <w:bCs/>
          <w:szCs w:val="20"/>
        </w:rPr>
        <w:t xml:space="preserve"> </w:t>
      </w:r>
      <w:r>
        <w:rPr>
          <w:bCs/>
          <w:szCs w:val="20"/>
        </w:rPr>
        <w:t>accurate</w:t>
      </w:r>
      <w:r w:rsidRPr="00A85A42">
        <w:rPr>
          <w:bCs/>
          <w:szCs w:val="20"/>
        </w:rPr>
        <w:t xml:space="preserve"> </w:t>
      </w:r>
      <w:r>
        <w:rPr>
          <w:bCs/>
          <w:szCs w:val="20"/>
        </w:rPr>
        <w:t>to</w:t>
      </w:r>
      <w:r w:rsidRPr="00A85A42">
        <w:rPr>
          <w:bCs/>
          <w:szCs w:val="20"/>
        </w:rPr>
        <w:t xml:space="preserve"> </w:t>
      </w:r>
      <w:r>
        <w:rPr>
          <w:bCs/>
          <w:szCs w:val="20"/>
        </w:rPr>
        <w:t>the</w:t>
      </w:r>
      <w:r w:rsidRPr="00A85A42">
        <w:rPr>
          <w:bCs/>
          <w:szCs w:val="20"/>
        </w:rPr>
        <w:t xml:space="preserve"> </w:t>
      </w:r>
      <w:r>
        <w:rPr>
          <w:bCs/>
          <w:szCs w:val="20"/>
        </w:rPr>
        <w:t>nearest</w:t>
      </w:r>
      <w:r w:rsidRPr="00A85A42">
        <w:rPr>
          <w:bCs/>
          <w:szCs w:val="20"/>
        </w:rPr>
        <w:t xml:space="preserve"> </w:t>
      </w:r>
      <w:r>
        <w:rPr>
          <w:bCs/>
          <w:szCs w:val="20"/>
        </w:rPr>
        <w:t>decimal,</w:t>
      </w:r>
      <w:r w:rsidRPr="00A85A42">
        <w:rPr>
          <w:bCs/>
          <w:szCs w:val="20"/>
        </w:rPr>
        <w:t xml:space="preserve"> </w:t>
      </w:r>
      <w:r>
        <w:rPr>
          <w:bCs/>
          <w:szCs w:val="20"/>
        </w:rPr>
        <w:t>and</w:t>
      </w:r>
      <w:r w:rsidRPr="00A85A42">
        <w:rPr>
          <w:bCs/>
          <w:szCs w:val="20"/>
        </w:rPr>
        <w:t xml:space="preserve"> </w:t>
      </w:r>
      <w:r>
        <w:rPr>
          <w:bCs/>
          <w:szCs w:val="20"/>
        </w:rPr>
        <w:t>hence</w:t>
      </w:r>
      <w:r w:rsidRPr="00A85A42">
        <w:rPr>
          <w:bCs/>
          <w:szCs w:val="20"/>
        </w:rPr>
        <w:t xml:space="preserve"> </w:t>
      </w:r>
      <w:r>
        <w:rPr>
          <w:bCs/>
          <w:szCs w:val="20"/>
        </w:rPr>
        <w:t>as</w:t>
      </w:r>
      <w:r w:rsidRPr="00A85A42">
        <w:rPr>
          <w:bCs/>
          <w:szCs w:val="20"/>
        </w:rPr>
        <w:t xml:space="preserve"> </w:t>
      </w:r>
      <w:r>
        <w:rPr>
          <w:bCs/>
          <w:szCs w:val="20"/>
        </w:rPr>
        <w:t>having</w:t>
      </w:r>
      <w:r w:rsidRPr="00A85A42">
        <w:rPr>
          <w:bCs/>
          <w:szCs w:val="20"/>
        </w:rPr>
        <w:t xml:space="preserve"> </w:t>
      </w:r>
      <w:r>
        <w:rPr>
          <w:bCs/>
          <w:szCs w:val="20"/>
        </w:rPr>
        <w:t>two</w:t>
      </w:r>
      <w:r w:rsidRPr="00A85A42">
        <w:rPr>
          <w:bCs/>
          <w:szCs w:val="20"/>
        </w:rPr>
        <w:t xml:space="preserve"> </w:t>
      </w:r>
      <w:r>
        <w:rPr>
          <w:bCs/>
          <w:szCs w:val="20"/>
        </w:rPr>
        <w:t>significant</w:t>
      </w:r>
      <w:r w:rsidRPr="00A85A42">
        <w:rPr>
          <w:bCs/>
          <w:szCs w:val="20"/>
        </w:rPr>
        <w:t xml:space="preserve"> </w:t>
      </w:r>
      <w:r>
        <w:rPr>
          <w:bCs/>
          <w:szCs w:val="20"/>
        </w:rPr>
        <w:t>figures.</w:t>
      </w:r>
    </w:p>
    <w:p w14:paraId="65A52D29" w14:textId="55FE223E" w:rsidR="0032281F" w:rsidRPr="00956DDC" w:rsidRDefault="0032281F" w:rsidP="00A07E68">
      <w:pPr>
        <w:tabs>
          <w:tab w:val="left" w:pos="810"/>
        </w:tabs>
        <w:ind w:left="810"/>
        <w:rPr>
          <w:szCs w:val="20"/>
        </w:rPr>
      </w:pPr>
      <w:r w:rsidRPr="00956DDC">
        <w:rPr>
          <w:b/>
          <w:smallCaps/>
          <w:szCs w:val="20"/>
        </w:rPr>
        <w:lastRenderedPageBreak/>
        <w:t>SKETCH:</w:t>
      </w:r>
      <w:r w:rsidR="00FF0ACD">
        <w:rPr>
          <w:szCs w:val="20"/>
        </w:rPr>
        <w:t xml:space="preserve"> </w:t>
      </w:r>
      <w:r w:rsidRPr="00956DDC">
        <w:rPr>
          <w:szCs w:val="20"/>
        </w:rPr>
        <w:t>Not applicable.</w:t>
      </w:r>
    </w:p>
    <w:p w14:paraId="61D7081C" w14:textId="77777777" w:rsidR="00FF0ACD" w:rsidRDefault="0032281F" w:rsidP="00A07E68">
      <w:pPr>
        <w:tabs>
          <w:tab w:val="left" w:pos="810"/>
        </w:tabs>
        <w:ind w:left="810"/>
        <w:rPr>
          <w:b/>
          <w:bCs/>
          <w:smallCaps/>
          <w:szCs w:val="20"/>
        </w:rPr>
      </w:pPr>
      <w:r w:rsidRPr="00956DDC">
        <w:rPr>
          <w:b/>
          <w:smallCaps/>
          <w:szCs w:val="20"/>
        </w:rPr>
        <w:t>RESEARCH:</w:t>
      </w:r>
    </w:p>
    <w:p w14:paraId="1BD11DBD" w14:textId="1BEC2D02" w:rsidR="0032281F" w:rsidRPr="00956DDC" w:rsidRDefault="0032281F">
      <w:pPr>
        <w:pStyle w:val="ListParagraph"/>
        <w:numPr>
          <w:ilvl w:val="0"/>
          <w:numId w:val="16"/>
        </w:numPr>
        <w:tabs>
          <w:tab w:val="left" w:pos="1170"/>
        </w:tabs>
        <w:spacing w:before="0"/>
        <w:ind w:left="806" w:firstLine="0"/>
        <w:rPr>
          <w:bCs/>
          <w:szCs w:val="20"/>
        </w:rPr>
      </w:pPr>
      <w:r w:rsidRPr="00956DDC">
        <w:rPr>
          <w:bCs/>
          <w:szCs w:val="20"/>
        </w:rPr>
        <w:t xml:space="preserve">The resultant vector is </w:t>
      </w:r>
      <w:r w:rsidR="00732F4E" w:rsidRPr="00880511">
        <w:rPr>
          <w:bCs/>
          <w:position w:val="-6"/>
          <w:szCs w:val="20"/>
        </w:rPr>
        <w:object w:dxaOrig="1500" w:dyaOrig="300" w14:anchorId="2073982B">
          <v:shape id="_x0000_i1396" type="#_x0000_t75" alt=" upper V vector equals upper A vector plus upper B vector plus upper C vector plus upper D vector" style="width:75.45pt;height:15.45pt" o:ole="">
            <v:imagedata r:id="rId772" o:title=""/>
          </v:shape>
          <o:OLEObject Type="Embed" ProgID="Equation.DSMT4" ShapeID="_x0000_i1396" DrawAspect="Content" ObjectID="_1764185302" r:id="rId773"/>
        </w:object>
      </w:r>
      <w:r w:rsidRPr="00956DDC">
        <w:rPr>
          <w:bCs/>
          <w:szCs w:val="20"/>
        </w:rPr>
        <w:t>.</w:t>
      </w:r>
    </w:p>
    <w:p w14:paraId="406EAD68" w14:textId="6FECDF43" w:rsidR="0032281F" w:rsidRPr="00522015" w:rsidRDefault="0032281F">
      <w:pPr>
        <w:pStyle w:val="ListParagraph"/>
        <w:numPr>
          <w:ilvl w:val="0"/>
          <w:numId w:val="16"/>
        </w:numPr>
        <w:tabs>
          <w:tab w:val="left" w:pos="1170"/>
        </w:tabs>
        <w:spacing w:before="0"/>
        <w:ind w:left="806" w:firstLine="0"/>
        <w:rPr>
          <w:bCs/>
          <w:szCs w:val="20"/>
        </w:rPr>
      </w:pPr>
      <w:r w:rsidRPr="00956DDC">
        <w:rPr>
          <w:bCs/>
          <w:szCs w:val="20"/>
        </w:rPr>
        <w:t xml:space="preserve">The magnitude of a vector is </w:t>
      </w:r>
      <w:r w:rsidR="00732F4E" w:rsidRPr="00880511">
        <w:rPr>
          <w:bCs/>
          <w:position w:val="-16"/>
          <w:szCs w:val="20"/>
        </w:rPr>
        <w:object w:dxaOrig="1640" w:dyaOrig="420" w14:anchorId="0DA17228">
          <v:shape id="_x0000_i1397" type="#_x0000_t75" alt="StartAbsoluteValue upper V vector EndAbsoluteValue equals StartRoot left parenthesis upper V Subscript x Baseline right parenthesis squared plus left parenthesis upper V Subscript y Baseline right parenthesis squared EndRoot" style="width:81.45pt;height:20.55pt" o:ole="">
            <v:imagedata r:id="rId774" o:title=""/>
          </v:shape>
          <o:OLEObject Type="Embed" ProgID="Equation.DSMT4" ShapeID="_x0000_i1397" DrawAspect="Content" ObjectID="_1764185303" r:id="rId775"/>
        </w:object>
      </w:r>
      <w:r w:rsidRPr="00956DDC">
        <w:rPr>
          <w:bCs/>
          <w:szCs w:val="20"/>
        </w:rPr>
        <w:t xml:space="preserve">. The direction of the vector </w:t>
      </w:r>
      <w:r w:rsidR="00880511" w:rsidRPr="00880511">
        <w:rPr>
          <w:bCs/>
          <w:position w:val="-6"/>
          <w:szCs w:val="20"/>
        </w:rPr>
        <w:object w:dxaOrig="220" w:dyaOrig="300" w14:anchorId="05A5156B">
          <v:shape id="_x0000_i1398" type="#_x0000_t75" alt=" upper V vector" style="width:10.3pt;height:15.45pt" o:ole="">
            <v:imagedata r:id="rId776" o:title=""/>
          </v:shape>
          <o:OLEObject Type="Embed" ProgID="Equation.DSMT4" ShapeID="_x0000_i1398" DrawAspect="Content" ObjectID="_1764185304" r:id="rId777"/>
        </w:object>
      </w:r>
      <w:r w:rsidRPr="00956DDC">
        <w:rPr>
          <w:bCs/>
          <w:szCs w:val="20"/>
        </w:rPr>
        <w:t xml:space="preserve"> is </w:t>
      </w:r>
      <w:r w:rsidR="00732F4E" w:rsidRPr="00880511">
        <w:rPr>
          <w:bCs/>
          <w:position w:val="-16"/>
          <w:szCs w:val="20"/>
        </w:rPr>
        <w:object w:dxaOrig="1579" w:dyaOrig="420" w14:anchorId="293355C8">
          <v:shape id="_x0000_i1399" type="#_x0000_t75" alt="theta Subscript upper V Baseline equals tangent Superscript negative 1 Baseline left parenthesis upper V Subscript y Baseline over upper V Subscript x Baseline right parenthesis" style="width:78.85pt;height:20.55pt" o:ole="">
            <v:imagedata r:id="rId778" o:title=""/>
          </v:shape>
          <o:OLEObject Type="Embed" ProgID="Equation.DSMT4" ShapeID="_x0000_i1399" DrawAspect="Content" ObjectID="_1764185305" r:id="rId779"/>
        </w:object>
      </w:r>
      <w:r w:rsidRPr="00956DDC">
        <w:rPr>
          <w:bCs/>
          <w:szCs w:val="20"/>
        </w:rPr>
        <w:t>.</w:t>
      </w:r>
    </w:p>
    <w:p w14:paraId="04C6719E" w14:textId="77777777" w:rsidR="00FF0ACD" w:rsidRDefault="0032281F" w:rsidP="00A07E68">
      <w:pPr>
        <w:tabs>
          <w:tab w:val="left" w:pos="810"/>
        </w:tabs>
        <w:ind w:left="810"/>
        <w:rPr>
          <w:b/>
          <w:smallCaps/>
          <w:szCs w:val="20"/>
        </w:rPr>
      </w:pPr>
      <w:r w:rsidRPr="00956DDC">
        <w:rPr>
          <w:b/>
          <w:smallCaps/>
          <w:szCs w:val="20"/>
        </w:rPr>
        <w:t>SIMPLIFY:</w:t>
      </w:r>
    </w:p>
    <w:p w14:paraId="0D8BE230" w14:textId="74E7C3A8" w:rsidR="0032281F" w:rsidRPr="00956DDC" w:rsidRDefault="00732F4E">
      <w:pPr>
        <w:pStyle w:val="ListParagraph"/>
        <w:numPr>
          <w:ilvl w:val="0"/>
          <w:numId w:val="17"/>
        </w:numPr>
        <w:tabs>
          <w:tab w:val="left" w:pos="1170"/>
        </w:tabs>
        <w:spacing w:before="0"/>
        <w:ind w:left="806" w:firstLine="0"/>
        <w:rPr>
          <w:szCs w:val="20"/>
        </w:rPr>
      </w:pPr>
      <w:r w:rsidRPr="00880511">
        <w:rPr>
          <w:b/>
          <w:position w:val="-12"/>
          <w:szCs w:val="20"/>
        </w:rPr>
        <w:object w:dxaOrig="4860" w:dyaOrig="360" w14:anchorId="316E9E11">
          <v:shape id="_x0000_i1400" type="#_x0000_t75" alt="upper A vector plus upper B vector plus upper C vector plus upper D vector equals left parenthesis upper A subscript x baseline plus upper B subscript x baseline plus upper C subscript x baseline plus upper D subscript x baseline right parenthesis x caret plus left parenthesis upper A subscript y baseline plus upper B subscript y baseline plus upper C subscript y baseline plus upper D subscript y baseline right parenthesis y caret" style="width:243.45pt;height:18pt" o:ole="">
            <v:imagedata r:id="rId780" o:title=""/>
          </v:shape>
          <o:OLEObject Type="Embed" ProgID="Equation.DSMT4" ShapeID="_x0000_i1400" DrawAspect="Content" ObjectID="_1764185306" r:id="rId781"/>
        </w:object>
      </w:r>
    </w:p>
    <w:p w14:paraId="4A70F147" w14:textId="5C0AF4E6" w:rsidR="0032281F" w:rsidRDefault="00732F4E">
      <w:pPr>
        <w:pStyle w:val="ListParagraph"/>
        <w:numPr>
          <w:ilvl w:val="0"/>
          <w:numId w:val="17"/>
        </w:numPr>
        <w:tabs>
          <w:tab w:val="left" w:pos="1170"/>
        </w:tabs>
        <w:spacing w:before="0"/>
        <w:ind w:left="806" w:firstLine="0"/>
        <w:rPr>
          <w:b/>
          <w:szCs w:val="20"/>
        </w:rPr>
      </w:pPr>
      <w:r w:rsidRPr="00D62AB3">
        <w:rPr>
          <w:b/>
          <w:position w:val="-16"/>
          <w:szCs w:val="20"/>
        </w:rPr>
        <w:object w:dxaOrig="4320" w:dyaOrig="440" w14:anchorId="7BB2C5CB">
          <v:shape id="_x0000_i1401" type="#_x0000_t75" alt="StartAbsoluteValue upper V vector EndAbsoluteValue equals StartAbsoluteValue upper A vector minus upper B vector plus upper D vector EndAbsoluteValue equals StartRoot left parenthesis upper A Subscript x Baseline minus upper B Subscript x Baseline plus upper D Subscript x Baseline right parenthesis squared plus left parenthesis upper A Subscript y Baseline minus upper B Subscript y Baseline plus upper D Subscript y Baseline right parenthesis squared EndRoot" style="width:3in;height:21.45pt" o:ole="">
            <v:imagedata r:id="rId782" o:title=""/>
          </v:shape>
          <o:OLEObject Type="Embed" ProgID="Equation.DSMT4" ShapeID="_x0000_i1401" DrawAspect="Content" ObjectID="_1764185307" r:id="rId783"/>
        </w:object>
      </w:r>
    </w:p>
    <w:p w14:paraId="7875C623" w14:textId="6C18CF77" w:rsidR="00D62AB3" w:rsidRPr="00522015" w:rsidRDefault="00732F4E" w:rsidP="00D62AB3">
      <w:pPr>
        <w:ind w:left="1170"/>
      </w:pPr>
      <w:r w:rsidRPr="001067B4">
        <w:rPr>
          <w:position w:val="-30"/>
        </w:rPr>
        <w:object w:dxaOrig="2160" w:dyaOrig="700" w14:anchorId="7F2A9435">
          <v:shape id="_x0000_i1402" type="#_x0000_t75" alt="theta Subscript upper V Baseline equals tangent Superscript negative 1 Baseline left parenthesis StartFraction upper A Subscript y Baseline minus upper B Subscript y Baseline plus upper D Subscript y Baseline Over upper A Subscript x Baseline minus upper B Subscript x Baseline plus upper D Subscript x Baseline EndFraction right parenthesis" style="width:108pt;height:35.15pt" o:ole="">
            <v:imagedata r:id="rId784" o:title=""/>
          </v:shape>
          <o:OLEObject Type="Embed" ProgID="Equation.DSMT4" ShapeID="_x0000_i1402" DrawAspect="Content" ObjectID="_1764185308" r:id="rId785"/>
        </w:object>
      </w:r>
    </w:p>
    <w:p w14:paraId="6C7F6BF4" w14:textId="77777777" w:rsidR="00FF0ACD" w:rsidRDefault="0032281F" w:rsidP="00A07E68">
      <w:pPr>
        <w:tabs>
          <w:tab w:val="left" w:pos="810"/>
        </w:tabs>
        <w:ind w:left="810"/>
        <w:rPr>
          <w:szCs w:val="20"/>
        </w:rPr>
      </w:pPr>
      <w:r w:rsidRPr="00956DDC">
        <w:rPr>
          <w:b/>
          <w:smallCaps/>
          <w:szCs w:val="20"/>
        </w:rPr>
        <w:t>CALCULATE:</w:t>
      </w:r>
    </w:p>
    <w:p w14:paraId="11462C81" w14:textId="218159F7" w:rsidR="0032281F" w:rsidRDefault="00695647">
      <w:pPr>
        <w:pStyle w:val="ListParagraph"/>
        <w:numPr>
          <w:ilvl w:val="0"/>
          <w:numId w:val="18"/>
        </w:numPr>
        <w:tabs>
          <w:tab w:val="left" w:pos="1170"/>
        </w:tabs>
        <w:spacing w:before="0"/>
        <w:ind w:left="806" w:firstLine="0"/>
        <w:rPr>
          <w:b/>
          <w:szCs w:val="20"/>
        </w:rPr>
      </w:pPr>
      <w:r w:rsidRPr="006845D1">
        <w:rPr>
          <w:b/>
          <w:position w:val="-10"/>
          <w:szCs w:val="20"/>
        </w:rPr>
        <w:object w:dxaOrig="5720" w:dyaOrig="340" w14:anchorId="145AF1DD">
          <v:shape id="_x0000_i1403" type="#_x0000_t75" alt="upper A vector plus upper B vector plus upper C vector plus upper D vector equals left parenthesis 65.0 minus 56.7 minus 15.4 plus 80.2 right parenthesis x caret plus left parenthesis 37.5 plus 19.5 minus 19.7 minus 40.9 right parenthesis y caret " style="width:286.3pt;height:17.15pt" o:ole="">
            <v:imagedata r:id="rId786" o:title=""/>
          </v:shape>
          <o:OLEObject Type="Embed" ProgID="Equation.DSMT4" ShapeID="_x0000_i1403" DrawAspect="Content" ObjectID="_1764185309" r:id="rId787"/>
        </w:object>
      </w:r>
    </w:p>
    <w:p w14:paraId="6F76A485" w14:textId="58B40FA3" w:rsidR="006845D1" w:rsidRPr="00956DDC" w:rsidRDefault="00695647" w:rsidP="006845D1">
      <w:pPr>
        <w:ind w:left="2304"/>
      </w:pPr>
      <w:r w:rsidRPr="001067B4">
        <w:rPr>
          <w:position w:val="-10"/>
        </w:rPr>
        <w:object w:dxaOrig="1200" w:dyaOrig="300" w14:anchorId="591BEC82">
          <v:shape id="_x0000_i1404" type="#_x0000_t75" alt="equals 73.1 x caret minus 3.6 y caret" style="width:60pt;height:15.45pt" o:ole="">
            <v:imagedata r:id="rId788" o:title=""/>
          </v:shape>
          <o:OLEObject Type="Embed" ProgID="Equation.DSMT4" ShapeID="_x0000_i1404" DrawAspect="Content" ObjectID="_1764185310" r:id="rId789"/>
        </w:object>
      </w:r>
    </w:p>
    <w:p w14:paraId="4C260144" w14:textId="425454E2" w:rsidR="0032281F" w:rsidRDefault="00695647">
      <w:pPr>
        <w:pStyle w:val="ListParagraph"/>
        <w:numPr>
          <w:ilvl w:val="0"/>
          <w:numId w:val="18"/>
        </w:numPr>
        <w:tabs>
          <w:tab w:val="left" w:pos="1170"/>
        </w:tabs>
        <w:spacing w:before="0"/>
        <w:ind w:left="806" w:firstLine="0"/>
        <w:rPr>
          <w:b/>
          <w:szCs w:val="20"/>
        </w:rPr>
      </w:pPr>
      <w:r w:rsidRPr="001D6508">
        <w:rPr>
          <w:b/>
          <w:position w:val="-16"/>
          <w:szCs w:val="20"/>
        </w:rPr>
        <w:object w:dxaOrig="5620" w:dyaOrig="440" w14:anchorId="7FFD5B29">
          <v:shape id="_x0000_i1405" type="#_x0000_t75" alt="Start absolute value upper A vector minus upper B vector plus upper D vector End absolute value equals Start root left parenthesis 65.0 minus left parenthesis negative 56.7 right parenthesis plus 80.2 right parenthesis squared plus left parenthesis 37.5 minus 19.7 minus 40.9 right parenthesis squared End root equals 203.217" style="width:281.15pt;height:21.45pt" o:ole="">
            <v:imagedata r:id="rId790" o:title=""/>
          </v:shape>
          <o:OLEObject Type="Embed" ProgID="Equation.DSMT4" ShapeID="_x0000_i1405" DrawAspect="Content" ObjectID="_1764185311" r:id="rId791"/>
        </w:object>
      </w:r>
    </w:p>
    <w:p w14:paraId="6B225059" w14:textId="3D09700A" w:rsidR="001D6508" w:rsidRDefault="00695647" w:rsidP="001D6508">
      <w:pPr>
        <w:ind w:left="1800"/>
      </w:pPr>
      <w:r w:rsidRPr="001067B4">
        <w:rPr>
          <w:position w:val="-26"/>
        </w:rPr>
        <w:object w:dxaOrig="3620" w:dyaOrig="620" w14:anchorId="4F686844">
          <v:shape id="_x0000_i1406" type="#_x0000_t75" alt="theta Subscript upper V Baseline equals tangent Superscript negative 1 Baseline left-bracket StartFraction 37.5 minus 19.7 period negative 40.9 Over 65.0 minus left parenthesis negative 56.7 right parenthesis plus 80.2 EndFraction right-bracket equals negative 6.5270 degrees" style="width:180.85pt;height:31.7pt" o:ole="">
            <v:imagedata r:id="rId792" o:title=""/>
          </v:shape>
          <o:OLEObject Type="Embed" ProgID="Equation.DSMT4" ShapeID="_x0000_i1406" DrawAspect="Content" ObjectID="_1764185312" r:id="rId793"/>
        </w:object>
      </w:r>
    </w:p>
    <w:p w14:paraId="690B7494" w14:textId="07C9BAB2" w:rsidR="0032281F" w:rsidRPr="00A85A42" w:rsidRDefault="0032281F" w:rsidP="00A07E68">
      <w:pPr>
        <w:tabs>
          <w:tab w:val="left" w:pos="810"/>
        </w:tabs>
        <w:ind w:left="810"/>
        <w:rPr>
          <w:szCs w:val="20"/>
        </w:rPr>
      </w:pPr>
      <w:r>
        <w:rPr>
          <w:b/>
          <w:szCs w:val="20"/>
        </w:rPr>
        <w:t>ROUND:</w:t>
      </w:r>
    </w:p>
    <w:p w14:paraId="77843AAA" w14:textId="5677F165" w:rsidR="0032281F" w:rsidRPr="001038CD" w:rsidRDefault="0032281F">
      <w:pPr>
        <w:pStyle w:val="ListParagraph"/>
        <w:numPr>
          <w:ilvl w:val="0"/>
          <w:numId w:val="19"/>
        </w:numPr>
        <w:tabs>
          <w:tab w:val="left" w:pos="1170"/>
        </w:tabs>
        <w:spacing w:before="0"/>
        <w:ind w:left="806" w:firstLine="0"/>
        <w:rPr>
          <w:szCs w:val="20"/>
        </w:rPr>
      </w:pPr>
      <w:r w:rsidRPr="001038CD">
        <w:rPr>
          <w:bCs/>
          <w:szCs w:val="20"/>
        </w:rPr>
        <w:t>Not necessary.</w:t>
      </w:r>
    </w:p>
    <w:p w14:paraId="26CB70FD" w14:textId="4342DAF4" w:rsidR="0032281F" w:rsidRPr="00522015" w:rsidRDefault="0032281F">
      <w:pPr>
        <w:pStyle w:val="ListParagraph"/>
        <w:numPr>
          <w:ilvl w:val="0"/>
          <w:numId w:val="19"/>
        </w:numPr>
        <w:tabs>
          <w:tab w:val="left" w:pos="1170"/>
        </w:tabs>
        <w:spacing w:before="0"/>
        <w:ind w:left="806" w:firstLine="0"/>
        <w:rPr>
          <w:b/>
          <w:bCs/>
          <w:smallCaps/>
          <w:szCs w:val="20"/>
        </w:rPr>
      </w:pPr>
      <w:r>
        <w:rPr>
          <w:bCs/>
          <w:szCs w:val="20"/>
        </w:rPr>
        <w:t>The</w:t>
      </w:r>
      <w:r w:rsidRPr="00A85A42">
        <w:rPr>
          <w:bCs/>
          <w:szCs w:val="20"/>
        </w:rPr>
        <w:t xml:space="preserve"> </w:t>
      </w:r>
      <w:r>
        <w:rPr>
          <w:bCs/>
          <w:szCs w:val="20"/>
        </w:rPr>
        <w:t>given</w:t>
      </w:r>
      <w:r w:rsidRPr="00A85A42">
        <w:rPr>
          <w:bCs/>
          <w:szCs w:val="20"/>
        </w:rPr>
        <w:t xml:space="preserve"> </w:t>
      </w:r>
      <w:r>
        <w:rPr>
          <w:bCs/>
          <w:szCs w:val="20"/>
        </w:rPr>
        <w:t>magnitudes</w:t>
      </w:r>
      <w:r w:rsidRPr="00A85A42">
        <w:rPr>
          <w:bCs/>
          <w:szCs w:val="20"/>
        </w:rPr>
        <w:t xml:space="preserve"> </w:t>
      </w:r>
      <w:r>
        <w:rPr>
          <w:bCs/>
          <w:szCs w:val="20"/>
        </w:rPr>
        <w:t>have</w:t>
      </w:r>
      <w:r w:rsidRPr="00A85A42">
        <w:rPr>
          <w:bCs/>
          <w:szCs w:val="20"/>
        </w:rPr>
        <w:t xml:space="preserve"> </w:t>
      </w:r>
      <w:r>
        <w:rPr>
          <w:bCs/>
          <w:szCs w:val="20"/>
        </w:rPr>
        <w:t>three</w:t>
      </w:r>
      <w:r w:rsidRPr="00A85A42">
        <w:rPr>
          <w:bCs/>
          <w:szCs w:val="20"/>
        </w:rPr>
        <w:t xml:space="preserve"> </w:t>
      </w:r>
      <w:r>
        <w:rPr>
          <w:bCs/>
          <w:szCs w:val="20"/>
        </w:rPr>
        <w:t>significant</w:t>
      </w:r>
      <w:r w:rsidRPr="00A85A42">
        <w:rPr>
          <w:bCs/>
          <w:szCs w:val="20"/>
        </w:rPr>
        <w:t xml:space="preserve"> </w:t>
      </w:r>
      <w:r>
        <w:rPr>
          <w:bCs/>
          <w:szCs w:val="20"/>
        </w:rPr>
        <w:t>figures,</w:t>
      </w:r>
      <w:r w:rsidRPr="00A85A42">
        <w:rPr>
          <w:bCs/>
          <w:szCs w:val="20"/>
        </w:rPr>
        <w:t xml:space="preserve"> </w:t>
      </w:r>
      <w:r>
        <w:rPr>
          <w:bCs/>
          <w:szCs w:val="20"/>
        </w:rPr>
        <w:t>so</w:t>
      </w:r>
      <w:r w:rsidRPr="00A85A42">
        <w:rPr>
          <w:bCs/>
          <w:szCs w:val="20"/>
        </w:rPr>
        <w:t xml:space="preserve"> </w:t>
      </w:r>
      <w:r w:rsidR="00695647" w:rsidRPr="00880511">
        <w:rPr>
          <w:bCs/>
          <w:position w:val="-16"/>
          <w:szCs w:val="20"/>
        </w:rPr>
        <w:object w:dxaOrig="1400" w:dyaOrig="420" w14:anchorId="359F36B8">
          <v:shape id="_x0000_i1407" type="#_x0000_t75" alt="StartAbsoluteValue upper A vector minus upper B vector plus upper D vector EndAbsoluteValue equals 203" style="width:70.3pt;height:20.55pt" o:ole="">
            <v:imagedata r:id="rId794" o:title=""/>
          </v:shape>
          <o:OLEObject Type="Embed" ProgID="Equation.DSMT4" ShapeID="_x0000_i1407" DrawAspect="Content" ObjectID="_1764185313" r:id="rId795"/>
        </w:object>
      </w:r>
      <w:r w:rsidRPr="00956DDC">
        <w:rPr>
          <w:bCs/>
          <w:szCs w:val="20"/>
        </w:rPr>
        <w:t xml:space="preserve">, </w:t>
      </w:r>
      <w:r>
        <w:rPr>
          <w:bCs/>
          <w:szCs w:val="20"/>
        </w:rPr>
        <w:t>at</w:t>
      </w:r>
      <w:r w:rsidRPr="00A85A42">
        <w:rPr>
          <w:bCs/>
          <w:szCs w:val="20"/>
        </w:rPr>
        <w:t xml:space="preserve"> </w:t>
      </w:r>
      <w:r w:rsidR="00880511" w:rsidRPr="00880511">
        <w:rPr>
          <w:bCs/>
          <w:position w:val="-6"/>
          <w:szCs w:val="20"/>
        </w:rPr>
        <w:object w:dxaOrig="600" w:dyaOrig="240" w14:anchorId="38031061">
          <v:shape id="_x0000_i1408" type="#_x0000_t75" alt="negative 6.53 degrees" style="width:30pt;height:12pt" o:ole="">
            <v:imagedata r:id="rId796" o:title=""/>
          </v:shape>
          <o:OLEObject Type="Embed" ProgID="Equation.DSMT4" ShapeID="_x0000_i1408" DrawAspect="Content" ObjectID="_1764185314" r:id="rId797"/>
        </w:object>
      </w:r>
      <w:r w:rsidRPr="00956DDC">
        <w:rPr>
          <w:bCs/>
          <w:szCs w:val="20"/>
        </w:rPr>
        <w:t xml:space="preserve"> (below the </w:t>
      </w:r>
      <w:r w:rsidRPr="00956DDC">
        <w:rPr>
          <w:bCs/>
          <w:i/>
          <w:szCs w:val="20"/>
        </w:rPr>
        <w:t>x</w:t>
      </w:r>
      <w:r w:rsidRPr="00956DDC">
        <w:rPr>
          <w:bCs/>
          <w:szCs w:val="20"/>
        </w:rPr>
        <w:t>-axis).</w:t>
      </w:r>
    </w:p>
    <w:p w14:paraId="65BA5CAB" w14:textId="3F6AED13" w:rsidR="0032281F" w:rsidRPr="00941F63" w:rsidRDefault="0032281F" w:rsidP="00A07E68">
      <w:pPr>
        <w:tabs>
          <w:tab w:val="left" w:pos="810"/>
        </w:tabs>
        <w:ind w:left="810"/>
        <w:rPr>
          <w:b/>
          <w:bCs/>
          <w:smallCaps/>
          <w:szCs w:val="20"/>
        </w:rPr>
      </w:pPr>
      <w:r w:rsidRPr="00956DDC">
        <w:rPr>
          <w:b/>
          <w:smallCaps/>
          <w:szCs w:val="20"/>
        </w:rPr>
        <w:t>DOUBLE-CHECK:</w:t>
      </w:r>
      <w:r w:rsidR="00FF0ACD">
        <w:rPr>
          <w:szCs w:val="20"/>
        </w:rPr>
        <w:t xml:space="preserve"> </w:t>
      </w:r>
      <w:r>
        <w:rPr>
          <w:szCs w:val="20"/>
        </w:rPr>
        <w:t xml:space="preserve">The length of the resulting vector is less than the sum of the lengths of the component vectors. Since the vector points into the fourth quadrant, the angle made with the </w:t>
      </w:r>
      <w:r>
        <w:rPr>
          <w:i/>
          <w:szCs w:val="20"/>
        </w:rPr>
        <w:t>x</w:t>
      </w:r>
      <w:r>
        <w:rPr>
          <w:szCs w:val="20"/>
        </w:rPr>
        <w:t>-axis should be negative, as it is.</w:t>
      </w:r>
    </w:p>
    <w:p w14:paraId="0F673CB4" w14:textId="1E420274" w:rsidR="008023F1" w:rsidRDefault="0032281F">
      <w:pPr>
        <w:pStyle w:val="ListParagraph"/>
        <w:numPr>
          <w:ilvl w:val="0"/>
          <w:numId w:val="4"/>
        </w:numPr>
        <w:ind w:left="806" w:hanging="806"/>
        <w:rPr>
          <w:szCs w:val="20"/>
        </w:rPr>
      </w:pPr>
      <w:r w:rsidRPr="00956DDC">
        <w:rPr>
          <w:b/>
          <w:szCs w:val="20"/>
        </w:rPr>
        <w:t>THINK:</w:t>
      </w:r>
      <w:r w:rsidR="00FF0ACD">
        <w:rPr>
          <w:szCs w:val="20"/>
        </w:rPr>
        <w:t xml:space="preserve"> </w:t>
      </w:r>
      <w:r w:rsidRPr="00956DDC">
        <w:rPr>
          <w:szCs w:val="20"/>
        </w:rPr>
        <w:t xml:space="preserve">The problem involves adding vectors, therefore break the vectors up into their components and add the components. SW is </w:t>
      </w:r>
      <w:r>
        <w:rPr>
          <w:szCs w:val="20"/>
        </w:rPr>
        <w:t>exactly</w:t>
      </w:r>
      <w:r w:rsidRPr="00A85A42">
        <w:rPr>
          <w:bCs/>
          <w:szCs w:val="20"/>
        </w:rPr>
        <w:t xml:space="preserve"> </w:t>
      </w:r>
      <w:r w:rsidR="00880511" w:rsidRPr="00880511">
        <w:rPr>
          <w:bCs/>
          <w:position w:val="-6"/>
          <w:szCs w:val="20"/>
        </w:rPr>
        <w:object w:dxaOrig="340" w:dyaOrig="240" w14:anchorId="6898236A">
          <v:shape id="_x0000_i1409" type="#_x0000_t75" alt="45 degrees" style="width:17.15pt;height:12pt" o:ole="">
            <v:imagedata r:id="rId798" o:title=""/>
          </v:shape>
          <o:OLEObject Type="Embed" ProgID="Equation.DSMT4" ShapeID="_x0000_i1409" DrawAspect="Content" ObjectID="_1764185315" r:id="rId799"/>
        </w:object>
      </w:r>
      <w:r w:rsidRPr="00A85A42">
        <w:rPr>
          <w:bCs/>
          <w:szCs w:val="20"/>
        </w:rPr>
        <w:t xml:space="preserve"> </w:t>
      </w:r>
      <w:r w:rsidRPr="00956DDC">
        <w:rPr>
          <w:szCs w:val="20"/>
        </w:rPr>
        <w:t xml:space="preserve">south of W. </w:t>
      </w:r>
      <w:r w:rsidR="00695647" w:rsidRPr="00880511">
        <w:rPr>
          <w:position w:val="-10"/>
          <w:szCs w:val="20"/>
        </w:rPr>
        <w:object w:dxaOrig="1340" w:dyaOrig="340" w14:anchorId="2F9392F8">
          <v:shape id="_x0000_i1410" type="#_x0000_t75" alt=" d vector subscript 1 baseline equals 4.47 k m upper N" style="width:66pt;height:17.15pt" o:ole="">
            <v:imagedata r:id="rId800" o:title=""/>
          </v:shape>
          <o:OLEObject Type="Embed" ProgID="Equation.DSMT4" ShapeID="_x0000_i1410" DrawAspect="Content" ObjectID="_1764185316" r:id="rId801"/>
        </w:object>
      </w:r>
      <w:r w:rsidRPr="00956DDC">
        <w:rPr>
          <w:szCs w:val="20"/>
        </w:rPr>
        <w:t xml:space="preserve">, </w:t>
      </w:r>
      <w:r w:rsidR="00695647" w:rsidRPr="00880511">
        <w:rPr>
          <w:position w:val="-10"/>
          <w:szCs w:val="20"/>
        </w:rPr>
        <w:object w:dxaOrig="1100" w:dyaOrig="340" w14:anchorId="4B79F86E">
          <v:shape id="_x0000_i1411" type="#_x0000_t75" alt=" d vector subscript 2 baseline equals 2.49 k m" style="width:54.85pt;height:17.15pt" o:ole="">
            <v:imagedata r:id="rId802" o:title=""/>
          </v:shape>
          <o:OLEObject Type="Embed" ProgID="Equation.DSMT4" ShapeID="_x0000_i1411" DrawAspect="Content" ObjectID="_1764185317" r:id="rId803"/>
        </w:object>
      </w:r>
      <w:r w:rsidRPr="00956DDC">
        <w:rPr>
          <w:szCs w:val="20"/>
        </w:rPr>
        <w:t xml:space="preserve"> SW, </w:t>
      </w:r>
      <w:r w:rsidR="00695647" w:rsidRPr="00880511">
        <w:rPr>
          <w:position w:val="-10"/>
          <w:szCs w:val="20"/>
        </w:rPr>
        <w:object w:dxaOrig="1300" w:dyaOrig="340" w14:anchorId="213C609D">
          <v:shape id="_x0000_i1412" type="#_x0000_t75" alt=" d vector subscript 3 baseline equals 3.59 k m upper E" style="width:66pt;height:17.15pt" o:ole="">
            <v:imagedata r:id="rId804" o:title=""/>
          </v:shape>
          <o:OLEObject Type="Embed" ProgID="Equation.DSMT4" ShapeID="_x0000_i1412" DrawAspect="Content" ObjectID="_1764185318" r:id="rId805"/>
        </w:object>
      </w:r>
      <w:r w:rsidRPr="00956DDC">
        <w:rPr>
          <w:szCs w:val="20"/>
        </w:rPr>
        <w:t>.</w:t>
      </w:r>
    </w:p>
    <w:p w14:paraId="39820641" w14:textId="50F97609" w:rsidR="0032281F" w:rsidRPr="00522015" w:rsidRDefault="0032281F" w:rsidP="0099016E">
      <w:pPr>
        <w:tabs>
          <w:tab w:val="left" w:pos="810"/>
        </w:tabs>
        <w:ind w:left="810"/>
        <w:rPr>
          <w:szCs w:val="20"/>
        </w:rPr>
      </w:pPr>
      <w:r w:rsidRPr="00956DDC">
        <w:rPr>
          <w:b/>
          <w:smallCaps/>
          <w:szCs w:val="20"/>
        </w:rPr>
        <w:t>SKETCH:</w:t>
      </w:r>
    </w:p>
    <w:p w14:paraId="4C36C84D" w14:textId="6177A283" w:rsidR="0032281F" w:rsidRPr="00956DDC" w:rsidRDefault="006510CF" w:rsidP="0032281F">
      <w:pPr>
        <w:tabs>
          <w:tab w:val="left" w:pos="810"/>
        </w:tabs>
        <w:ind w:left="810"/>
        <w:jc w:val="center"/>
        <w:rPr>
          <w:szCs w:val="20"/>
        </w:rPr>
      </w:pPr>
      <w:r>
        <w:rPr>
          <w:noProof/>
          <w:szCs w:val="20"/>
          <w:lang w:val="en-IN" w:eastAsia="en-IN"/>
        </w:rPr>
        <w:drawing>
          <wp:inline distT="0" distB="0" distL="0" distR="0" wp14:anchorId="245339E8" wp14:editId="3B5F8C06">
            <wp:extent cx="3379470" cy="1492250"/>
            <wp:effectExtent l="0" t="0" r="0" b="0"/>
            <wp:docPr id="359" name="Picture 359" descr="A closed structure with 4 vectors labeled d sub 1, d sub 2, d sub 3, and D. The dashed vectors above d sub 2 are labeled d sub 2 x and d sub 2 y. The angle between d sub 2 x and d sub 2 is 45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
                    <pic:cNvPicPr>
                      <a:picLocks noChangeAspect="1" noChangeArrowheads="1"/>
                    </pic:cNvPicPr>
                  </pic:nvPicPr>
                  <pic:blipFill>
                    <a:blip r:embed="rId806" cstate="print">
                      <a:extLst>
                        <a:ext uri="{28A0092B-C50C-407E-A947-70E740481C1C}">
                          <a14:useLocalDpi xmlns:a14="http://schemas.microsoft.com/office/drawing/2010/main" val="0"/>
                        </a:ext>
                      </a:extLst>
                    </a:blip>
                    <a:srcRect/>
                    <a:stretch>
                      <a:fillRect/>
                    </a:stretch>
                  </pic:blipFill>
                  <pic:spPr bwMode="auto">
                    <a:xfrm>
                      <a:off x="0" y="0"/>
                      <a:ext cx="3379470" cy="1492250"/>
                    </a:xfrm>
                    <a:prstGeom prst="rect">
                      <a:avLst/>
                    </a:prstGeom>
                    <a:noFill/>
                    <a:ln>
                      <a:noFill/>
                    </a:ln>
                  </pic:spPr>
                </pic:pic>
              </a:graphicData>
            </a:graphic>
          </wp:inline>
        </w:drawing>
      </w:r>
    </w:p>
    <w:p w14:paraId="6CAEFFE5" w14:textId="36512C8F" w:rsidR="0032281F" w:rsidRPr="003C332C" w:rsidRDefault="0032281F" w:rsidP="0032281F">
      <w:pPr>
        <w:tabs>
          <w:tab w:val="left" w:pos="810"/>
        </w:tabs>
        <w:ind w:left="810"/>
        <w:rPr>
          <w:szCs w:val="20"/>
        </w:rPr>
      </w:pPr>
      <w:r w:rsidRPr="00956DDC">
        <w:rPr>
          <w:b/>
          <w:smallCaps/>
          <w:szCs w:val="20"/>
        </w:rPr>
        <w:t>RESEARCH:</w:t>
      </w:r>
      <w:r w:rsidR="00FF0ACD">
        <w:rPr>
          <w:szCs w:val="20"/>
        </w:rPr>
        <w:t xml:space="preserve"> </w:t>
      </w:r>
      <w:r w:rsidRPr="00956DDC">
        <w:rPr>
          <w:szCs w:val="20"/>
        </w:rPr>
        <w:t xml:space="preserve">Use </w:t>
      </w:r>
      <w:r w:rsidR="00695647" w:rsidRPr="000E1F00">
        <w:rPr>
          <w:position w:val="-14"/>
          <w:szCs w:val="20"/>
        </w:rPr>
        <w:object w:dxaOrig="2340" w:dyaOrig="380" w14:anchorId="27E14F13">
          <v:shape id="_x0000_i1413" type="#_x0000_t75" alt=" upper D vector equals d vector subscript 1 baseline plus d vector subscript 2 baseline plus d vector subscript 3 baseline equals upper D Subscript x Baseline x caret plus upper D Subscript y Baseline y caret" style="width:113.15pt;height:18.85pt" o:ole="">
            <v:imagedata r:id="rId807" o:title=""/>
          </v:shape>
          <o:OLEObject Type="Embed" ProgID="Equation.DSMT4" ShapeID="_x0000_i1413" DrawAspect="Content" ObjectID="_1764185319" r:id="rId808"/>
        </w:object>
      </w:r>
      <w:r w:rsidRPr="00956DDC">
        <w:rPr>
          <w:szCs w:val="20"/>
        </w:rPr>
        <w:t>, and recall the formula for the length of</w:t>
      </w:r>
      <w:r>
        <w:rPr>
          <w:szCs w:val="20"/>
        </w:rPr>
        <w:t xml:space="preserve"> </w:t>
      </w:r>
      <w:r w:rsidR="00695647" w:rsidRPr="00F040EF">
        <w:rPr>
          <w:position w:val="-16"/>
          <w:szCs w:val="20"/>
        </w:rPr>
        <w:object w:dxaOrig="1680" w:dyaOrig="440" w14:anchorId="6AF82841">
          <v:shape id="_x0000_i1414" type="#_x0000_t75" alt=" upper D vector colon StartAbsoluteValue upper D vector EndAbsoluteValue equals StartRoot upper D Subscript x baseline squared plus upper D Subscript y baseline squared EndRoot" style="width:84.85pt;height:21.45pt" o:ole="">
            <v:imagedata r:id="rId809" o:title=""/>
          </v:shape>
          <o:OLEObject Type="Embed" ProgID="Equation.DSMT4" ShapeID="_x0000_i1414" DrawAspect="Content" ObjectID="_1764185320" r:id="rId810"/>
        </w:object>
      </w:r>
      <w:r w:rsidRPr="00956DDC">
        <w:rPr>
          <w:szCs w:val="20"/>
        </w:rPr>
        <w:t>. Decompose each summand vector into components</w:t>
      </w:r>
      <w:r w:rsidR="00F15050">
        <w:rPr>
          <w:szCs w:val="20"/>
        </w:rPr>
        <w:t xml:space="preserve"> </w:t>
      </w:r>
      <w:r w:rsidR="00695647" w:rsidRPr="00C4195E">
        <w:rPr>
          <w:position w:val="-14"/>
        </w:rPr>
        <w:object w:dxaOrig="1219" w:dyaOrig="380" w14:anchorId="4A9F6F8C">
          <v:shape id="_x0000_i1415" type="#_x0000_t75" alt=" d vector Subscript i Baseline equals d Subscript i x Baseline x caret plus d Subscript i y Baseline y caret" style="width:60.85pt;height:18.85pt" o:ole="">
            <v:imagedata r:id="rId811" o:title=""/>
          </v:shape>
          <o:OLEObject Type="Embed" ProgID="Equation.DSMT4" ShapeID="_x0000_i1415" DrawAspect="Content" ObjectID="_1764185321" r:id="rId812"/>
        </w:object>
      </w:r>
      <w:r w:rsidRPr="00956DDC">
        <w:rPr>
          <w:szCs w:val="20"/>
        </w:rPr>
        <w:t>, with summand vectors:</w:t>
      </w:r>
      <w:r w:rsidR="00FF0ACD">
        <w:rPr>
          <w:szCs w:val="20"/>
        </w:rPr>
        <w:t xml:space="preserve"> </w:t>
      </w:r>
      <w:r w:rsidR="00695647" w:rsidRPr="00880511">
        <w:rPr>
          <w:position w:val="-10"/>
          <w:szCs w:val="20"/>
        </w:rPr>
        <w:object w:dxaOrig="740" w:dyaOrig="340" w14:anchorId="70EB4CDA">
          <v:shape id="_x0000_i1416" type="#_x0000_t75" alt=" d vector subscript 1 baseline equals d subscript 1 baseline y caret" style="width:36.85pt;height:17.15pt;mso-position-vertical:absolute" o:ole="">
            <v:imagedata r:id="rId813" o:title=""/>
          </v:shape>
          <o:OLEObject Type="Embed" ProgID="Equation.DSMT4" ShapeID="_x0000_i1416" DrawAspect="Content" ObjectID="_1764185322" r:id="rId814"/>
        </w:object>
      </w:r>
      <w:r w:rsidR="00695647" w:rsidRPr="00880511">
        <w:rPr>
          <w:position w:val="-12"/>
          <w:szCs w:val="20"/>
        </w:rPr>
        <w:object w:dxaOrig="3800" w:dyaOrig="360" w14:anchorId="0DF03040">
          <v:shape id="_x0000_i1417" type="#_x0000_t75" alt=" d vector subscript 2 baseline equals d subscript 2 baseline x Baseline x caret plus d subscript 2 baseline y Baseline y caret equals negative d subscript 2 baseline sine left parenthesis 45 degrees right parenthesis x caret minus d subscript 2 baseline cosine left parenthesis 45 degrees right parenthesis y caret" style="width:190.3pt;height:18pt" o:ole="">
            <v:imagedata r:id="rId815" o:title=""/>
          </v:shape>
          <o:OLEObject Type="Embed" ProgID="Equation.DSMT4" ShapeID="_x0000_i1417" DrawAspect="Content" ObjectID="_1764185323" r:id="rId816"/>
        </w:object>
      </w:r>
      <w:r>
        <w:rPr>
          <w:szCs w:val="20"/>
        </w:rPr>
        <w:t xml:space="preserve"> </w:t>
      </w:r>
      <w:r w:rsidR="00695647" w:rsidRPr="00880511">
        <w:rPr>
          <w:position w:val="-10"/>
          <w:szCs w:val="20"/>
        </w:rPr>
        <w:object w:dxaOrig="760" w:dyaOrig="340" w14:anchorId="5277ADD6">
          <v:shape id="_x0000_i1418" type="#_x0000_t75" alt=" d vector subscript 3 baseline equals d subscript 3 baseline x caret" style="width:38.55pt;height:17.15pt;mso-position-vertical:absolute" o:ole="">
            <v:imagedata r:id="rId817" o:title=""/>
          </v:shape>
          <o:OLEObject Type="Embed" ProgID="Equation.DSMT4" ShapeID="_x0000_i1418" DrawAspect="Content" ObjectID="_1764185324" r:id="rId818"/>
        </w:object>
      </w:r>
    </w:p>
    <w:p w14:paraId="6A00D82F" w14:textId="31C2A88E" w:rsidR="00FF0ACD" w:rsidRDefault="0032281F" w:rsidP="00087C69">
      <w:pPr>
        <w:tabs>
          <w:tab w:val="left" w:pos="810"/>
        </w:tabs>
        <w:ind w:firstLine="4"/>
        <w:rPr>
          <w:szCs w:val="20"/>
        </w:rPr>
      </w:pPr>
      <w:r w:rsidRPr="00956DDC">
        <w:rPr>
          <w:b/>
          <w:smallCaps/>
          <w:szCs w:val="20"/>
        </w:rPr>
        <w:t>SIMPLIFY:</w:t>
      </w:r>
      <w:r w:rsidR="00FF0ACD">
        <w:rPr>
          <w:b/>
          <w:smallCaps/>
          <w:szCs w:val="20"/>
        </w:rPr>
        <w:t xml:space="preserve"> </w:t>
      </w:r>
      <w:r w:rsidRPr="00956DDC">
        <w:rPr>
          <w:szCs w:val="20"/>
        </w:rPr>
        <w:t xml:space="preserve">Therefore, </w:t>
      </w:r>
      <w:r w:rsidR="00695647" w:rsidRPr="00880511">
        <w:rPr>
          <w:position w:val="-10"/>
          <w:szCs w:val="20"/>
        </w:rPr>
        <w:object w:dxaOrig="4320" w:dyaOrig="340" w14:anchorId="5454D97C">
          <v:shape id="_x0000_i1419" type="#_x0000_t75" alt=" upper D vector equals d vector subscript 1 baseline plus d vector subscript 2 baseline plus d vector subscript 3 baseline equals left parenthesis d subscript 3 baseline minus d subscript 2 baseline sine left parenthesis 45 degrees right parenthesis right parenthesis plus left parenthesis d subscript 1 baseline minus d subscript 2 baseline cosine left parenthesis 45 degrees right parenthesis right parenthesis" style="width:3in;height:17.15pt" o:ole="">
            <v:imagedata r:id="rId819" o:title=""/>
          </v:shape>
          <o:OLEObject Type="Embed" ProgID="Equation.DSMT4" ShapeID="_x0000_i1419" DrawAspect="Content" ObjectID="_1764185325" r:id="rId820"/>
        </w:object>
      </w:r>
      <w:r w:rsidRPr="00956DDC">
        <w:rPr>
          <w:szCs w:val="20"/>
        </w:rPr>
        <w:t xml:space="preserve"> and</w:t>
      </w:r>
    </w:p>
    <w:p w14:paraId="05228B6C" w14:textId="1EDF6005" w:rsidR="00CD6323" w:rsidRDefault="00695647" w:rsidP="00D47D94">
      <w:pPr>
        <w:tabs>
          <w:tab w:val="left" w:pos="810"/>
        </w:tabs>
        <w:ind w:firstLine="4"/>
        <w:rPr>
          <w:szCs w:val="20"/>
        </w:rPr>
      </w:pPr>
      <w:r w:rsidRPr="00880511">
        <w:rPr>
          <w:position w:val="-16"/>
          <w:szCs w:val="20"/>
        </w:rPr>
        <w:object w:dxaOrig="3640" w:dyaOrig="420" w14:anchorId="562855B8">
          <v:shape id="_x0000_i1420" type="#_x0000_t75" alt="StartAbsoluteValue upper D vector EndAbsoluteValue equals StartRoot left parenthesis d subscript 3 baseline minus d subscript 2 baseline sine left parenthesis 45 degrees right parenthesis right parenthesis squared plus left parenthesis d subscript 1 baseline minus d subscript 2 baseline cosine left parenthesis 45 degrees right parenthesis right parenthesis squared EndRoot" style="width:182.55pt;height:20.55pt" o:ole="">
            <v:imagedata r:id="rId821" o:title=""/>
          </v:shape>
          <o:OLEObject Type="Embed" ProgID="Equation.DSMT4" ShapeID="_x0000_i1420" DrawAspect="Content" ObjectID="_1764185326" r:id="rId822"/>
        </w:object>
      </w:r>
      <w:r w:rsidR="0032281F" w:rsidRPr="00956DDC">
        <w:rPr>
          <w:szCs w:val="20"/>
        </w:rPr>
        <w:t>.</w:t>
      </w:r>
    </w:p>
    <w:p w14:paraId="49719EA5" w14:textId="2425FB0C" w:rsidR="0032281F" w:rsidRPr="00956DDC" w:rsidRDefault="0032281F" w:rsidP="00D47D94">
      <w:pPr>
        <w:tabs>
          <w:tab w:val="left" w:pos="810"/>
        </w:tabs>
        <w:ind w:firstLine="4"/>
        <w:rPr>
          <w:szCs w:val="20"/>
        </w:rPr>
      </w:pPr>
      <w:r w:rsidRPr="00956DDC">
        <w:rPr>
          <w:b/>
          <w:smallCaps/>
          <w:szCs w:val="20"/>
        </w:rPr>
        <w:lastRenderedPageBreak/>
        <w:t>CALCULATE:</w:t>
      </w:r>
      <w:r w:rsidR="00FF0ACD">
        <w:rPr>
          <w:b/>
          <w:smallCaps/>
          <w:szCs w:val="20"/>
        </w:rPr>
        <w:t xml:space="preserve"> </w:t>
      </w:r>
      <w:r w:rsidR="00695647" w:rsidRPr="00880511">
        <w:rPr>
          <w:position w:val="-16"/>
          <w:szCs w:val="20"/>
        </w:rPr>
        <w:object w:dxaOrig="5280" w:dyaOrig="440" w14:anchorId="646D4E5B">
          <v:shape id="_x0000_i1421" type="#_x0000_t75" alt="StartAbsoluteValue upper D vector EndAbsoluteValue equals StartRoot left parenthesis 3.59 minus 2.49 cosine left parenthesis 45 degrees right parenthesis right parenthesis squared plus left parenthesis 4.47 minus 2.49 sine left parenthesis 45 degrees right parenthesis right parenthesis squared EndRoot equals 3.269 k m" style="width:264pt;height:20.55pt" o:ole="">
            <v:imagedata r:id="rId823" o:title=""/>
          </v:shape>
          <o:OLEObject Type="Embed" ProgID="Equation.DSMT4" ShapeID="_x0000_i1421" DrawAspect="Content" ObjectID="_1764185327" r:id="rId824"/>
        </w:object>
      </w:r>
    </w:p>
    <w:p w14:paraId="26E0064C" w14:textId="24C5D99E" w:rsidR="0032281F" w:rsidRPr="00956DDC" w:rsidRDefault="0032281F" w:rsidP="00D47D94">
      <w:pPr>
        <w:tabs>
          <w:tab w:val="left" w:pos="810"/>
        </w:tabs>
        <w:ind w:firstLine="4"/>
        <w:rPr>
          <w:szCs w:val="20"/>
        </w:rPr>
      </w:pPr>
      <w:r w:rsidRPr="00956DDC">
        <w:rPr>
          <w:b/>
          <w:smallCaps/>
          <w:szCs w:val="20"/>
        </w:rPr>
        <w:t>ROUND:</w:t>
      </w:r>
      <w:r w:rsidR="00FF0ACD">
        <w:rPr>
          <w:b/>
          <w:smallCaps/>
          <w:szCs w:val="20"/>
        </w:rPr>
        <w:t xml:space="preserve"> </w:t>
      </w:r>
      <w:r w:rsidR="00695647" w:rsidRPr="00880511">
        <w:rPr>
          <w:b/>
          <w:smallCaps/>
          <w:position w:val="-16"/>
          <w:szCs w:val="20"/>
        </w:rPr>
        <w:object w:dxaOrig="1100" w:dyaOrig="420" w14:anchorId="5063E315">
          <v:shape id="_x0000_i1422" type="#_x0000_t75" alt="StartAbsoluteValue upper D vector EndAbsoluteValue equals 3.27 k m" style="width:54.85pt;height:20.55pt;mso-position-horizontal:absolute" o:ole="">
            <v:imagedata r:id="rId825" o:title=""/>
          </v:shape>
          <o:OLEObject Type="Embed" ProgID="Equation.DSMT4" ShapeID="_x0000_i1422" DrawAspect="Content" ObjectID="_1764185328" r:id="rId826"/>
        </w:object>
      </w:r>
    </w:p>
    <w:p w14:paraId="7B5E49BA" w14:textId="3DFE818D" w:rsidR="0032281F" w:rsidRPr="00956DDC" w:rsidRDefault="0032281F" w:rsidP="00D47D94">
      <w:pPr>
        <w:tabs>
          <w:tab w:val="left" w:pos="810"/>
        </w:tabs>
        <w:ind w:firstLine="4"/>
        <w:rPr>
          <w:szCs w:val="20"/>
        </w:rPr>
      </w:pPr>
      <w:r w:rsidRPr="00956DDC">
        <w:rPr>
          <w:b/>
          <w:smallCaps/>
          <w:szCs w:val="20"/>
        </w:rPr>
        <w:t>DOUBLE-CHECK:</w:t>
      </w:r>
      <w:r w:rsidR="00FF0ACD">
        <w:rPr>
          <w:b/>
          <w:smallCaps/>
          <w:szCs w:val="20"/>
        </w:rPr>
        <w:t xml:space="preserve"> </w:t>
      </w:r>
      <w:r w:rsidRPr="00956DDC">
        <w:rPr>
          <w:szCs w:val="20"/>
        </w:rPr>
        <w:t>Given that all vectors are of the same order of magnitude, the distance from origin to final position is less than</w:t>
      </w:r>
      <w:r>
        <w:rPr>
          <w:szCs w:val="20"/>
        </w:rPr>
        <w:t xml:space="preserve"> </w:t>
      </w:r>
      <w:r w:rsidR="00880511" w:rsidRPr="00880511">
        <w:rPr>
          <w:position w:val="-10"/>
          <w:szCs w:val="20"/>
        </w:rPr>
        <w:object w:dxaOrig="220" w:dyaOrig="300" w14:anchorId="230B774B">
          <v:shape id="_x0000_i1423" type="#_x0000_t75" alt="d subscript 1" style="width:10.3pt;height:15.45pt" o:ole="">
            <v:imagedata r:id="rId827" o:title=""/>
          </v:shape>
          <o:OLEObject Type="Embed" ProgID="Equation.DSMT4" ShapeID="_x0000_i1423" DrawAspect="Content" ObjectID="_1764185329" r:id="rId828"/>
        </w:object>
      </w:r>
      <w:r w:rsidRPr="00956DDC">
        <w:rPr>
          <w:szCs w:val="20"/>
        </w:rPr>
        <w:t>, as is evident from the sketch. This means that the calculated answer is reasonable.</w:t>
      </w:r>
    </w:p>
    <w:p w14:paraId="690CBB8A" w14:textId="2DCFB80E" w:rsidR="00FF0ACD" w:rsidRDefault="0032281F">
      <w:pPr>
        <w:pStyle w:val="ListParagraph"/>
        <w:numPr>
          <w:ilvl w:val="0"/>
          <w:numId w:val="4"/>
        </w:numPr>
        <w:ind w:left="806" w:hanging="806"/>
        <w:rPr>
          <w:szCs w:val="20"/>
        </w:rPr>
      </w:pPr>
      <w:r w:rsidRPr="00956DDC">
        <w:rPr>
          <w:b/>
          <w:szCs w:val="20"/>
        </w:rPr>
        <w:t>THINK:</w:t>
      </w:r>
      <w:r w:rsidRPr="00956DDC">
        <w:rPr>
          <w:szCs w:val="20"/>
        </w:rPr>
        <w:t xml:space="preserve"> The problem involves adding vectors, therefore break the vectors up into their components and add the components. NW is </w:t>
      </w:r>
      <w:r>
        <w:rPr>
          <w:szCs w:val="20"/>
        </w:rPr>
        <w:t>exactly</w:t>
      </w:r>
      <w:r w:rsidR="00880511" w:rsidRPr="00880511">
        <w:rPr>
          <w:position w:val="-6"/>
          <w:szCs w:val="20"/>
        </w:rPr>
        <w:object w:dxaOrig="340" w:dyaOrig="240" w14:anchorId="09EC49D9">
          <v:shape id="_x0000_i1424" type="#_x0000_t75" alt="45 degrees" style="width:17.15pt;height:12pt" o:ole="">
            <v:imagedata r:id="rId829" o:title=""/>
          </v:shape>
          <o:OLEObject Type="Embed" ProgID="Equation.DSMT4" ShapeID="_x0000_i1424" DrawAspect="Content" ObjectID="_1764185330" r:id="rId830"/>
        </w:object>
      </w:r>
      <w:r w:rsidRPr="00A85A42">
        <w:rPr>
          <w:bCs/>
          <w:szCs w:val="20"/>
        </w:rPr>
        <w:t xml:space="preserve"> </w:t>
      </w:r>
      <w:r>
        <w:rPr>
          <w:bCs/>
          <w:szCs w:val="20"/>
        </w:rPr>
        <w:t>n</w:t>
      </w:r>
      <w:r w:rsidRPr="00956DDC">
        <w:rPr>
          <w:szCs w:val="20"/>
        </w:rPr>
        <w:t xml:space="preserve">orth of </w:t>
      </w:r>
      <w:r>
        <w:rPr>
          <w:szCs w:val="20"/>
        </w:rPr>
        <w:t>w</w:t>
      </w:r>
      <w:r w:rsidRPr="00956DDC">
        <w:rPr>
          <w:szCs w:val="20"/>
        </w:rPr>
        <w:t>est.</w:t>
      </w:r>
      <w:r w:rsidR="00695647" w:rsidRPr="00970E3B">
        <w:rPr>
          <w:position w:val="-10"/>
          <w:szCs w:val="20"/>
        </w:rPr>
        <w:object w:dxaOrig="1180" w:dyaOrig="340" w14:anchorId="48D9B5E4">
          <v:shape id="_x0000_i1425" type="#_x0000_t75" alt=" d vector subscript 1 baseline equals 20 paces" style="width:56.55pt;height:17.15pt" o:ole="">
            <v:imagedata r:id="rId831" o:title=""/>
          </v:shape>
          <o:OLEObject Type="Embed" ProgID="Equation.DSMT4" ShapeID="_x0000_i1425" DrawAspect="Content" ObjectID="_1764185331" r:id="rId832"/>
        </w:object>
      </w:r>
      <w:r w:rsidRPr="00956DDC">
        <w:rPr>
          <w:szCs w:val="20"/>
        </w:rPr>
        <w:t xml:space="preserve"> N, </w:t>
      </w:r>
      <w:r w:rsidR="00695647" w:rsidRPr="00880511">
        <w:rPr>
          <w:position w:val="-10"/>
          <w:szCs w:val="20"/>
        </w:rPr>
        <w:object w:dxaOrig="1080" w:dyaOrig="340" w14:anchorId="6323BE2C">
          <v:shape id="_x0000_i1426" type="#_x0000_t75" alt=" d vector subscript 2 baseline equals 30 paces" style="width:54pt;height:17.15pt" o:ole="">
            <v:imagedata r:id="rId833" o:title=""/>
          </v:shape>
          <o:OLEObject Type="Embed" ProgID="Equation.DSMT4" ShapeID="_x0000_i1426" DrawAspect="Content" ObjectID="_1764185332" r:id="rId834"/>
        </w:object>
      </w:r>
      <w:r w:rsidRPr="00956DDC">
        <w:rPr>
          <w:szCs w:val="20"/>
        </w:rPr>
        <w:t xml:space="preserve"> NW, </w:t>
      </w:r>
      <w:r w:rsidR="00695647" w:rsidRPr="00880511">
        <w:rPr>
          <w:position w:val="-10"/>
          <w:szCs w:val="20"/>
        </w:rPr>
        <w:object w:dxaOrig="1160" w:dyaOrig="340" w14:anchorId="6D438FB9">
          <v:shape id="_x0000_i1427" type="#_x0000_t75" alt=" d vector subscript 3 baseline equals 10 paces" style="width:57.45pt;height:17.15pt" o:ole="">
            <v:imagedata r:id="rId835" o:title=""/>
          </v:shape>
          <o:OLEObject Type="Embed" ProgID="Equation.DSMT4" ShapeID="_x0000_i1427" DrawAspect="Content" ObjectID="_1764185333" r:id="rId836"/>
        </w:object>
      </w:r>
      <w:r w:rsidRPr="00956DDC">
        <w:rPr>
          <w:szCs w:val="20"/>
        </w:rPr>
        <w:t xml:space="preserve"> S.</w:t>
      </w:r>
      <w:r w:rsidRPr="00A85A42">
        <w:rPr>
          <w:bCs/>
          <w:szCs w:val="20"/>
        </w:rPr>
        <w:t xml:space="preserve"> </w:t>
      </w:r>
      <w:r>
        <w:rPr>
          <w:bCs/>
          <w:szCs w:val="20"/>
        </w:rPr>
        <w:t>Paces</w:t>
      </w:r>
      <w:r w:rsidRPr="00A85A42">
        <w:rPr>
          <w:bCs/>
          <w:szCs w:val="20"/>
        </w:rPr>
        <w:t xml:space="preserve"> </w:t>
      </w:r>
      <w:r>
        <w:rPr>
          <w:bCs/>
          <w:szCs w:val="20"/>
        </w:rPr>
        <w:t>are</w:t>
      </w:r>
      <w:r w:rsidRPr="00A85A42">
        <w:rPr>
          <w:bCs/>
          <w:szCs w:val="20"/>
        </w:rPr>
        <w:t xml:space="preserve"> </w:t>
      </w:r>
      <w:r>
        <w:rPr>
          <w:bCs/>
          <w:szCs w:val="20"/>
        </w:rPr>
        <w:t>counted</w:t>
      </w:r>
      <w:r w:rsidRPr="00A85A42">
        <w:rPr>
          <w:bCs/>
          <w:szCs w:val="20"/>
        </w:rPr>
        <w:t xml:space="preserve"> </w:t>
      </w:r>
      <w:r>
        <w:rPr>
          <w:bCs/>
          <w:szCs w:val="20"/>
        </w:rPr>
        <w:t>to</w:t>
      </w:r>
      <w:r w:rsidRPr="00A85A42">
        <w:rPr>
          <w:bCs/>
          <w:szCs w:val="20"/>
        </w:rPr>
        <w:t xml:space="preserve"> </w:t>
      </w:r>
      <w:r>
        <w:rPr>
          <w:bCs/>
          <w:szCs w:val="20"/>
        </w:rPr>
        <w:t>the</w:t>
      </w:r>
      <w:r w:rsidRPr="00A85A42">
        <w:rPr>
          <w:bCs/>
          <w:szCs w:val="20"/>
        </w:rPr>
        <w:t xml:space="preserve"> </w:t>
      </w:r>
      <w:r>
        <w:rPr>
          <w:bCs/>
          <w:szCs w:val="20"/>
        </w:rPr>
        <w:t>nearest</w:t>
      </w:r>
      <w:r w:rsidRPr="00A85A42">
        <w:rPr>
          <w:bCs/>
          <w:szCs w:val="20"/>
        </w:rPr>
        <w:t xml:space="preserve"> </w:t>
      </w:r>
      <w:r>
        <w:rPr>
          <w:bCs/>
          <w:szCs w:val="20"/>
        </w:rPr>
        <w:t>integer,</w:t>
      </w:r>
      <w:r w:rsidRPr="00A85A42">
        <w:rPr>
          <w:bCs/>
          <w:szCs w:val="20"/>
        </w:rPr>
        <w:t xml:space="preserve"> </w:t>
      </w:r>
      <w:r>
        <w:rPr>
          <w:bCs/>
          <w:szCs w:val="20"/>
        </w:rPr>
        <w:t>so</w:t>
      </w:r>
      <w:r w:rsidRPr="00A85A42">
        <w:rPr>
          <w:bCs/>
          <w:szCs w:val="20"/>
        </w:rPr>
        <w:t xml:space="preserve"> </w:t>
      </w:r>
      <w:r>
        <w:rPr>
          <w:bCs/>
          <w:szCs w:val="20"/>
        </w:rPr>
        <w:t>treat</w:t>
      </w:r>
      <w:r w:rsidRPr="00A85A42">
        <w:rPr>
          <w:bCs/>
          <w:szCs w:val="20"/>
        </w:rPr>
        <w:t xml:space="preserve"> </w:t>
      </w:r>
      <w:r>
        <w:rPr>
          <w:bCs/>
          <w:szCs w:val="20"/>
        </w:rPr>
        <w:t>the</w:t>
      </w:r>
      <w:r w:rsidRPr="00A85A42">
        <w:rPr>
          <w:bCs/>
          <w:szCs w:val="20"/>
        </w:rPr>
        <w:t xml:space="preserve"> </w:t>
      </w:r>
      <w:r>
        <w:rPr>
          <w:bCs/>
          <w:szCs w:val="20"/>
        </w:rPr>
        <w:t>number</w:t>
      </w:r>
      <w:r w:rsidRPr="00A85A42">
        <w:rPr>
          <w:bCs/>
          <w:szCs w:val="20"/>
        </w:rPr>
        <w:t xml:space="preserve"> </w:t>
      </w:r>
      <w:r>
        <w:rPr>
          <w:bCs/>
          <w:szCs w:val="20"/>
        </w:rPr>
        <w:t>of</w:t>
      </w:r>
      <w:r w:rsidRPr="00A85A42">
        <w:rPr>
          <w:bCs/>
          <w:szCs w:val="20"/>
        </w:rPr>
        <w:t xml:space="preserve"> </w:t>
      </w:r>
      <w:r>
        <w:rPr>
          <w:bCs/>
          <w:szCs w:val="20"/>
        </w:rPr>
        <w:t>paces</w:t>
      </w:r>
      <w:r w:rsidRPr="00A85A42">
        <w:rPr>
          <w:bCs/>
          <w:szCs w:val="20"/>
        </w:rPr>
        <w:t xml:space="preserve"> </w:t>
      </w:r>
      <w:r>
        <w:rPr>
          <w:bCs/>
          <w:szCs w:val="20"/>
        </w:rPr>
        <w:t>as</w:t>
      </w:r>
      <w:r w:rsidRPr="00A85A42">
        <w:rPr>
          <w:bCs/>
          <w:szCs w:val="20"/>
        </w:rPr>
        <w:t xml:space="preserve"> </w:t>
      </w:r>
      <w:r>
        <w:rPr>
          <w:bCs/>
          <w:szCs w:val="20"/>
        </w:rPr>
        <w:t>being precise.</w:t>
      </w:r>
    </w:p>
    <w:p w14:paraId="7D30EB0F" w14:textId="3D726801" w:rsidR="0032281F" w:rsidRPr="00501783" w:rsidRDefault="0032281F" w:rsidP="00001DF8">
      <w:pPr>
        <w:tabs>
          <w:tab w:val="left" w:pos="810"/>
        </w:tabs>
        <w:spacing w:before="800"/>
        <w:rPr>
          <w:b/>
          <w:smallCaps/>
          <w:szCs w:val="20"/>
        </w:rPr>
      </w:pPr>
      <w:r w:rsidRPr="00956DDC">
        <w:rPr>
          <w:b/>
          <w:smallCaps/>
          <w:szCs w:val="20"/>
        </w:rPr>
        <w:t>SKETCH:</w:t>
      </w:r>
    </w:p>
    <w:p w14:paraId="58B6AB03" w14:textId="3B912056" w:rsidR="0032281F" w:rsidRPr="00956DDC" w:rsidRDefault="006510CF" w:rsidP="0032281F">
      <w:pPr>
        <w:tabs>
          <w:tab w:val="left" w:pos="810"/>
        </w:tabs>
        <w:ind w:firstLine="4"/>
        <w:jc w:val="center"/>
        <w:rPr>
          <w:szCs w:val="20"/>
        </w:rPr>
      </w:pPr>
      <w:r>
        <w:rPr>
          <w:b/>
          <w:smallCaps/>
          <w:noProof/>
          <w:szCs w:val="20"/>
          <w:lang w:val="en-IN" w:eastAsia="en-IN"/>
        </w:rPr>
        <w:drawing>
          <wp:inline distT="0" distB="0" distL="0" distR="0" wp14:anchorId="53EDA211" wp14:editId="5FD20BD5">
            <wp:extent cx="3306445" cy="1579880"/>
            <wp:effectExtent l="0" t="0" r="8255" b="1270"/>
            <wp:docPr id="383" name="Picture 383" descr="A closed structure with 4 vectors labeled d sub 1, d sub 2, d sub 3, and D. The dashed vectors above d sub 2 are labeled d sub 2 x and d sub 2 y. The angle between d sub 2 y and d sub 2 is 45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837" cstate="print">
                      <a:extLst>
                        <a:ext uri="{28A0092B-C50C-407E-A947-70E740481C1C}">
                          <a14:useLocalDpi xmlns:a14="http://schemas.microsoft.com/office/drawing/2010/main" val="0"/>
                        </a:ext>
                      </a:extLst>
                    </a:blip>
                    <a:srcRect/>
                    <a:stretch>
                      <a:fillRect/>
                    </a:stretch>
                  </pic:blipFill>
                  <pic:spPr bwMode="auto">
                    <a:xfrm>
                      <a:off x="0" y="0"/>
                      <a:ext cx="3306445" cy="1579880"/>
                    </a:xfrm>
                    <a:prstGeom prst="rect">
                      <a:avLst/>
                    </a:prstGeom>
                    <a:noFill/>
                    <a:ln>
                      <a:noFill/>
                    </a:ln>
                  </pic:spPr>
                </pic:pic>
              </a:graphicData>
            </a:graphic>
          </wp:inline>
        </w:drawing>
      </w:r>
    </w:p>
    <w:p w14:paraId="72CB8900" w14:textId="2647BB0F" w:rsidR="0032281F" w:rsidRPr="00956DDC" w:rsidRDefault="0032281F" w:rsidP="002D74AC">
      <w:pPr>
        <w:tabs>
          <w:tab w:val="left" w:pos="810"/>
        </w:tabs>
        <w:ind w:firstLine="4"/>
        <w:rPr>
          <w:szCs w:val="20"/>
        </w:rPr>
      </w:pPr>
      <w:r w:rsidRPr="00956DDC">
        <w:rPr>
          <w:b/>
          <w:smallCaps/>
          <w:szCs w:val="20"/>
        </w:rPr>
        <w:t>RESEARCH:</w:t>
      </w:r>
      <w:r w:rsidRPr="00956DDC">
        <w:rPr>
          <w:szCs w:val="20"/>
        </w:rPr>
        <w:t>, Use</w:t>
      </w:r>
      <w:r>
        <w:rPr>
          <w:szCs w:val="20"/>
        </w:rPr>
        <w:t xml:space="preserve"> </w:t>
      </w:r>
      <w:r w:rsidR="00695647" w:rsidRPr="00880511">
        <w:rPr>
          <w:position w:val="-12"/>
          <w:szCs w:val="20"/>
        </w:rPr>
        <w:object w:dxaOrig="2340" w:dyaOrig="360" w14:anchorId="5E6F5BBD">
          <v:shape id="_x0000_i1428" type="#_x0000_t75" alt=" upper D vector equals d vector subscript 1 baseline plus d vector subscript 2 baseline plus d vector subscript 3 baseline equals upper D Subscript x Baseline x caret plus upper D Subscript y Baseline y caret" style="width:117.45pt;height:18pt" o:ole="">
            <v:imagedata r:id="rId838" o:title=""/>
          </v:shape>
          <o:OLEObject Type="Embed" ProgID="Equation.DSMT4" ShapeID="_x0000_i1428" DrawAspect="Content" ObjectID="_1764185334" r:id="rId839"/>
        </w:object>
      </w:r>
      <w:r w:rsidRPr="00956DDC">
        <w:rPr>
          <w:szCs w:val="20"/>
        </w:rPr>
        <w:t xml:space="preserve">, and recall the formula for the length of </w:t>
      </w:r>
      <w:r w:rsidR="00695647" w:rsidRPr="00880511">
        <w:rPr>
          <w:position w:val="-16"/>
          <w:szCs w:val="20"/>
        </w:rPr>
        <w:object w:dxaOrig="1680" w:dyaOrig="440" w14:anchorId="5631CF8F">
          <v:shape id="_x0000_i1429" type="#_x0000_t75" alt=" upper D vector colon StartAbsoluteValue upper D vector EndAbsoluteValue equals StartRoot upper D Subscript x baseline squared plus upper D Subscript y baseline squared EndRoot" style="width:83.15pt;height:20.55pt" o:ole="">
            <v:imagedata r:id="rId840" o:title=""/>
          </v:shape>
          <o:OLEObject Type="Embed" ProgID="Equation.DSMT4" ShapeID="_x0000_i1429" DrawAspect="Content" ObjectID="_1764185335" r:id="rId841"/>
        </w:object>
      </w:r>
      <w:r w:rsidRPr="00956DDC">
        <w:rPr>
          <w:szCs w:val="20"/>
        </w:rPr>
        <w:t xml:space="preserve">. Decompose each summand vector into components </w:t>
      </w:r>
      <w:r w:rsidR="00695647" w:rsidRPr="00C4195E">
        <w:rPr>
          <w:position w:val="-14"/>
        </w:rPr>
        <w:object w:dxaOrig="1219" w:dyaOrig="380" w14:anchorId="50A2A953">
          <v:shape id="_x0000_i1430" type="#_x0000_t75" alt=" d vector Subscript i Baseline equals d Subscript i x Baseline x caret plus d Subscript i y Baseline y caret" style="width:60.85pt;height:18.85pt" o:ole="">
            <v:imagedata r:id="rId842" o:title=""/>
          </v:shape>
          <o:OLEObject Type="Embed" ProgID="Equation.DSMT4" ShapeID="_x0000_i1430" DrawAspect="Content" ObjectID="_1764185336" r:id="rId843"/>
        </w:object>
      </w:r>
      <w:r w:rsidRPr="00956DDC">
        <w:rPr>
          <w:szCs w:val="20"/>
        </w:rPr>
        <w:t>, with summand vectors:</w:t>
      </w:r>
      <w:r w:rsidR="00FF0ACD">
        <w:rPr>
          <w:szCs w:val="20"/>
        </w:rPr>
        <w:t xml:space="preserve"> </w:t>
      </w:r>
      <w:r w:rsidR="00695647" w:rsidRPr="00880511">
        <w:rPr>
          <w:position w:val="-10"/>
          <w:szCs w:val="20"/>
        </w:rPr>
        <w:object w:dxaOrig="740" w:dyaOrig="340" w14:anchorId="5A5A34EF">
          <v:shape id="_x0000_i1431" type="#_x0000_t75" alt=" d vector subscript 1 baseline equals d subscript 1 baseline y caret" style="width:36.85pt;height:17.15pt" o:ole="">
            <v:imagedata r:id="rId844" o:title=""/>
          </v:shape>
          <o:OLEObject Type="Embed" ProgID="Equation.DSMT4" ShapeID="_x0000_i1431" DrawAspect="Content" ObjectID="_1764185337" r:id="rId845"/>
        </w:object>
      </w:r>
      <w:r>
        <w:rPr>
          <w:szCs w:val="20"/>
        </w:rPr>
        <w:t xml:space="preserve"> </w:t>
      </w:r>
      <w:r w:rsidR="00695647" w:rsidRPr="00880511">
        <w:rPr>
          <w:position w:val="-12"/>
          <w:szCs w:val="20"/>
        </w:rPr>
        <w:object w:dxaOrig="3800" w:dyaOrig="360" w14:anchorId="51AD8EE3">
          <v:shape id="_x0000_i1432" type="#_x0000_t75" alt=" d vector subscript 2 baseline equals d subscript 2 baseline x Baseline x caret plus d subscript 2 baseline y Baseline y caret equals negative d subscript 2 baseline sine left parenthesis 45 degrees right parenthesis x caret minus d subscript 2 baseline cosine left parenthesis 45 degrees right parenthesis y caret" style="width:190.3pt;height:18pt" o:ole="">
            <v:imagedata r:id="rId846" o:title=""/>
          </v:shape>
          <o:OLEObject Type="Embed" ProgID="Equation.DSMT4" ShapeID="_x0000_i1432" DrawAspect="Content" ObjectID="_1764185338" r:id="rId847"/>
        </w:object>
      </w:r>
      <w:r>
        <w:rPr>
          <w:szCs w:val="20"/>
        </w:rPr>
        <w:t xml:space="preserve"> </w:t>
      </w:r>
      <w:r w:rsidR="00695647" w:rsidRPr="00880511">
        <w:rPr>
          <w:position w:val="-10"/>
          <w:szCs w:val="20"/>
        </w:rPr>
        <w:object w:dxaOrig="840" w:dyaOrig="340" w14:anchorId="0A4F810C">
          <v:shape id="_x0000_i1433" type="#_x0000_t75" alt=" d vector subscript 3 baseline equals negative d subscript 3 baseline y caret" style="width:42pt;height:17.15pt" o:ole="">
            <v:imagedata r:id="rId848" o:title=""/>
          </v:shape>
          <o:OLEObject Type="Embed" ProgID="Equation.DSMT4" ShapeID="_x0000_i1433" DrawAspect="Content" ObjectID="_1764185339" r:id="rId849"/>
        </w:object>
      </w:r>
    </w:p>
    <w:p w14:paraId="56FC3A2E" w14:textId="31DB899D" w:rsidR="00FF0ACD" w:rsidRDefault="0032281F" w:rsidP="00A77EAC">
      <w:pPr>
        <w:tabs>
          <w:tab w:val="left" w:pos="810"/>
        </w:tabs>
        <w:ind w:firstLine="4"/>
        <w:rPr>
          <w:szCs w:val="20"/>
        </w:rPr>
      </w:pPr>
      <w:r w:rsidRPr="00956DDC">
        <w:rPr>
          <w:b/>
          <w:smallCaps/>
          <w:szCs w:val="20"/>
        </w:rPr>
        <w:t>SIMPLIFY:</w:t>
      </w:r>
      <w:r w:rsidR="00FF0ACD">
        <w:rPr>
          <w:b/>
          <w:smallCaps/>
          <w:szCs w:val="20"/>
        </w:rPr>
        <w:t xml:space="preserve"> </w:t>
      </w:r>
      <w:r w:rsidR="00695647" w:rsidRPr="00880511">
        <w:rPr>
          <w:position w:val="-10"/>
          <w:szCs w:val="20"/>
        </w:rPr>
        <w:object w:dxaOrig="4500" w:dyaOrig="340" w14:anchorId="27165006">
          <v:shape id="_x0000_i1434" type="#_x0000_t75" alt="upper D vector equals d subscript 1 baseline vector plus d subscript 2 baseline vector plus d subscript 3 baseline vector equals negative d subscript 2 baseline sine left parenthesis 45 degrees right parenthesis x caret plus left parenthesis d subscript 1 baseline minus d subscript 3 baseline plus d subscript 2 baseline cosine left parenthesis 45 degrees right parenthesis right parenthesis y caret " style="width:226.3pt;height:17.15pt" o:ole="">
            <v:imagedata r:id="rId850" o:title=""/>
          </v:shape>
          <o:OLEObject Type="Embed" ProgID="Equation.DSMT4" ShapeID="_x0000_i1434" DrawAspect="Content" ObjectID="_1764185340" r:id="rId851"/>
        </w:object>
      </w:r>
      <w:r w:rsidRPr="00956DDC">
        <w:rPr>
          <w:szCs w:val="20"/>
        </w:rPr>
        <w:t xml:space="preserve"> and</w:t>
      </w:r>
    </w:p>
    <w:p w14:paraId="75857E77" w14:textId="4FF87965" w:rsidR="0032281F" w:rsidRPr="00956DDC" w:rsidRDefault="00695647" w:rsidP="00A77EAC">
      <w:pPr>
        <w:tabs>
          <w:tab w:val="left" w:pos="810"/>
        </w:tabs>
        <w:ind w:firstLine="4"/>
        <w:rPr>
          <w:szCs w:val="20"/>
        </w:rPr>
      </w:pPr>
      <w:r w:rsidRPr="00880511">
        <w:rPr>
          <w:position w:val="-16"/>
          <w:szCs w:val="20"/>
        </w:rPr>
        <w:object w:dxaOrig="3760" w:dyaOrig="420" w14:anchorId="1E08C588">
          <v:shape id="_x0000_i1435" type="#_x0000_t75" alt="StartAbsoluteValue upper D vector EndAbsoluteValue equals StartRoot left parenthesis negative d subscript 2 baseline sine left parenthesis 45 degrees right parenthesis right parenthesis squared plus left parenthesis d subscript 1 baseline minus d subscript 3 baseline plus d subscript 2 baseline cosine left parenthesis 45 degrees right parenthesis right parenthesis squared EndRoot" style="width:187.7pt;height:20.55pt" o:ole="">
            <v:imagedata r:id="rId852" o:title=""/>
          </v:shape>
          <o:OLEObject Type="Embed" ProgID="Equation.DSMT4" ShapeID="_x0000_i1435" DrawAspect="Content" ObjectID="_1764185341" r:id="rId853"/>
        </w:object>
      </w:r>
      <w:r w:rsidR="0032281F" w:rsidRPr="00956DDC">
        <w:rPr>
          <w:szCs w:val="20"/>
        </w:rPr>
        <w:t>.</w:t>
      </w:r>
    </w:p>
    <w:p w14:paraId="1D5195AA" w14:textId="7CD75947" w:rsidR="0032281F" w:rsidRPr="00956DDC" w:rsidRDefault="0032281F" w:rsidP="00A77EAC">
      <w:pPr>
        <w:tabs>
          <w:tab w:val="left" w:pos="810"/>
        </w:tabs>
        <w:ind w:firstLine="4"/>
        <w:rPr>
          <w:szCs w:val="20"/>
        </w:rPr>
      </w:pPr>
      <w:r w:rsidRPr="00956DDC">
        <w:rPr>
          <w:b/>
          <w:smallCaps/>
          <w:szCs w:val="20"/>
        </w:rPr>
        <w:t>CALCULATE:</w:t>
      </w:r>
      <w:r w:rsidR="00FF0ACD">
        <w:rPr>
          <w:szCs w:val="20"/>
        </w:rPr>
        <w:t xml:space="preserve"> </w:t>
      </w:r>
      <w:r w:rsidR="00695647" w:rsidRPr="00880511">
        <w:rPr>
          <w:position w:val="-16"/>
          <w:szCs w:val="20"/>
        </w:rPr>
        <w:object w:dxaOrig="5080" w:dyaOrig="440" w14:anchorId="518EB398">
          <v:shape id="_x0000_i1436" type="#_x0000_t75" alt="StartAbsoluteValue upper D vector EndAbsoluteValue equals StartRoot left parenthesis negative 30 sine left parenthesis 45 degrees right parenthesis right parenthesis squared plus left parenthesis 20 minus 10 plus 30 cosine left parenthesis 45 degrees right parenthesis right parenthesis squared EndRoot equals 37.739 paces" style="width:254.55pt;height:20.55pt" o:ole="">
            <v:imagedata r:id="rId854" o:title=""/>
          </v:shape>
          <o:OLEObject Type="Embed" ProgID="Equation.DSMT4" ShapeID="_x0000_i1436" DrawAspect="Content" ObjectID="_1764185342" r:id="rId855"/>
        </w:object>
      </w:r>
    </w:p>
    <w:p w14:paraId="5DE76D1A" w14:textId="796ECD7D" w:rsidR="0032281F" w:rsidRPr="00956DDC" w:rsidRDefault="0032281F" w:rsidP="00A77EAC">
      <w:pPr>
        <w:tabs>
          <w:tab w:val="left" w:pos="810"/>
        </w:tabs>
        <w:ind w:firstLine="4"/>
        <w:rPr>
          <w:szCs w:val="20"/>
        </w:rPr>
      </w:pPr>
      <w:r w:rsidRPr="00956DDC">
        <w:rPr>
          <w:b/>
          <w:smallCaps/>
          <w:szCs w:val="20"/>
        </w:rPr>
        <w:t>ROUND:</w:t>
      </w:r>
      <w:r w:rsidR="00FF0ACD">
        <w:rPr>
          <w:b/>
          <w:smallCaps/>
          <w:szCs w:val="20"/>
        </w:rPr>
        <w:t xml:space="preserve"> </w:t>
      </w:r>
      <w:r w:rsidRPr="00956DDC">
        <w:rPr>
          <w:szCs w:val="20"/>
        </w:rPr>
        <w:t>38 paces</w:t>
      </w:r>
    </w:p>
    <w:p w14:paraId="12517031" w14:textId="515A2325" w:rsidR="0032281F" w:rsidRPr="006A21B2" w:rsidRDefault="0032281F" w:rsidP="00A77EAC">
      <w:pPr>
        <w:tabs>
          <w:tab w:val="left" w:pos="810"/>
        </w:tabs>
        <w:ind w:firstLine="4"/>
        <w:rPr>
          <w:szCs w:val="20"/>
        </w:rPr>
      </w:pPr>
      <w:r w:rsidRPr="00956DDC">
        <w:rPr>
          <w:b/>
          <w:smallCaps/>
          <w:szCs w:val="20"/>
        </w:rPr>
        <w:t>DOUBLE-CHECK:</w:t>
      </w:r>
      <w:r w:rsidR="00FF0ACD">
        <w:rPr>
          <w:b/>
          <w:smallCaps/>
          <w:szCs w:val="20"/>
        </w:rPr>
        <w:t xml:space="preserve"> </w:t>
      </w:r>
      <w:r w:rsidRPr="00956DDC">
        <w:rPr>
          <w:szCs w:val="20"/>
        </w:rPr>
        <w:t xml:space="preserve">Given that </w:t>
      </w:r>
      <w:r w:rsidR="00695647" w:rsidRPr="00880511">
        <w:rPr>
          <w:position w:val="-10"/>
          <w:szCs w:val="20"/>
        </w:rPr>
        <w:object w:dxaOrig="580" w:dyaOrig="300" w14:anchorId="6A8CA91B">
          <v:shape id="_x0000_i1437" type="#_x0000_t75" alt="d subscript 1 baseline greater than d subscript 3" style="width:28.3pt;height:15.45pt" o:ole="">
            <v:imagedata r:id="rId856" o:title=""/>
          </v:shape>
          <o:OLEObject Type="Embed" ProgID="Equation.DSMT4" ShapeID="_x0000_i1437" DrawAspect="Content" ObjectID="_1764185343" r:id="rId857"/>
        </w:object>
      </w:r>
      <w:r w:rsidRPr="00956DDC">
        <w:rPr>
          <w:szCs w:val="20"/>
        </w:rPr>
        <w:t xml:space="preserve">, the calculated answer makes sense since the distance </w:t>
      </w:r>
      <w:r w:rsidR="00D0176E" w:rsidRPr="00D0176E">
        <w:rPr>
          <w:i/>
          <w:iCs/>
          <w:szCs w:val="20"/>
        </w:rPr>
        <w:t>D</w:t>
      </w:r>
      <w:r w:rsidRPr="00956DDC">
        <w:rPr>
          <w:szCs w:val="20"/>
        </w:rPr>
        <w:t xml:space="preserve"> should be greater than </w:t>
      </w:r>
      <w:r w:rsidR="00880511" w:rsidRPr="00880511">
        <w:rPr>
          <w:position w:val="-10"/>
          <w:szCs w:val="20"/>
        </w:rPr>
        <w:object w:dxaOrig="240" w:dyaOrig="300" w14:anchorId="0C625E20">
          <v:shape id="_x0000_i1438" type="#_x0000_t75" alt="d subscript 2" style="width:12pt;height:15.45pt" o:ole="">
            <v:imagedata r:id="rId858" o:title=""/>
          </v:shape>
          <o:OLEObject Type="Embed" ProgID="Equation.DSMT4" ShapeID="_x0000_i1438" DrawAspect="Content" ObjectID="_1764185344" r:id="rId859"/>
        </w:object>
      </w:r>
      <w:r w:rsidRPr="00956DDC">
        <w:rPr>
          <w:szCs w:val="20"/>
        </w:rPr>
        <w:t>.</w:t>
      </w:r>
    </w:p>
    <w:p w14:paraId="5949B0EF" w14:textId="61C02F17" w:rsidR="0032281F" w:rsidRDefault="0032281F">
      <w:pPr>
        <w:pStyle w:val="ListParagraph"/>
        <w:numPr>
          <w:ilvl w:val="0"/>
          <w:numId w:val="4"/>
        </w:numPr>
        <w:ind w:left="806" w:hanging="806"/>
        <w:rPr>
          <w:szCs w:val="20"/>
        </w:rPr>
      </w:pPr>
      <w:r w:rsidRPr="00956DDC">
        <w:rPr>
          <w:b/>
          <w:szCs w:val="20"/>
        </w:rPr>
        <w:t>THINK:</w:t>
      </w:r>
      <w:r w:rsidR="00FF0ACD">
        <w:rPr>
          <w:b/>
          <w:szCs w:val="20"/>
        </w:rPr>
        <w:t xml:space="preserve"> </w:t>
      </w:r>
      <w:r w:rsidRPr="00956DDC">
        <w:rPr>
          <w:szCs w:val="20"/>
        </w:rPr>
        <w:t>The problem involves adding vectors, therefore break the vectors up into their components and</w:t>
      </w:r>
      <w:r>
        <w:rPr>
          <w:szCs w:val="20"/>
        </w:rPr>
        <w:t xml:space="preserve"> add the components. NW is </w:t>
      </w:r>
      <w:r w:rsidR="00880511" w:rsidRPr="00880511">
        <w:rPr>
          <w:position w:val="-6"/>
          <w:szCs w:val="20"/>
        </w:rPr>
        <w:object w:dxaOrig="340" w:dyaOrig="240" w14:anchorId="34C19EBC">
          <v:shape id="_x0000_i1439" type="#_x0000_t75" alt="45 degrees" style="width:17.15pt;height:12pt" o:ole="">
            <v:imagedata r:id="rId860" o:title=""/>
          </v:shape>
          <o:OLEObject Type="Embed" ProgID="Equation.DSMT4" ShapeID="_x0000_i1439" DrawAspect="Content" ObjectID="_1764185345" r:id="rId861"/>
        </w:object>
      </w:r>
      <w:r>
        <w:rPr>
          <w:szCs w:val="20"/>
        </w:rPr>
        <w:t xml:space="preserve"> n</w:t>
      </w:r>
      <w:r w:rsidRPr="00956DDC">
        <w:rPr>
          <w:szCs w:val="20"/>
        </w:rPr>
        <w:t xml:space="preserve">orth of </w:t>
      </w:r>
      <w:r>
        <w:rPr>
          <w:szCs w:val="20"/>
        </w:rPr>
        <w:t>w</w:t>
      </w:r>
      <w:r w:rsidRPr="00956DDC">
        <w:rPr>
          <w:szCs w:val="20"/>
        </w:rPr>
        <w:t xml:space="preserve">est. </w:t>
      </w:r>
      <w:r w:rsidR="00695647" w:rsidRPr="00880511">
        <w:rPr>
          <w:position w:val="-10"/>
          <w:szCs w:val="20"/>
        </w:rPr>
        <w:object w:dxaOrig="1340" w:dyaOrig="340" w14:anchorId="02F3531D">
          <v:shape id="_x0000_i1440" type="#_x0000_t75" alt=" d vector subscript 1 baseline equals 20 paces upper N" style="width:65.15pt;height:17.15pt" o:ole="">
            <v:imagedata r:id="rId862" o:title=""/>
          </v:shape>
          <o:OLEObject Type="Embed" ProgID="Equation.DSMT4" ShapeID="_x0000_i1440" DrawAspect="Content" ObjectID="_1764185346" r:id="rId863"/>
        </w:object>
      </w:r>
      <w:r w:rsidRPr="00956DDC">
        <w:rPr>
          <w:szCs w:val="20"/>
        </w:rPr>
        <w:t xml:space="preserve">, </w:t>
      </w:r>
      <w:r w:rsidR="00695647" w:rsidRPr="00880511">
        <w:rPr>
          <w:position w:val="-10"/>
          <w:szCs w:val="20"/>
        </w:rPr>
        <w:object w:dxaOrig="1560" w:dyaOrig="340" w14:anchorId="4BC83795">
          <v:shape id="_x0000_i1441" type="#_x0000_t75" alt=" d vector subscript 2 baseline equals 30 paces upper N upper W" style="width:78pt;height:17.15pt" o:ole="">
            <v:imagedata r:id="rId864" o:title=""/>
          </v:shape>
          <o:OLEObject Type="Embed" ProgID="Equation.DSMT4" ShapeID="_x0000_i1441" DrawAspect="Content" ObjectID="_1764185347" r:id="rId865"/>
        </w:object>
      </w:r>
      <w:r w:rsidRPr="00956DDC">
        <w:rPr>
          <w:szCs w:val="20"/>
        </w:rPr>
        <w:t xml:space="preserve">, </w:t>
      </w:r>
      <w:r w:rsidR="00695647" w:rsidRPr="00880511">
        <w:rPr>
          <w:position w:val="-10"/>
          <w:szCs w:val="20"/>
        </w:rPr>
        <w:object w:dxaOrig="1340" w:dyaOrig="340" w14:anchorId="5B0923E0">
          <v:shape id="_x0000_i1442" type="#_x0000_t75" alt=" d vector subscript 3 baseline equals 12 paces upper N" style="width:66pt;height:17.15pt" o:ole="">
            <v:imagedata r:id="rId866" o:title=""/>
          </v:shape>
          <o:OLEObject Type="Embed" ProgID="Equation.DSMT4" ShapeID="_x0000_i1442" DrawAspect="Content" ObjectID="_1764185348" r:id="rId867"/>
        </w:object>
      </w:r>
      <w:r w:rsidRPr="00956DDC">
        <w:rPr>
          <w:szCs w:val="20"/>
        </w:rPr>
        <w:t xml:space="preserve">, </w:t>
      </w:r>
      <w:r w:rsidR="00695647" w:rsidRPr="00880511">
        <w:rPr>
          <w:position w:val="-10"/>
          <w:szCs w:val="20"/>
        </w:rPr>
        <w:object w:dxaOrig="1080" w:dyaOrig="340" w14:anchorId="08B22391">
          <v:shape id="_x0000_i1443" type="#_x0000_t75" alt=" d vector subscript 4 baseline equals 3 paces" style="width:53.15pt;height:17.15pt" o:ole="">
            <v:imagedata r:id="rId868" o:title=""/>
          </v:shape>
          <o:OLEObject Type="Embed" ProgID="Equation.DSMT4" ShapeID="_x0000_i1443" DrawAspect="Content" ObjectID="_1764185349" r:id="rId869"/>
        </w:object>
      </w:r>
      <w:r w:rsidRPr="00956DDC">
        <w:rPr>
          <w:szCs w:val="20"/>
        </w:rPr>
        <w:t xml:space="preserve"> into ground (</w:t>
      </w:r>
      <w:r w:rsidR="00880511" w:rsidRPr="00880511">
        <w:rPr>
          <w:position w:val="-10"/>
          <w:szCs w:val="20"/>
        </w:rPr>
        <w:object w:dxaOrig="240" w:dyaOrig="340" w14:anchorId="350B2753">
          <v:shape id="_x0000_i1444" type="#_x0000_t75" alt="d vector subscript 4 " style="width:12pt;height:17.15pt" o:ole="">
            <v:imagedata r:id="rId870" o:title=""/>
          </v:shape>
          <o:OLEObject Type="Embed" ProgID="Equation.DSMT4" ShapeID="_x0000_i1444" DrawAspect="Content" ObjectID="_1764185350" r:id="rId871"/>
        </w:object>
      </w:r>
      <w:r w:rsidRPr="00956DDC">
        <w:rPr>
          <w:szCs w:val="20"/>
        </w:rPr>
        <w:t xml:space="preserve"> implies 3 dimensions).</w:t>
      </w:r>
      <w:r>
        <w:rPr>
          <w:szCs w:val="20"/>
        </w:rPr>
        <w:t xml:space="preserve"> </w:t>
      </w:r>
      <w:r>
        <w:rPr>
          <w:bCs/>
          <w:szCs w:val="20"/>
        </w:rPr>
        <w:t>Paces</w:t>
      </w:r>
      <w:r w:rsidRPr="00A85A42">
        <w:rPr>
          <w:bCs/>
          <w:szCs w:val="20"/>
        </w:rPr>
        <w:t xml:space="preserve"> </w:t>
      </w:r>
      <w:r>
        <w:rPr>
          <w:bCs/>
          <w:szCs w:val="20"/>
        </w:rPr>
        <w:t>are</w:t>
      </w:r>
      <w:r w:rsidRPr="00A85A42">
        <w:rPr>
          <w:bCs/>
          <w:szCs w:val="20"/>
        </w:rPr>
        <w:t xml:space="preserve"> </w:t>
      </w:r>
      <w:r>
        <w:rPr>
          <w:bCs/>
          <w:szCs w:val="20"/>
        </w:rPr>
        <w:t>counted</w:t>
      </w:r>
      <w:r w:rsidRPr="00A85A42">
        <w:rPr>
          <w:bCs/>
          <w:szCs w:val="20"/>
        </w:rPr>
        <w:t xml:space="preserve"> </w:t>
      </w:r>
      <w:r>
        <w:rPr>
          <w:bCs/>
          <w:szCs w:val="20"/>
        </w:rPr>
        <w:t>to</w:t>
      </w:r>
      <w:r w:rsidRPr="00A85A42">
        <w:rPr>
          <w:bCs/>
          <w:szCs w:val="20"/>
        </w:rPr>
        <w:t xml:space="preserve"> </w:t>
      </w:r>
      <w:r>
        <w:rPr>
          <w:bCs/>
          <w:szCs w:val="20"/>
        </w:rPr>
        <w:t>the</w:t>
      </w:r>
      <w:r w:rsidRPr="00A85A42">
        <w:rPr>
          <w:bCs/>
          <w:szCs w:val="20"/>
        </w:rPr>
        <w:t xml:space="preserve"> </w:t>
      </w:r>
      <w:r>
        <w:rPr>
          <w:bCs/>
          <w:szCs w:val="20"/>
        </w:rPr>
        <w:t>nearest</w:t>
      </w:r>
      <w:r w:rsidRPr="00A85A42">
        <w:rPr>
          <w:bCs/>
          <w:szCs w:val="20"/>
        </w:rPr>
        <w:t xml:space="preserve"> </w:t>
      </w:r>
      <w:r>
        <w:rPr>
          <w:bCs/>
          <w:szCs w:val="20"/>
        </w:rPr>
        <w:t>integer,</w:t>
      </w:r>
      <w:r w:rsidRPr="00A85A42">
        <w:rPr>
          <w:bCs/>
          <w:szCs w:val="20"/>
        </w:rPr>
        <w:t xml:space="preserve"> </w:t>
      </w:r>
      <w:r>
        <w:rPr>
          <w:bCs/>
          <w:szCs w:val="20"/>
        </w:rPr>
        <w:t>so</w:t>
      </w:r>
      <w:r w:rsidRPr="00A85A42">
        <w:rPr>
          <w:bCs/>
          <w:szCs w:val="20"/>
        </w:rPr>
        <w:t xml:space="preserve"> </w:t>
      </w:r>
      <w:r>
        <w:rPr>
          <w:bCs/>
          <w:szCs w:val="20"/>
        </w:rPr>
        <w:t>treat</w:t>
      </w:r>
      <w:r w:rsidRPr="00A85A42">
        <w:rPr>
          <w:bCs/>
          <w:szCs w:val="20"/>
        </w:rPr>
        <w:t xml:space="preserve"> </w:t>
      </w:r>
      <w:r>
        <w:rPr>
          <w:bCs/>
          <w:szCs w:val="20"/>
        </w:rPr>
        <w:t>the</w:t>
      </w:r>
      <w:r w:rsidRPr="00A85A42">
        <w:rPr>
          <w:bCs/>
          <w:szCs w:val="20"/>
        </w:rPr>
        <w:t xml:space="preserve"> </w:t>
      </w:r>
      <w:r>
        <w:rPr>
          <w:bCs/>
          <w:szCs w:val="20"/>
        </w:rPr>
        <w:t>number</w:t>
      </w:r>
      <w:r w:rsidRPr="00A85A42">
        <w:rPr>
          <w:bCs/>
          <w:szCs w:val="20"/>
        </w:rPr>
        <w:t xml:space="preserve"> </w:t>
      </w:r>
      <w:r>
        <w:rPr>
          <w:bCs/>
          <w:szCs w:val="20"/>
        </w:rPr>
        <w:t>of</w:t>
      </w:r>
      <w:r w:rsidRPr="00A85A42">
        <w:rPr>
          <w:bCs/>
          <w:szCs w:val="20"/>
        </w:rPr>
        <w:t xml:space="preserve"> </w:t>
      </w:r>
      <w:r>
        <w:rPr>
          <w:bCs/>
          <w:szCs w:val="20"/>
        </w:rPr>
        <w:t>paces</w:t>
      </w:r>
      <w:r w:rsidRPr="00A85A42">
        <w:rPr>
          <w:bCs/>
          <w:szCs w:val="20"/>
        </w:rPr>
        <w:t xml:space="preserve"> </w:t>
      </w:r>
      <w:r>
        <w:rPr>
          <w:bCs/>
          <w:szCs w:val="20"/>
        </w:rPr>
        <w:t>as</w:t>
      </w:r>
      <w:r w:rsidRPr="00A85A42">
        <w:rPr>
          <w:bCs/>
          <w:szCs w:val="20"/>
        </w:rPr>
        <w:t xml:space="preserve"> </w:t>
      </w:r>
      <w:r>
        <w:rPr>
          <w:bCs/>
          <w:szCs w:val="20"/>
        </w:rPr>
        <w:t>being precise.</w:t>
      </w:r>
    </w:p>
    <w:p w14:paraId="7B15B64F" w14:textId="795391BB" w:rsidR="0032281F" w:rsidRPr="00956DDC" w:rsidRDefault="0032281F" w:rsidP="00A77EAC">
      <w:pPr>
        <w:tabs>
          <w:tab w:val="left" w:pos="810"/>
        </w:tabs>
        <w:ind w:firstLine="4"/>
        <w:rPr>
          <w:szCs w:val="20"/>
        </w:rPr>
      </w:pPr>
      <w:r w:rsidRPr="00956DDC">
        <w:rPr>
          <w:b/>
          <w:smallCaps/>
          <w:szCs w:val="20"/>
        </w:rPr>
        <w:t>SKETCH:</w:t>
      </w:r>
    </w:p>
    <w:p w14:paraId="0AFFEDB6" w14:textId="356EED7B" w:rsidR="0032281F" w:rsidRDefault="006510CF" w:rsidP="0032281F">
      <w:pPr>
        <w:tabs>
          <w:tab w:val="left" w:pos="810"/>
        </w:tabs>
        <w:ind w:firstLine="4"/>
        <w:jc w:val="center"/>
        <w:rPr>
          <w:b/>
          <w:smallCaps/>
          <w:szCs w:val="20"/>
        </w:rPr>
      </w:pPr>
      <w:r>
        <w:rPr>
          <w:b/>
          <w:smallCaps/>
          <w:noProof/>
          <w:szCs w:val="20"/>
          <w:lang w:val="en-IN" w:eastAsia="en-IN"/>
        </w:rPr>
        <w:lastRenderedPageBreak/>
        <w:drawing>
          <wp:inline distT="0" distB="0" distL="0" distR="0" wp14:anchorId="07F07718" wp14:editId="272F7583">
            <wp:extent cx="2896870" cy="1865630"/>
            <wp:effectExtent l="0" t="0" r="0" b="1270"/>
            <wp:docPr id="407" name="Picture 407" descr="A closed structure with 4 vectors labeled d sub 1, d sub 2, d sub 3, and D. The dashed vectors on d sub 2 are labeled d sub 2 x and d sub 2 y. The angle between d sub 2 x and d sub 2 is 45 deg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
                    <pic:cNvPicPr>
                      <a:picLocks noChangeAspect="1" noChangeArrowheads="1"/>
                    </pic:cNvPicPr>
                  </pic:nvPicPr>
                  <pic:blipFill>
                    <a:blip r:embed="rId872" cstate="print">
                      <a:extLst>
                        <a:ext uri="{28A0092B-C50C-407E-A947-70E740481C1C}">
                          <a14:useLocalDpi xmlns:a14="http://schemas.microsoft.com/office/drawing/2010/main" val="0"/>
                        </a:ext>
                      </a:extLst>
                    </a:blip>
                    <a:srcRect/>
                    <a:stretch>
                      <a:fillRect/>
                    </a:stretch>
                  </pic:blipFill>
                  <pic:spPr bwMode="auto">
                    <a:xfrm>
                      <a:off x="0" y="0"/>
                      <a:ext cx="2896870" cy="1865630"/>
                    </a:xfrm>
                    <a:prstGeom prst="rect">
                      <a:avLst/>
                    </a:prstGeom>
                    <a:noFill/>
                    <a:ln>
                      <a:noFill/>
                    </a:ln>
                  </pic:spPr>
                </pic:pic>
              </a:graphicData>
            </a:graphic>
          </wp:inline>
        </w:drawing>
      </w:r>
    </w:p>
    <w:p w14:paraId="518E8B9C" w14:textId="3505D3C2" w:rsidR="0032281F" w:rsidRPr="00956DDC" w:rsidRDefault="0032281F" w:rsidP="00AB5DE6">
      <w:pPr>
        <w:tabs>
          <w:tab w:val="left" w:pos="810"/>
        </w:tabs>
        <w:spacing w:before="100"/>
        <w:jc w:val="left"/>
        <w:rPr>
          <w:szCs w:val="20"/>
        </w:rPr>
      </w:pPr>
      <w:r w:rsidRPr="00956DDC">
        <w:rPr>
          <w:b/>
          <w:smallCaps/>
          <w:szCs w:val="20"/>
        </w:rPr>
        <w:t>RESEARCH:</w:t>
      </w:r>
      <w:r w:rsidR="00FF0ACD">
        <w:rPr>
          <w:szCs w:val="20"/>
        </w:rPr>
        <w:t xml:space="preserve"> </w:t>
      </w:r>
      <w:r w:rsidR="00695647" w:rsidRPr="00880511">
        <w:rPr>
          <w:position w:val="-10"/>
          <w:szCs w:val="20"/>
        </w:rPr>
        <w:object w:dxaOrig="1640" w:dyaOrig="340" w14:anchorId="2F158253">
          <v:shape id="_x0000_i1445" type="#_x0000_t75" alt=" upper D vector equals d vector subscript 1 baseline plus d vector subscript 2 baseline plus d vector subscript 3 baseline plus d vector subscript 4" style="width:81.45pt;height:17.15pt" o:ole="">
            <v:imagedata r:id="rId873" o:title=""/>
          </v:shape>
          <o:OLEObject Type="Embed" ProgID="Equation.DSMT4" ShapeID="_x0000_i1445" DrawAspect="Content" ObjectID="_1764185351" r:id="rId874"/>
        </w:object>
      </w:r>
      <w:r w:rsidRPr="00956DDC">
        <w:rPr>
          <w:szCs w:val="20"/>
        </w:rPr>
        <w:t>,</w:t>
      </w:r>
      <w:r w:rsidR="00FF0ACD">
        <w:rPr>
          <w:szCs w:val="20"/>
        </w:rPr>
        <w:t xml:space="preserve"> </w:t>
      </w:r>
      <w:r w:rsidR="00695647" w:rsidRPr="00880511">
        <w:rPr>
          <w:position w:val="-12"/>
          <w:szCs w:val="20"/>
        </w:rPr>
        <w:object w:dxaOrig="1700" w:dyaOrig="360" w14:anchorId="6735833D">
          <v:shape id="_x0000_i1446" type="#_x0000_t75" alt=" d vector Subscript i Baseline equals d Subscript i x Baseline x caret plus d Subscript i y Baseline y caret plus d Subscript i z Baseline z caret" style="width:85.7pt;height:18pt" o:ole="">
            <v:imagedata r:id="rId875" o:title=""/>
          </v:shape>
          <o:OLEObject Type="Embed" ProgID="Equation.DSMT4" ShapeID="_x0000_i1446" DrawAspect="Content" ObjectID="_1764185352" r:id="rId876"/>
        </w:object>
      </w:r>
      <w:r w:rsidRPr="00956DDC">
        <w:rPr>
          <w:szCs w:val="20"/>
        </w:rPr>
        <w:t xml:space="preserve">, </w:t>
      </w:r>
      <w:r w:rsidR="00695647" w:rsidRPr="00880511">
        <w:rPr>
          <w:position w:val="-16"/>
          <w:szCs w:val="20"/>
        </w:rPr>
        <w:object w:dxaOrig="1920" w:dyaOrig="420" w14:anchorId="0AF8BA3E">
          <v:shape id="_x0000_i1447" type="#_x0000_t75" alt="StartAbsoluteValue upper D vector EndAbsoluteValue equals StartRoot upper D Subscript x baseline squared plus upper D Subscript y baseline squared plus upper D Subscript z baseline squared EndRoot" style="width:96.85pt;height:20.55pt;mso-position-horizontal:absolute" o:ole="">
            <v:imagedata r:id="rId877" o:title=""/>
          </v:shape>
          <o:OLEObject Type="Embed" ProgID="Equation.DSMT4" ShapeID="_x0000_i1447" DrawAspect="Content" ObjectID="_1764185353" r:id="rId878"/>
        </w:object>
      </w:r>
      <w:r>
        <w:rPr>
          <w:szCs w:val="20"/>
        </w:rPr>
        <w:t xml:space="preserve"> </w:t>
      </w:r>
      <w:r w:rsidR="00695647" w:rsidRPr="00880511">
        <w:rPr>
          <w:position w:val="-10"/>
          <w:szCs w:val="20"/>
        </w:rPr>
        <w:object w:dxaOrig="740" w:dyaOrig="340" w14:anchorId="030D9267">
          <v:shape id="_x0000_i1448" type="#_x0000_t75" alt=" d vector subscript 1 baseline equals d subscript 1 baseline y caret" style="width:36.85pt;height:17.15pt" o:ole="">
            <v:imagedata r:id="rId879" o:title=""/>
          </v:shape>
          <o:OLEObject Type="Embed" ProgID="Equation.DSMT4" ShapeID="_x0000_i1448" DrawAspect="Content" ObjectID="_1764185354" r:id="rId880"/>
        </w:object>
      </w:r>
      <w:r>
        <w:rPr>
          <w:szCs w:val="20"/>
        </w:rPr>
        <w:t xml:space="preserve"> </w:t>
      </w:r>
      <w:r w:rsidR="00695647" w:rsidRPr="00880511">
        <w:rPr>
          <w:position w:val="-12"/>
          <w:szCs w:val="20"/>
        </w:rPr>
        <w:object w:dxaOrig="3900" w:dyaOrig="360" w14:anchorId="3AB61D89">
          <v:shape id="_x0000_i1449" type="#_x0000_t75" alt=" d vector subscript 2 baseline equals negative d subscript 2 baseline x Baseline x caret plus d subscript 2 baseline y Baseline y caret equals negative d subscript 2 baseline cosine left parenthesis 45 degrees right parenthesis x caret plus d subscript 2 baseline sine left parenthesis 45 degrees right parenthesis y caret" style="width:195.45pt;height:18pt" o:ole="">
            <v:imagedata r:id="rId881" o:title=""/>
          </v:shape>
          <o:OLEObject Type="Embed" ProgID="Equation.DSMT4" ShapeID="_x0000_i1449" DrawAspect="Content" ObjectID="_1764185355" r:id="rId882"/>
        </w:object>
      </w:r>
      <w:r>
        <w:rPr>
          <w:szCs w:val="20"/>
        </w:rPr>
        <w:t xml:space="preserve"> </w:t>
      </w:r>
      <w:r w:rsidR="00695647" w:rsidRPr="00880511">
        <w:rPr>
          <w:position w:val="-10"/>
          <w:szCs w:val="20"/>
        </w:rPr>
        <w:object w:dxaOrig="780" w:dyaOrig="340" w14:anchorId="7797D960">
          <v:shape id="_x0000_i1450" type="#_x0000_t75" alt=" d vector subscript 3 baseline equals d subscript 3 baseline y caret" style="width:39.45pt;height:17.15pt" o:ole="">
            <v:imagedata r:id="rId883" o:title=""/>
          </v:shape>
          <o:OLEObject Type="Embed" ProgID="Equation.DSMT4" ShapeID="_x0000_i1450" DrawAspect="Content" ObjectID="_1764185356" r:id="rId884"/>
        </w:object>
      </w:r>
      <w:r>
        <w:rPr>
          <w:szCs w:val="20"/>
        </w:rPr>
        <w:t xml:space="preserve"> and </w:t>
      </w:r>
      <w:r w:rsidR="00695647" w:rsidRPr="00880511">
        <w:rPr>
          <w:position w:val="-10"/>
          <w:szCs w:val="20"/>
        </w:rPr>
        <w:object w:dxaOrig="880" w:dyaOrig="340" w14:anchorId="177B2918">
          <v:shape id="_x0000_i1451" type="#_x0000_t75" alt=" d vector subscript 4 baseline equals negative d subscript 4 baseline z caret" style="width:43.7pt;height:17.15pt" o:ole="">
            <v:imagedata r:id="rId885" o:title=""/>
          </v:shape>
          <o:OLEObject Type="Embed" ProgID="Equation.DSMT4" ShapeID="_x0000_i1451" DrawAspect="Content" ObjectID="_1764185357" r:id="rId886"/>
        </w:object>
      </w:r>
    </w:p>
    <w:p w14:paraId="28A27FCB" w14:textId="1057A33F" w:rsidR="00FF0ACD" w:rsidRDefault="0032281F" w:rsidP="00A77EAC">
      <w:pPr>
        <w:tabs>
          <w:tab w:val="left" w:pos="810"/>
        </w:tabs>
        <w:ind w:firstLine="4"/>
        <w:rPr>
          <w:szCs w:val="20"/>
        </w:rPr>
      </w:pPr>
      <w:r w:rsidRPr="00956DDC">
        <w:rPr>
          <w:b/>
          <w:smallCaps/>
          <w:szCs w:val="20"/>
        </w:rPr>
        <w:t>SIMPLIFY:</w:t>
      </w:r>
      <w:r w:rsidR="00FF0ACD">
        <w:rPr>
          <w:b/>
          <w:smallCaps/>
          <w:szCs w:val="20"/>
        </w:rPr>
        <w:t xml:space="preserve"> </w:t>
      </w:r>
      <w:r w:rsidR="00695647" w:rsidRPr="00880511">
        <w:rPr>
          <w:b/>
          <w:smallCaps/>
          <w:position w:val="-10"/>
          <w:szCs w:val="20"/>
        </w:rPr>
        <w:object w:dxaOrig="5360" w:dyaOrig="340" w14:anchorId="6AE442E0">
          <v:shape id="_x0000_i1452" type="#_x0000_t75" alt="upper D vector equals d subscript 1 baseline vector plus d subscript 2 baseline vector plus d subscript 3 baseline vector plus d subscript 3 baseline vector equals negative d subscript 2 baseline cosine left parenthesis 45 degrees right parenthesis x caret plus left parenthesis d subscript 1 baseline plus d subscript 3 baseline plus d subscript 2 baseline sine left parenthesis 45 degrees right parenthesis right parenthesis y caret minus d subscript 4 baseline z caret " style="width:267.45pt;height:17.15pt;mso-position-vertical:absolute" o:ole="">
            <v:imagedata r:id="rId887" o:title=""/>
          </v:shape>
          <o:OLEObject Type="Embed" ProgID="Equation.DSMT4" ShapeID="_x0000_i1452" DrawAspect="Content" ObjectID="_1764185358" r:id="rId888"/>
        </w:object>
      </w:r>
      <w:r w:rsidRPr="00956DDC">
        <w:rPr>
          <w:szCs w:val="20"/>
        </w:rPr>
        <w:t xml:space="preserve"> and</w:t>
      </w:r>
    </w:p>
    <w:p w14:paraId="562FBD11" w14:textId="732ABCEF" w:rsidR="0032281F" w:rsidRPr="00956DDC" w:rsidRDefault="00695647" w:rsidP="004F08F2">
      <w:pPr>
        <w:tabs>
          <w:tab w:val="left" w:pos="810"/>
        </w:tabs>
        <w:ind w:firstLine="4"/>
        <w:rPr>
          <w:szCs w:val="20"/>
        </w:rPr>
      </w:pPr>
      <w:r w:rsidRPr="00880511">
        <w:rPr>
          <w:position w:val="-16"/>
          <w:szCs w:val="20"/>
        </w:rPr>
        <w:object w:dxaOrig="4440" w:dyaOrig="420" w14:anchorId="51E67E50">
          <v:shape id="_x0000_i1453" type="#_x0000_t75" alt="Start absolute value upper D vector End absolute value equals Start root left parenthesis negative d subscript 2 baseline cosine left parenthesis 45 degrees right parenthesis right parenthesis squared plus left parenthesis d subscript 1 baseline plus d subscript 3 baseline plus d subscript 2 baseline sine left parenthesis 45 degrees right parenthesis right parenthesis squared plus left parenthesis negative d subscript 4 baseline right parenthesis squared End root " style="width:221.15pt;height:20.55pt" o:ole="">
            <v:imagedata r:id="rId889" o:title=""/>
          </v:shape>
          <o:OLEObject Type="Embed" ProgID="Equation.DSMT4" ShapeID="_x0000_i1453" DrawAspect="Content" ObjectID="_1764185359" r:id="rId890"/>
        </w:object>
      </w:r>
      <w:r w:rsidR="0032281F" w:rsidRPr="00956DDC">
        <w:rPr>
          <w:szCs w:val="20"/>
        </w:rPr>
        <w:t>.</w:t>
      </w:r>
    </w:p>
    <w:p w14:paraId="266ED6E2" w14:textId="1037B16B" w:rsidR="0032281F" w:rsidRDefault="0032281F" w:rsidP="00587133">
      <w:pPr>
        <w:tabs>
          <w:tab w:val="left" w:pos="810"/>
        </w:tabs>
        <w:spacing w:before="200"/>
        <w:rPr>
          <w:b/>
          <w:smallCaps/>
          <w:szCs w:val="20"/>
        </w:rPr>
      </w:pPr>
      <w:r w:rsidRPr="00956DDC">
        <w:rPr>
          <w:b/>
          <w:smallCaps/>
          <w:szCs w:val="20"/>
        </w:rPr>
        <w:t>CALCULATE:</w:t>
      </w:r>
      <w:r w:rsidR="00FF0ACD">
        <w:rPr>
          <w:b/>
          <w:smallCaps/>
          <w:szCs w:val="20"/>
        </w:rPr>
        <w:t xml:space="preserve"> </w:t>
      </w:r>
      <w:r w:rsidR="00695647" w:rsidRPr="00880511">
        <w:rPr>
          <w:b/>
          <w:smallCaps/>
          <w:position w:val="-30"/>
          <w:szCs w:val="20"/>
        </w:rPr>
        <w:object w:dxaOrig="3240" w:dyaOrig="700" w14:anchorId="1288B57B">
          <v:shape id="_x0000_i1454" type="#_x0000_t75" alt=" upper D vector equals negative 30 StartFraction StartRoot 2 EndRoot Over 2 EndFraction x caret plus left parenthesis 20 plus 12 plus 30 StartFraction StartRoot 2 EndRoot Over 2 EndFraction right parenthesis y caret minus 3 z caret" style="width:161.15pt;height:35.15pt" o:ole="">
            <v:imagedata r:id="rId891" o:title=""/>
          </v:shape>
          <o:OLEObject Type="Embed" ProgID="Equation.DSMT4" ShapeID="_x0000_i1454" DrawAspect="Content" ObjectID="_1764185360" r:id="rId892"/>
        </w:object>
      </w:r>
    </w:p>
    <w:p w14:paraId="053674E6" w14:textId="38F8DFE6" w:rsidR="0032281F" w:rsidRPr="00956DDC" w:rsidRDefault="00695647" w:rsidP="004F08F2">
      <w:pPr>
        <w:tabs>
          <w:tab w:val="left" w:pos="810"/>
        </w:tabs>
        <w:ind w:firstLine="4"/>
        <w:rPr>
          <w:szCs w:val="20"/>
        </w:rPr>
      </w:pPr>
      <w:r w:rsidRPr="00880511">
        <w:rPr>
          <w:b/>
          <w:smallCaps/>
          <w:position w:val="-16"/>
          <w:szCs w:val="20"/>
        </w:rPr>
        <w:object w:dxaOrig="4099" w:dyaOrig="420" w14:anchorId="21A6F12C">
          <v:shape id="_x0000_i1455" type="#_x0000_t75" alt="StartAbsoluteValue upper D vector EndAbsoluteValue equals StartRoot left parenthesis negative 21.213 right parenthesis squared plus left parenthesis 53.213 right parenthesis squared plus left parenthesis negative 3 right parenthesis squared EndRoot equals 57.36 paces" style="width:204.85pt;height:20.55pt" o:ole="">
            <v:imagedata r:id="rId893" o:title=""/>
          </v:shape>
          <o:OLEObject Type="Embed" ProgID="Equation.DSMT4" ShapeID="_x0000_i1455" DrawAspect="Content" ObjectID="_1764185361" r:id="rId894"/>
        </w:object>
      </w:r>
    </w:p>
    <w:p w14:paraId="030DFB39" w14:textId="3C7D09D1" w:rsidR="00FF0ACD" w:rsidRDefault="0032281F" w:rsidP="00A77EAC">
      <w:pPr>
        <w:tabs>
          <w:tab w:val="left" w:pos="810"/>
        </w:tabs>
        <w:ind w:firstLine="4"/>
        <w:rPr>
          <w:szCs w:val="20"/>
        </w:rPr>
      </w:pPr>
      <w:r w:rsidRPr="00956DDC">
        <w:rPr>
          <w:b/>
          <w:smallCaps/>
          <w:szCs w:val="20"/>
        </w:rPr>
        <w:t>ROUND:</w:t>
      </w:r>
      <w:r w:rsidR="00FF0ACD">
        <w:rPr>
          <w:b/>
          <w:smallCaps/>
          <w:szCs w:val="20"/>
        </w:rPr>
        <w:t xml:space="preserve"> </w:t>
      </w:r>
      <w:r w:rsidR="00695647" w:rsidRPr="00880511">
        <w:rPr>
          <w:b/>
          <w:smallCaps/>
          <w:position w:val="-16"/>
          <w:szCs w:val="20"/>
        </w:rPr>
        <w:object w:dxaOrig="2680" w:dyaOrig="420" w14:anchorId="1C7EF563">
          <v:shape id="_x0000_i1456" type="#_x0000_t75" alt=" upper D vector equals negative 15 StartRoot 2 EndRoot x caret plus left parenthesis 32 plus 15 StartRoot 2 EndRoot right parenthesis y caret minus 3 z caret" style="width:133.7pt;height:20.55pt" o:ole="">
            <v:imagedata r:id="rId895" o:title=""/>
          </v:shape>
          <o:OLEObject Type="Embed" ProgID="Equation.DSMT4" ShapeID="_x0000_i1456" DrawAspect="Content" ObjectID="_1764185362" r:id="rId896"/>
        </w:object>
      </w:r>
      <w:r>
        <w:rPr>
          <w:b/>
          <w:smallCaps/>
          <w:szCs w:val="20"/>
        </w:rPr>
        <w:t xml:space="preserve"> </w:t>
      </w:r>
      <w:r>
        <w:rPr>
          <w:szCs w:val="20"/>
        </w:rPr>
        <w:t xml:space="preserve">and round the number of paces to the nearest integer: </w:t>
      </w:r>
      <w:r w:rsidR="00695647" w:rsidRPr="00880511">
        <w:rPr>
          <w:position w:val="-16"/>
          <w:szCs w:val="20"/>
        </w:rPr>
        <w:object w:dxaOrig="1219" w:dyaOrig="420" w14:anchorId="4D98869E">
          <v:shape id="_x0000_i1457" type="#_x0000_t75" alt="StartAbsoluteValue upper D vector EndAbsoluteValue equals 57 paces" style="width:61.7pt;height:20.55pt;mso-position-vertical:absolute" o:ole="">
            <v:imagedata r:id="rId897" o:title=""/>
          </v:shape>
          <o:OLEObject Type="Embed" ProgID="Equation.DSMT4" ShapeID="_x0000_i1457" DrawAspect="Content" ObjectID="_1764185363" r:id="rId898"/>
        </w:object>
      </w:r>
    </w:p>
    <w:p w14:paraId="505885C6" w14:textId="7D0D51F4" w:rsidR="0032281F" w:rsidRPr="007655E3" w:rsidRDefault="0032281F" w:rsidP="00874AB6">
      <w:pPr>
        <w:tabs>
          <w:tab w:val="left" w:pos="810"/>
        </w:tabs>
        <w:ind w:firstLine="4"/>
        <w:rPr>
          <w:szCs w:val="20"/>
        </w:rPr>
      </w:pPr>
      <w:r w:rsidRPr="00956DDC">
        <w:rPr>
          <w:b/>
          <w:smallCaps/>
          <w:szCs w:val="20"/>
        </w:rPr>
        <w:t>DOUBLE-CHECK:</w:t>
      </w:r>
      <w:r w:rsidR="00FF0ACD">
        <w:rPr>
          <w:b/>
          <w:smallCaps/>
          <w:szCs w:val="20"/>
        </w:rPr>
        <w:t xml:space="preserve"> </w:t>
      </w:r>
      <w:r w:rsidRPr="00956DDC">
        <w:rPr>
          <w:szCs w:val="20"/>
        </w:rPr>
        <w:t>Distance should be less than the sum of the magnitudes of each vector, which is 65. Therefore, the calculated answer is reasonable.</w:t>
      </w:r>
    </w:p>
    <w:p w14:paraId="18C0D94D" w14:textId="7B499348" w:rsidR="00FF0ACD" w:rsidRDefault="0032281F">
      <w:pPr>
        <w:pStyle w:val="ListParagraph"/>
        <w:numPr>
          <w:ilvl w:val="0"/>
          <w:numId w:val="4"/>
        </w:numPr>
        <w:ind w:left="806" w:hanging="806"/>
        <w:rPr>
          <w:szCs w:val="20"/>
        </w:rPr>
      </w:pPr>
      <w:r w:rsidRPr="00956DDC">
        <w:rPr>
          <w:b/>
          <w:szCs w:val="20"/>
        </w:rPr>
        <w:t>THINK:</w:t>
      </w:r>
      <w:r w:rsidR="00FF0ACD">
        <w:rPr>
          <w:szCs w:val="20"/>
        </w:rPr>
        <w:t xml:space="preserve"> </w:t>
      </w:r>
      <w:r w:rsidRPr="00956DDC">
        <w:rPr>
          <w:szCs w:val="20"/>
        </w:rPr>
        <w:t xml:space="preserve">Consider the Sun to be the centre of a circle with the distance from the Sun to Venus, as the radius. Earth is located a distance </w:t>
      </w:r>
      <w:r w:rsidR="00695647" w:rsidRPr="00880511">
        <w:rPr>
          <w:position w:val="-10"/>
          <w:szCs w:val="20"/>
        </w:rPr>
        <w:object w:dxaOrig="1260" w:dyaOrig="320" w14:anchorId="6F714951">
          <v:shape id="_x0000_i1458" type="#_x0000_t75" alt="r Subscript upper E Baseline equals 1.5 times 10 Superscript 11 Baseline m" style="width:62.55pt;height:16.3pt" o:ole="">
            <v:imagedata r:id="rId899" o:title=""/>
          </v:shape>
          <o:OLEObject Type="Embed" ProgID="Equation.DSMT4" ShapeID="_x0000_i1458" DrawAspect="Content" ObjectID="_1764185364" r:id="rId900"/>
        </w:object>
      </w:r>
      <w:r w:rsidRPr="00956DDC">
        <w:rPr>
          <w:szCs w:val="20"/>
        </w:rPr>
        <w:t xml:space="preserve"> from the Sun, so that the three bodies make a triangle and the vector from Earth to the Sun is at 0˚. The vector pointing from Earth to Venus intersects Venus’ orbit one or two times, depending on the angle Venus makes with the Earth. This angle is at a maximum when the vector intersects the orbit only once, while all other angles cause the vector to intersect twice. If the vector only intersects the circle once, then that vector is tangential to the circle and therefore is perpendicular to the radius vector of the orbit. This means the three bodies make a right triangle with </w:t>
      </w:r>
      <w:r w:rsidR="00880511" w:rsidRPr="00880511">
        <w:rPr>
          <w:position w:val="-10"/>
          <w:szCs w:val="20"/>
        </w:rPr>
        <w:object w:dxaOrig="200" w:dyaOrig="300" w14:anchorId="6816942C">
          <v:shape id="_x0000_i1459" type="#_x0000_t75" alt="r Subscript upper E" style="width:9.45pt;height:15.45pt" o:ole="">
            <v:imagedata r:id="rId901" o:title=""/>
          </v:shape>
          <o:OLEObject Type="Embed" ProgID="Equation.DSMT4" ShapeID="_x0000_i1459" DrawAspect="Content" ObjectID="_1764185365" r:id="rId902"/>
        </w:object>
      </w:r>
      <w:r w:rsidRPr="00956DDC">
        <w:rPr>
          <w:szCs w:val="20"/>
        </w:rPr>
        <w:t xml:space="preserve"> as the hypotenuse. Simple trigonometry can then be used to solve for the angle and distance.</w:t>
      </w:r>
    </w:p>
    <w:p w14:paraId="7754DF5F" w14:textId="4A6B7DAB" w:rsidR="0032281F" w:rsidRPr="00956DDC" w:rsidRDefault="0032281F" w:rsidP="00874AB6">
      <w:pPr>
        <w:tabs>
          <w:tab w:val="left" w:pos="810"/>
        </w:tabs>
        <w:ind w:firstLine="4"/>
        <w:rPr>
          <w:szCs w:val="20"/>
        </w:rPr>
      </w:pPr>
      <w:r w:rsidRPr="00956DDC">
        <w:rPr>
          <w:b/>
          <w:smallCaps/>
          <w:szCs w:val="20"/>
        </w:rPr>
        <w:t>SKETCH:</w:t>
      </w:r>
    </w:p>
    <w:p w14:paraId="0E0A2BA3" w14:textId="42C68567" w:rsidR="0032281F" w:rsidRPr="00956DDC" w:rsidRDefault="006510CF" w:rsidP="0032281F">
      <w:pPr>
        <w:tabs>
          <w:tab w:val="left" w:pos="810"/>
        </w:tabs>
        <w:ind w:firstLine="4"/>
        <w:jc w:val="center"/>
        <w:rPr>
          <w:szCs w:val="20"/>
        </w:rPr>
      </w:pPr>
      <w:r>
        <w:rPr>
          <w:b/>
          <w:smallCaps/>
          <w:noProof/>
          <w:szCs w:val="20"/>
          <w:lang w:val="en-IN" w:eastAsia="en-IN"/>
        </w:rPr>
        <w:drawing>
          <wp:inline distT="0" distB="0" distL="0" distR="0" wp14:anchorId="453F3D9E" wp14:editId="5D380304">
            <wp:extent cx="2633345" cy="1689735"/>
            <wp:effectExtent l="0" t="0" r="0" b="5715"/>
            <wp:docPr id="423" name="Picture 423" descr="An illustration of a dashed circle with Sun at the center, Venus at the dashed circle, and Earth outside the circle. The centers of the 3 spheres form a triangle of sides r sub V, r sub E, and R. The angle between the lines from the Earth is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903" cstate="print">
                      <a:extLst>
                        <a:ext uri="{28A0092B-C50C-407E-A947-70E740481C1C}">
                          <a14:useLocalDpi xmlns:a14="http://schemas.microsoft.com/office/drawing/2010/main" val="0"/>
                        </a:ext>
                      </a:extLst>
                    </a:blip>
                    <a:srcRect/>
                    <a:stretch>
                      <a:fillRect/>
                    </a:stretch>
                  </pic:blipFill>
                  <pic:spPr bwMode="auto">
                    <a:xfrm>
                      <a:off x="0" y="0"/>
                      <a:ext cx="2633345" cy="1689735"/>
                    </a:xfrm>
                    <a:prstGeom prst="rect">
                      <a:avLst/>
                    </a:prstGeom>
                    <a:noFill/>
                    <a:ln>
                      <a:noFill/>
                    </a:ln>
                  </pic:spPr>
                </pic:pic>
              </a:graphicData>
            </a:graphic>
          </wp:inline>
        </w:drawing>
      </w:r>
    </w:p>
    <w:p w14:paraId="3738C3E3" w14:textId="276C9D9E" w:rsidR="0032281F" w:rsidRPr="00956DDC" w:rsidRDefault="0032281F" w:rsidP="00874AB6">
      <w:pPr>
        <w:tabs>
          <w:tab w:val="left" w:pos="810"/>
        </w:tabs>
        <w:ind w:firstLine="4"/>
        <w:rPr>
          <w:szCs w:val="20"/>
        </w:rPr>
      </w:pPr>
      <w:r w:rsidRPr="00956DDC">
        <w:rPr>
          <w:b/>
          <w:smallCaps/>
          <w:szCs w:val="20"/>
        </w:rPr>
        <w:t>RESEARCH:</w:t>
      </w:r>
      <w:r w:rsidR="00FF0ACD">
        <w:rPr>
          <w:szCs w:val="20"/>
        </w:rPr>
        <w:t xml:space="preserve"> </w:t>
      </w:r>
      <w:r w:rsidR="00880511" w:rsidRPr="00880511">
        <w:rPr>
          <w:position w:val="-10"/>
          <w:szCs w:val="20"/>
        </w:rPr>
        <w:object w:dxaOrig="2060" w:dyaOrig="320" w14:anchorId="262BA3E0">
          <v:shape id="_x0000_i1460" type="#_x0000_t75" alt="r Subscript upper E baseline squared equals r Subscript upper V baseline squared plus upper R squared comma r Subscript upper E Baseline sine theta equals r Subscript upper V" style="width:103.7pt;height:16.3pt" o:ole="">
            <v:imagedata r:id="rId904" o:title=""/>
          </v:shape>
          <o:OLEObject Type="Embed" ProgID="Equation.DSMT4" ShapeID="_x0000_i1460" DrawAspect="Content" ObjectID="_1764185366" r:id="rId905"/>
        </w:object>
      </w:r>
    </w:p>
    <w:p w14:paraId="17BFB3BC" w14:textId="27B846D0" w:rsidR="0032281F" w:rsidRPr="00956DDC" w:rsidRDefault="0032281F" w:rsidP="00874AB6">
      <w:pPr>
        <w:tabs>
          <w:tab w:val="left" w:pos="810"/>
        </w:tabs>
        <w:ind w:firstLine="4"/>
        <w:rPr>
          <w:szCs w:val="20"/>
        </w:rPr>
      </w:pPr>
      <w:r w:rsidRPr="00956DDC">
        <w:rPr>
          <w:b/>
          <w:smallCaps/>
          <w:szCs w:val="20"/>
        </w:rPr>
        <w:lastRenderedPageBreak/>
        <w:t>SIMPLIFY:</w:t>
      </w:r>
      <w:r w:rsidR="00FF0ACD">
        <w:rPr>
          <w:szCs w:val="20"/>
        </w:rPr>
        <w:t xml:space="preserve"> </w:t>
      </w:r>
      <w:r w:rsidR="00880511" w:rsidRPr="00880511">
        <w:rPr>
          <w:position w:val="-12"/>
          <w:szCs w:val="20"/>
        </w:rPr>
        <w:object w:dxaOrig="2580" w:dyaOrig="380" w14:anchorId="733A9B2B">
          <v:shape id="_x0000_i1461" type="#_x0000_t75" alt="upper R equals StartRoot r Subscript upper E baseline squared minus r Subscript upper V baseline squared EndRoot comma theta equals sine Superscript negative 1 Baseline left parenthesis r Subscript upper V Baseline over r Subscript upper E Baseline right parenthesis" style="width:129.45pt;height:18.85pt" o:ole="">
            <v:imagedata r:id="rId906" o:title=""/>
          </v:shape>
          <o:OLEObject Type="Embed" ProgID="Equation.DSMT4" ShapeID="_x0000_i1461" DrawAspect="Content" ObjectID="_1764185367" r:id="rId907"/>
        </w:object>
      </w:r>
    </w:p>
    <w:p w14:paraId="305EE5BA" w14:textId="74A5D115" w:rsidR="0032281F" w:rsidRPr="00956DDC" w:rsidRDefault="0032281F" w:rsidP="00874AB6">
      <w:pPr>
        <w:tabs>
          <w:tab w:val="left" w:pos="810"/>
        </w:tabs>
        <w:ind w:firstLine="4"/>
      </w:pPr>
      <w:r w:rsidRPr="00956DDC">
        <w:rPr>
          <w:b/>
          <w:smallCaps/>
        </w:rPr>
        <w:t>CALCULATE:</w:t>
      </w:r>
      <w:r w:rsidR="00FF0ACD">
        <w:t xml:space="preserve"> </w:t>
      </w:r>
      <w:r w:rsidR="00880511" w:rsidRPr="00880511">
        <w:rPr>
          <w:position w:val="-28"/>
        </w:rPr>
        <w:object w:dxaOrig="6160" w:dyaOrig="660" w14:anchorId="2A5FB5D0">
          <v:shape id="_x0000_i1462" type="#_x0000_t75" alt="upper R equals Start root left parenthesis 1.5 times 10 superscript 11 baseline right parenthesis squared minus left parenthesis 1.1 times 10 superscript 11 baseline right parenthesis squared End root equals 1.0198 times 10 superscript 11 baseline m comma theta equals sine superscript negative 1 baseline left parenthesis Start fraction 1.1 times 10 superscript 11 baseline over 1.5 times 10 superscript 11 baseline End fraction equals 47.17 degrees " style="width:308.55pt;height:32.55pt" o:ole="">
            <v:imagedata r:id="rId908" o:title=""/>
          </v:shape>
          <o:OLEObject Type="Embed" ProgID="Equation.DSMT4" ShapeID="_x0000_i1462" DrawAspect="Content" ObjectID="_1764185368" r:id="rId909"/>
        </w:object>
      </w:r>
    </w:p>
    <w:p w14:paraId="439FCD6A" w14:textId="4642A456" w:rsidR="0032281F" w:rsidRPr="00522015" w:rsidRDefault="0032281F" w:rsidP="00874AB6">
      <w:pPr>
        <w:tabs>
          <w:tab w:val="left" w:pos="810"/>
        </w:tabs>
        <w:ind w:firstLine="4"/>
        <w:rPr>
          <w:b/>
          <w:smallCaps/>
        </w:rPr>
      </w:pPr>
      <w:r w:rsidRPr="00956DDC">
        <w:rPr>
          <w:b/>
          <w:smallCaps/>
        </w:rPr>
        <w:t>ROUND:</w:t>
      </w:r>
      <w:r w:rsidR="00FF0ACD">
        <w:rPr>
          <w:b/>
          <w:smallCaps/>
        </w:rPr>
        <w:t xml:space="preserve"> </w:t>
      </w:r>
      <w:r w:rsidR="00880511" w:rsidRPr="00880511">
        <w:rPr>
          <w:b/>
          <w:smallCaps/>
          <w:position w:val="-8"/>
        </w:rPr>
        <w:object w:dxaOrig="1920" w:dyaOrig="300" w14:anchorId="34CEA356">
          <v:shape id="_x0000_i1463" type="#_x0000_t75" alt="upper R equals 1.0 times 10 Superscript 11 Baseline m comma theta equals 47 degrees" style="width:96.85pt;height:15.45pt" o:ole="">
            <v:imagedata r:id="rId910" o:title=""/>
          </v:shape>
          <o:OLEObject Type="Embed" ProgID="Equation.DSMT4" ShapeID="_x0000_i1463" DrawAspect="Content" ObjectID="_1764185369" r:id="rId911"/>
        </w:object>
      </w:r>
    </w:p>
    <w:p w14:paraId="649821DD" w14:textId="0CA7DB69" w:rsidR="0032281F" w:rsidRPr="00956DDC" w:rsidRDefault="0032281F" w:rsidP="00874AB6">
      <w:pPr>
        <w:tabs>
          <w:tab w:val="left" w:pos="810"/>
        </w:tabs>
        <w:ind w:firstLine="4"/>
        <w:rPr>
          <w:szCs w:val="20"/>
        </w:rPr>
      </w:pPr>
      <w:r w:rsidRPr="00956DDC">
        <w:rPr>
          <w:b/>
          <w:smallCaps/>
          <w:szCs w:val="20"/>
        </w:rPr>
        <w:t>DOUBLE-CHECK:</w:t>
      </w:r>
      <w:r w:rsidR="00FF0ACD">
        <w:rPr>
          <w:b/>
          <w:smallCaps/>
          <w:szCs w:val="20"/>
        </w:rPr>
        <w:t xml:space="preserve"> </w:t>
      </w:r>
      <w:r w:rsidRPr="00956DDC">
        <w:rPr>
          <w:szCs w:val="20"/>
        </w:rPr>
        <w:t>If it had been assumed</w:t>
      </w:r>
      <w:r>
        <w:rPr>
          <w:szCs w:val="20"/>
        </w:rPr>
        <w:t xml:space="preserve"> that </w:t>
      </w:r>
      <w:r w:rsidR="00880511" w:rsidRPr="00880511">
        <w:rPr>
          <w:position w:val="-12"/>
          <w:szCs w:val="20"/>
        </w:rPr>
        <w:object w:dxaOrig="1400" w:dyaOrig="340" w14:anchorId="765CEB9C">
          <v:shape id="_x0000_i1464" type="#_x0000_t75" alt="theta equals tangent Superscript negative 1 Baseline left parenthesis r Subscript upper V Baseline over r Subscript upper E Baseline right parenthesis" style="width:70.3pt;height:17.15pt" o:ole="">
            <v:imagedata r:id="rId912" o:title=""/>
          </v:shape>
          <o:OLEObject Type="Embed" ProgID="Equation.DSMT4" ShapeID="_x0000_i1464" DrawAspect="Content" ObjectID="_1764185370" r:id="rId913"/>
        </w:object>
      </w:r>
      <w:r w:rsidRPr="00956DDC">
        <w:rPr>
          <w:szCs w:val="20"/>
        </w:rPr>
        <w:t xml:space="preserve"> when the E-to-S-to</w:t>
      </w:r>
      <w:r>
        <w:rPr>
          <w:szCs w:val="20"/>
        </w:rPr>
        <w:t xml:space="preserve">-V angle was </w:t>
      </w:r>
      <w:r w:rsidR="00880511" w:rsidRPr="00880511">
        <w:rPr>
          <w:position w:val="-8"/>
          <w:szCs w:val="20"/>
        </w:rPr>
        <w:object w:dxaOrig="380" w:dyaOrig="260" w14:anchorId="65C7C9EA">
          <v:shape id="_x0000_i1465" type="#_x0000_t75" alt="90 degrees" style="width:18.85pt;height:13.7pt" o:ole="">
            <v:imagedata r:id="rId914" o:title=""/>
          </v:shape>
          <o:OLEObject Type="Embed" ProgID="Equation.DSMT4" ShapeID="_x0000_i1465" DrawAspect="Content" ObjectID="_1764185371" r:id="rId915"/>
        </w:object>
      </w:r>
      <w:r w:rsidR="00FF0ACD">
        <w:rPr>
          <w:szCs w:val="20"/>
        </w:rPr>
        <w:t xml:space="preserve"> </w:t>
      </w:r>
      <w:r>
        <w:rPr>
          <w:szCs w:val="20"/>
        </w:rPr>
        <w:t>then</w:t>
      </w:r>
      <w:r w:rsidRPr="00956DDC">
        <w:rPr>
          <w:szCs w:val="20"/>
        </w:rPr>
        <w:t xml:space="preserve"> </w:t>
      </w:r>
      <w:r w:rsidR="00880511" w:rsidRPr="00880511">
        <w:rPr>
          <w:position w:val="-6"/>
          <w:szCs w:val="20"/>
        </w:rPr>
        <w:object w:dxaOrig="460" w:dyaOrig="240" w14:anchorId="3C99F4CB">
          <v:shape id="_x0000_i1466" type="#_x0000_t75" alt="tangent theta" style="width:23.15pt;height:12pt" o:ole="">
            <v:imagedata r:id="rId916" o:title=""/>
          </v:shape>
          <o:OLEObject Type="Embed" ProgID="Equation.DSMT4" ShapeID="_x0000_i1466" DrawAspect="Content" ObjectID="_1764185372" r:id="rId917"/>
        </w:object>
      </w:r>
      <w:r w:rsidRPr="00956DDC">
        <w:rPr>
          <w:szCs w:val="20"/>
        </w:rPr>
        <w:t xml:space="preserve"> w</w:t>
      </w:r>
      <w:r>
        <w:rPr>
          <w:szCs w:val="20"/>
        </w:rPr>
        <w:t xml:space="preserve">ould be about </w:t>
      </w:r>
      <w:r w:rsidR="00880511" w:rsidRPr="00880511">
        <w:rPr>
          <w:position w:val="-6"/>
          <w:szCs w:val="20"/>
        </w:rPr>
        <w:object w:dxaOrig="380" w:dyaOrig="240" w14:anchorId="7950E0F7">
          <v:shape id="_x0000_i1467" type="#_x0000_t75" alt="36 degrees" style="width:18.85pt;height:12pt" o:ole="">
            <v:imagedata r:id="rId918" o:title=""/>
          </v:shape>
          <o:OLEObject Type="Embed" ProgID="Equation.DSMT4" ShapeID="_x0000_i1467" DrawAspect="Content" ObjectID="_1764185373" r:id="rId919"/>
        </w:object>
      </w:r>
      <w:r w:rsidRPr="00956DDC">
        <w:rPr>
          <w:szCs w:val="20"/>
        </w:rPr>
        <w:t xml:space="preserve"> Therefore the maximum angle should be greater than this, so the answer is reasonable.</w:t>
      </w:r>
    </w:p>
    <w:p w14:paraId="3B580AA1" w14:textId="2B59A344" w:rsidR="0032281F" w:rsidRDefault="0032281F">
      <w:pPr>
        <w:pStyle w:val="ListParagraph"/>
        <w:numPr>
          <w:ilvl w:val="0"/>
          <w:numId w:val="4"/>
        </w:numPr>
        <w:ind w:left="806" w:hanging="806"/>
        <w:rPr>
          <w:szCs w:val="20"/>
        </w:rPr>
      </w:pPr>
      <w:r w:rsidRPr="00956DDC">
        <w:rPr>
          <w:b/>
          <w:szCs w:val="20"/>
        </w:rPr>
        <w:t>THINK:</w:t>
      </w:r>
      <w:r w:rsidR="00FF0ACD">
        <w:rPr>
          <w:szCs w:val="20"/>
        </w:rPr>
        <w:t xml:space="preserve"> </w:t>
      </w:r>
      <w:r w:rsidRPr="00956DDC">
        <w:rPr>
          <w:szCs w:val="20"/>
        </w:rPr>
        <w:t xml:space="preserve">All angles and directions of vectors are unknown. All that is known are the distances walked, </w:t>
      </w:r>
      <w:r w:rsidR="0080426E" w:rsidRPr="00880511">
        <w:rPr>
          <w:position w:val="-10"/>
          <w:szCs w:val="20"/>
        </w:rPr>
        <w:object w:dxaOrig="940" w:dyaOrig="300" w14:anchorId="2ED3600A">
          <v:shape id="_x0000_i1468" type="#_x0000_t75" alt="d subscript 1 baseline equals 550 m" style="width:45.45pt;height:15.45pt" o:ole="">
            <v:imagedata r:id="rId920" o:title=""/>
          </v:shape>
          <o:OLEObject Type="Embed" ProgID="Equation.DSMT4" ShapeID="_x0000_i1468" DrawAspect="Content" ObjectID="_1764185374" r:id="rId921"/>
        </w:object>
      </w:r>
      <w:r w:rsidRPr="00956DDC">
        <w:rPr>
          <w:szCs w:val="20"/>
        </w:rPr>
        <w:t xml:space="preserve"> and </w:t>
      </w:r>
      <w:r w:rsidR="0080426E" w:rsidRPr="00880511">
        <w:rPr>
          <w:position w:val="-10"/>
          <w:szCs w:val="20"/>
        </w:rPr>
        <w:object w:dxaOrig="940" w:dyaOrig="300" w14:anchorId="7E18204B">
          <v:shape id="_x0000_i1469" type="#_x0000_t75" alt="d subscript 2 baseline equals 178 m" style="width:46.3pt;height:15.45pt" o:ole="">
            <v:imagedata r:id="rId922" o:title=""/>
          </v:shape>
          <o:OLEObject Type="Embed" ProgID="Equation.DSMT4" ShapeID="_x0000_i1469" DrawAspect="Content" ObjectID="_1764185375" r:id="rId923"/>
        </w:object>
      </w:r>
      <w:r>
        <w:rPr>
          <w:szCs w:val="20"/>
        </w:rPr>
        <w:t>,</w:t>
      </w:r>
      <w:r w:rsidRPr="00956DDC">
        <w:rPr>
          <w:szCs w:val="20"/>
        </w:rPr>
        <w:t xml:space="preserve"> and the distance </w:t>
      </w:r>
      <w:r w:rsidR="0080426E" w:rsidRPr="00880511">
        <w:rPr>
          <w:position w:val="-10"/>
          <w:szCs w:val="20"/>
        </w:rPr>
        <w:object w:dxaOrig="940" w:dyaOrig="300" w14:anchorId="7E9BD414">
          <v:shape id="_x0000_i1470" type="#_x0000_t75" alt="d subscript 3 baseline equals 432 m" style="width:46.3pt;height:15.45pt" o:ole="">
            <v:imagedata r:id="rId924" o:title=""/>
          </v:shape>
          <o:OLEObject Type="Embed" ProgID="Equation.DSMT4" ShapeID="_x0000_i1470" DrawAspect="Content" ObjectID="_1764185376" r:id="rId925"/>
        </w:object>
      </w:r>
      <w:r w:rsidRPr="00956DDC">
        <w:rPr>
          <w:szCs w:val="20"/>
        </w:rPr>
        <w:t xml:space="preserve"> that the friend is now away from you. Since the distances are the sides of a triangle, use the cosine law to determine the internal (and then external) angles. Also, since</w:t>
      </w:r>
      <w:r>
        <w:rPr>
          <w:szCs w:val="20"/>
        </w:rPr>
        <w:t xml:space="preserve"> </w:t>
      </w:r>
      <w:r w:rsidR="00880511" w:rsidRPr="00880511">
        <w:rPr>
          <w:position w:val="-10"/>
          <w:szCs w:val="20"/>
        </w:rPr>
        <w:object w:dxaOrig="580" w:dyaOrig="300" w14:anchorId="3B2406C4">
          <v:shape id="_x0000_i1471" type="#_x0000_t75" alt="d subscript 3 baseline less than d subscript 1" style="width:28.3pt;height:15.45pt" o:ole="">
            <v:imagedata r:id="rId926" o:title=""/>
          </v:shape>
          <o:OLEObject Type="Embed" ProgID="Equation.DSMT4" ShapeID="_x0000_i1471" DrawAspect="Content" ObjectID="_1764185377" r:id="rId927"/>
        </w:object>
      </w:r>
      <w:r w:rsidRPr="00956DDC">
        <w:rPr>
          <w:szCs w:val="20"/>
        </w:rPr>
        <w:t xml:space="preserve">, he must have turned back towards you partially, i.e. he turned more than </w:t>
      </w:r>
      <w:r w:rsidR="00880511" w:rsidRPr="00880511">
        <w:rPr>
          <w:position w:val="-8"/>
          <w:szCs w:val="20"/>
        </w:rPr>
        <w:object w:dxaOrig="400" w:dyaOrig="260" w14:anchorId="70245EA6">
          <v:shape id="_x0000_i1472" type="#_x0000_t75" alt="90 degrees" style="width:20.55pt;height:13.7pt" o:ole="">
            <v:imagedata r:id="rId928" o:title=""/>
          </v:shape>
          <o:OLEObject Type="Embed" ProgID="Equation.DSMT4" ShapeID="_x0000_i1472" DrawAspect="Content" ObjectID="_1764185378" r:id="rId929"/>
        </w:object>
      </w:r>
      <w:r>
        <w:rPr>
          <w:szCs w:val="20"/>
        </w:rPr>
        <w:t xml:space="preserve"> but less than </w:t>
      </w:r>
      <w:r w:rsidR="00880511" w:rsidRPr="00880511">
        <w:rPr>
          <w:position w:val="-6"/>
          <w:szCs w:val="20"/>
        </w:rPr>
        <w:object w:dxaOrig="480" w:dyaOrig="240" w14:anchorId="3E4FF127">
          <v:shape id="_x0000_i1473" type="#_x0000_t75" alt="180 degrees" style="width:24.85pt;height:12pt" o:ole="">
            <v:imagedata r:id="rId930" o:title=""/>
          </v:shape>
          <o:OLEObject Type="Embed" ProgID="Equation.DSMT4" ShapeID="_x0000_i1473" DrawAspect="Content" ObjectID="_1764185379" r:id="rId931"/>
        </w:object>
      </w:r>
    </w:p>
    <w:p w14:paraId="4C327CDB" w14:textId="127F6D53" w:rsidR="0032281F" w:rsidRPr="00874AB6" w:rsidRDefault="0032281F" w:rsidP="006A1FA1">
      <w:pPr>
        <w:tabs>
          <w:tab w:val="left" w:pos="810"/>
        </w:tabs>
        <w:spacing w:before="800"/>
        <w:rPr>
          <w:b/>
          <w:smallCaps/>
          <w:szCs w:val="20"/>
        </w:rPr>
      </w:pPr>
      <w:r w:rsidRPr="00956DDC">
        <w:rPr>
          <w:b/>
          <w:smallCaps/>
          <w:szCs w:val="20"/>
        </w:rPr>
        <w:t>SKETCH:</w:t>
      </w:r>
    </w:p>
    <w:p w14:paraId="47ECBCDE" w14:textId="356E2A41" w:rsidR="0032281F" w:rsidRPr="00956DDC" w:rsidRDefault="006510CF" w:rsidP="0032281F">
      <w:pPr>
        <w:tabs>
          <w:tab w:val="left" w:pos="810"/>
        </w:tabs>
        <w:ind w:firstLine="4"/>
        <w:jc w:val="center"/>
        <w:rPr>
          <w:szCs w:val="20"/>
        </w:rPr>
      </w:pPr>
      <w:r>
        <w:rPr>
          <w:b/>
          <w:smallCaps/>
          <w:noProof/>
          <w:szCs w:val="20"/>
          <w:lang w:val="en-IN" w:eastAsia="en-IN"/>
        </w:rPr>
        <w:drawing>
          <wp:inline distT="0" distB="0" distL="0" distR="0" wp14:anchorId="1BE33FE9" wp14:editId="3854D8DD">
            <wp:extent cx="1865630" cy="1367790"/>
            <wp:effectExtent l="0" t="0" r="1270" b="3810"/>
            <wp:docPr id="438" name="Picture 438" descr="Three vectors labeled d sub 1, d sub 2, and d sub 3 form a triangle. The interior angles are alpha and phi and the exterior angle is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932" cstate="print">
                      <a:extLst>
                        <a:ext uri="{28A0092B-C50C-407E-A947-70E740481C1C}">
                          <a14:useLocalDpi xmlns:a14="http://schemas.microsoft.com/office/drawing/2010/main" val="0"/>
                        </a:ext>
                      </a:extLst>
                    </a:blip>
                    <a:srcRect/>
                    <a:stretch>
                      <a:fillRect/>
                    </a:stretch>
                  </pic:blipFill>
                  <pic:spPr bwMode="auto">
                    <a:xfrm>
                      <a:off x="0" y="0"/>
                      <a:ext cx="1865630" cy="1367790"/>
                    </a:xfrm>
                    <a:prstGeom prst="rect">
                      <a:avLst/>
                    </a:prstGeom>
                    <a:noFill/>
                    <a:ln>
                      <a:noFill/>
                    </a:ln>
                  </pic:spPr>
                </pic:pic>
              </a:graphicData>
            </a:graphic>
          </wp:inline>
        </w:drawing>
      </w:r>
    </w:p>
    <w:p w14:paraId="60166C49" w14:textId="2ECBC4AA" w:rsidR="0032281F" w:rsidRPr="00956DDC" w:rsidRDefault="0032281F" w:rsidP="00874AB6">
      <w:pPr>
        <w:tabs>
          <w:tab w:val="left" w:pos="810"/>
        </w:tabs>
        <w:ind w:firstLine="4"/>
        <w:rPr>
          <w:szCs w:val="20"/>
        </w:rPr>
      </w:pPr>
      <w:r w:rsidRPr="00956DDC">
        <w:rPr>
          <w:b/>
          <w:smallCaps/>
          <w:szCs w:val="20"/>
        </w:rPr>
        <w:t>RESEARCH:</w:t>
      </w:r>
      <w:r w:rsidR="00FF0ACD">
        <w:rPr>
          <w:szCs w:val="20"/>
        </w:rPr>
        <w:t xml:space="preserve"> </w:t>
      </w:r>
      <w:r w:rsidR="00880511" w:rsidRPr="00880511">
        <w:rPr>
          <w:position w:val="-10"/>
          <w:szCs w:val="20"/>
        </w:rPr>
        <w:object w:dxaOrig="5580" w:dyaOrig="320" w14:anchorId="78177FD8">
          <v:shape id="_x0000_i1474" type="#_x0000_t75" alt="d subscript 2 baseline squared equals d subscript 1 baseline squared plus d subscript 3 baseline squared minus 2 d subscript 1 baseline d subscript 3 baseline cosine phi comma d subscript 3 baseline squared equals d subscript 1 baseline squared plus d subscript 2 baseline squared minus 2 d subscript 1 baseline d subscript 2 baseline cosine alpha comma theta plus alpha equals 180 degrees " style="width:279.45pt;height:16.3pt" o:ole="">
            <v:imagedata r:id="rId933" o:title=""/>
          </v:shape>
          <o:OLEObject Type="Embed" ProgID="Equation.DSMT4" ShapeID="_x0000_i1474" DrawAspect="Content" ObjectID="_1764185380" r:id="rId934"/>
        </w:object>
      </w:r>
    </w:p>
    <w:p w14:paraId="57450BFA" w14:textId="10FBF6CD" w:rsidR="0032281F" w:rsidRPr="00956DDC" w:rsidRDefault="0032281F" w:rsidP="00874AB6">
      <w:pPr>
        <w:tabs>
          <w:tab w:val="left" w:pos="810"/>
        </w:tabs>
        <w:ind w:firstLine="4"/>
        <w:rPr>
          <w:szCs w:val="20"/>
        </w:rPr>
      </w:pPr>
      <w:r w:rsidRPr="00956DDC">
        <w:rPr>
          <w:b/>
          <w:smallCaps/>
          <w:szCs w:val="20"/>
        </w:rPr>
        <w:t>SIMPLIFY:</w:t>
      </w:r>
      <w:r w:rsidR="00FF0ACD">
        <w:rPr>
          <w:b/>
          <w:smallCaps/>
          <w:szCs w:val="20"/>
        </w:rPr>
        <w:t xml:space="preserve"> </w:t>
      </w:r>
      <w:r w:rsidR="00880511" w:rsidRPr="00880511">
        <w:rPr>
          <w:position w:val="-28"/>
          <w:szCs w:val="20"/>
        </w:rPr>
        <w:object w:dxaOrig="4580" w:dyaOrig="660" w14:anchorId="38907622">
          <v:shape id="_x0000_i1475" type="#_x0000_t75" alt="2 d subscript 1 baseline d subscript 3 baseline cosine phi equals d subscript 1 baseline squared plus d subscript 3 baseline squared minus d subscript 2 baseline squared implies phi equals cosine Superscript negative 1 Baseline left parenthesis StartFraction d subscript 1 baseline squared plus d subscript 3 baseline squared minus d subscript 2 baseline squared Over 2 d subscript 1 baseline d subscript 3 baseline EndFraction right parenthesis" style="width:228.85pt;height:32.55pt" o:ole="">
            <v:imagedata r:id="rId935" o:title=""/>
          </v:shape>
          <o:OLEObject Type="Embed" ProgID="Equation.DSMT4" ShapeID="_x0000_i1475" DrawAspect="Content" ObjectID="_1764185381" r:id="rId936"/>
        </w:object>
      </w:r>
    </w:p>
    <w:p w14:paraId="0EE95F66" w14:textId="53494EF9" w:rsidR="0032281F" w:rsidRPr="00956DDC" w:rsidRDefault="0032281F" w:rsidP="00874AB6">
      <w:pPr>
        <w:tabs>
          <w:tab w:val="left" w:pos="810"/>
        </w:tabs>
        <w:ind w:firstLine="4"/>
        <w:rPr>
          <w:szCs w:val="20"/>
        </w:rPr>
      </w:pPr>
      <w:r w:rsidRPr="00956DDC">
        <w:rPr>
          <w:szCs w:val="20"/>
        </w:rPr>
        <w:t xml:space="preserve">Likewise, </w:t>
      </w:r>
      <w:r w:rsidR="00880511" w:rsidRPr="00880511">
        <w:rPr>
          <w:position w:val="-28"/>
          <w:szCs w:val="20"/>
        </w:rPr>
        <w:object w:dxaOrig="2180" w:dyaOrig="660" w14:anchorId="1910C926">
          <v:shape id="_x0000_i1476" type="#_x0000_t75" alt="alpha equals cosine Superscript negative 1 Baseline left parenthesis StartFraction d subscript 1 baseline squared plus d subscript 2 baseline squared minus d subscript 3 baseline squared Over 2 d subscript 1 baseline d subscript 2 baseline EndFraction right parenthesis" style="width:108.85pt;height:32.55pt" o:ole="">
            <v:imagedata r:id="rId937" o:title=""/>
          </v:shape>
          <o:OLEObject Type="Embed" ProgID="Equation.DSMT4" ShapeID="_x0000_i1476" DrawAspect="Content" ObjectID="_1764185382" r:id="rId938"/>
        </w:object>
      </w:r>
    </w:p>
    <w:p w14:paraId="29FD7CE9" w14:textId="52A405EB" w:rsidR="0032281F" w:rsidRPr="00956DDC" w:rsidRDefault="0032281F" w:rsidP="009D0C1C">
      <w:pPr>
        <w:tabs>
          <w:tab w:val="left" w:pos="810"/>
        </w:tabs>
        <w:ind w:firstLine="4"/>
        <w:jc w:val="left"/>
        <w:rPr>
          <w:szCs w:val="20"/>
        </w:rPr>
      </w:pPr>
      <w:r w:rsidRPr="00956DDC">
        <w:rPr>
          <w:b/>
          <w:smallCaps/>
          <w:szCs w:val="20"/>
        </w:rPr>
        <w:t>CALCULATE:</w:t>
      </w:r>
      <w:r w:rsidR="00FF0ACD">
        <w:rPr>
          <w:szCs w:val="20"/>
        </w:rPr>
        <w:t xml:space="preserve"> </w:t>
      </w:r>
      <w:r w:rsidR="00880511" w:rsidRPr="00880511">
        <w:rPr>
          <w:position w:val="-30"/>
          <w:szCs w:val="20"/>
        </w:rPr>
        <w:object w:dxaOrig="4260" w:dyaOrig="700" w14:anchorId="340185A1">
          <v:shape id="_x0000_i1477" type="#_x0000_t75" alt="phi equals cosine superscript negative 1 baseline left parenthesis Start fraction left parenthesis 550 m right parenthesis squared plus left parenthesis 432 m right parenthesis squared minus left parenthesis 178 m right parenthesis squared over 2 left parenthesis 550 m right parenthesis left parenthesis 432 m right parenthesis End fraction right parenthesis equals 15.714 degrees " style="width:212.55pt;height:35.15pt" o:ole="">
            <v:imagedata r:id="rId939" o:title=""/>
          </v:shape>
          <o:OLEObject Type="Embed" ProgID="Equation.DSMT4" ShapeID="_x0000_i1477" DrawAspect="Content" ObjectID="_1764185383" r:id="rId940"/>
        </w:object>
      </w:r>
      <w:r>
        <w:rPr>
          <w:szCs w:val="20"/>
        </w:rPr>
        <w:t xml:space="preserve"> </w:t>
      </w:r>
      <w:r w:rsidR="00880511" w:rsidRPr="00880511">
        <w:rPr>
          <w:position w:val="-30"/>
          <w:szCs w:val="20"/>
        </w:rPr>
        <w:object w:dxaOrig="4360" w:dyaOrig="700" w14:anchorId="39704EA0">
          <v:shape id="_x0000_i1478" type="#_x0000_t75" alt="alpha equals cosine Superscript negative 1 Baseline left parenthesis StartFraction left parenthesis 550 m right parenthesis squared plus left parenthesis 178 m right parenthesis squared minus left parenthesis 432 m right parenthesis squared Over 2 left parenthesis 550 m right parenthesis left parenthesis 178 m right parenthesis EndFraction right parenthesis equals 41.095 degrees" style="width:217.7pt;height:35.15pt" o:ole="">
            <v:imagedata r:id="rId941" o:title=""/>
          </v:shape>
          <o:OLEObject Type="Embed" ProgID="Equation.DSMT4" ShapeID="_x0000_i1478" DrawAspect="Content" ObjectID="_1764185384" r:id="rId942"/>
        </w:object>
      </w:r>
      <w:r>
        <w:rPr>
          <w:szCs w:val="20"/>
        </w:rPr>
        <w:t xml:space="preserve"> </w:t>
      </w:r>
      <w:r w:rsidR="00880511" w:rsidRPr="00880511">
        <w:rPr>
          <w:position w:val="-6"/>
          <w:szCs w:val="20"/>
        </w:rPr>
        <w:object w:dxaOrig="2400" w:dyaOrig="240" w14:anchorId="24852180">
          <v:shape id="_x0000_i1479" type="#_x0000_t75" alt="theta equals 180 degrees minus 41.095 degrees equals 138.905 degrees" style="width:119.15pt;height:12pt" o:ole="">
            <v:imagedata r:id="rId943" o:title=""/>
          </v:shape>
          <o:OLEObject Type="Embed" ProgID="Equation.DSMT4" ShapeID="_x0000_i1479" DrawAspect="Content" ObjectID="_1764185385" r:id="rId944"/>
        </w:object>
      </w:r>
    </w:p>
    <w:p w14:paraId="7CADBA9A" w14:textId="43F9DE49" w:rsidR="0032281F" w:rsidRPr="00956DDC" w:rsidRDefault="0032281F" w:rsidP="00874AB6">
      <w:pPr>
        <w:tabs>
          <w:tab w:val="left" w:pos="810"/>
        </w:tabs>
        <w:ind w:firstLine="4"/>
        <w:rPr>
          <w:szCs w:val="20"/>
        </w:rPr>
      </w:pPr>
      <w:r w:rsidRPr="00956DDC">
        <w:rPr>
          <w:b/>
          <w:smallCaps/>
          <w:szCs w:val="20"/>
        </w:rPr>
        <w:t>ROUND:</w:t>
      </w:r>
      <w:r w:rsidR="00FF0ACD">
        <w:rPr>
          <w:b/>
          <w:smallCaps/>
          <w:szCs w:val="20"/>
        </w:rPr>
        <w:t xml:space="preserve"> </w:t>
      </w:r>
      <w:r w:rsidRPr="00956DDC">
        <w:rPr>
          <w:szCs w:val="20"/>
        </w:rPr>
        <w:t xml:space="preserve">Since </w:t>
      </w:r>
      <w:r w:rsidR="00880511" w:rsidRPr="00880511">
        <w:rPr>
          <w:position w:val="-12"/>
          <w:szCs w:val="20"/>
        </w:rPr>
        <w:object w:dxaOrig="920" w:dyaOrig="320" w14:anchorId="2262E905">
          <v:shape id="_x0000_i1480" type="#_x0000_t75" alt="d subscript 1 baseline equals 550 m" style="width:46.3pt;height:16.3pt" o:ole="">
            <v:imagedata r:id="rId945" o:title=""/>
          </v:shape>
          <o:OLEObject Type="Embed" ProgID="Equation.DSMT4" ShapeID="_x0000_i1480" DrawAspect="Content" ObjectID="_1764185386" r:id="rId946"/>
        </w:object>
      </w:r>
      <w:r>
        <w:rPr>
          <w:szCs w:val="20"/>
        </w:rPr>
        <w:t xml:space="preserve"> </w:t>
      </w:r>
      <w:r w:rsidRPr="00956DDC">
        <w:rPr>
          <w:szCs w:val="20"/>
        </w:rPr>
        <w:t>has two significant figures (which is the fewest) the answers should be rounded to two significant figures. This means:</w:t>
      </w:r>
      <w:r w:rsidRPr="00956DDC">
        <w:rPr>
          <w:b/>
          <w:smallCaps/>
          <w:szCs w:val="20"/>
        </w:rPr>
        <w:t xml:space="preserve"> </w:t>
      </w:r>
      <w:r w:rsidR="00E03F01" w:rsidRPr="00E03F01">
        <w:rPr>
          <w:b/>
          <w:smallCaps/>
          <w:position w:val="-10"/>
          <w:szCs w:val="20"/>
        </w:rPr>
        <w:object w:dxaOrig="620" w:dyaOrig="279" w14:anchorId="47921D2A">
          <v:shape id="_x0000_i1481" type="#_x0000_t75" alt="phi equals 16 degrees" style="width:31.7pt;height:13.7pt" o:ole="">
            <v:imagedata r:id="rId947" o:title=""/>
          </v:shape>
          <o:OLEObject Type="Embed" ProgID="Equation.DSMT4" ShapeID="_x0000_i1481" DrawAspect="Content" ObjectID="_1764185387" r:id="rId948"/>
        </w:object>
      </w:r>
      <w:r w:rsidRPr="00956DDC">
        <w:rPr>
          <w:szCs w:val="20"/>
        </w:rPr>
        <w:t xml:space="preserve">, </w:t>
      </w:r>
      <w:r w:rsidR="00880511" w:rsidRPr="00880511">
        <w:rPr>
          <w:position w:val="-6"/>
          <w:szCs w:val="20"/>
        </w:rPr>
        <w:object w:dxaOrig="680" w:dyaOrig="240" w14:anchorId="4B759E83">
          <v:shape id="_x0000_i1482" type="#_x0000_t75" alt="alpha equals 41 degrees" style="width:33.45pt;height:12pt" o:ole="">
            <v:imagedata r:id="rId949" o:title=""/>
          </v:shape>
          <o:OLEObject Type="Embed" ProgID="Equation.DSMT4" ShapeID="_x0000_i1482" DrawAspect="Content" ObjectID="_1764185388" r:id="rId950"/>
        </w:object>
      </w:r>
      <w:r w:rsidRPr="00956DDC">
        <w:rPr>
          <w:szCs w:val="20"/>
        </w:rPr>
        <w:t xml:space="preserve"> and</w:t>
      </w:r>
      <w:r w:rsidR="00E03F01">
        <w:rPr>
          <w:szCs w:val="20"/>
        </w:rPr>
        <w:t xml:space="preserve"> then</w:t>
      </w:r>
      <w:r w:rsidRPr="00956DDC">
        <w:rPr>
          <w:szCs w:val="20"/>
        </w:rPr>
        <w:t xml:space="preserve"> </w:t>
      </w:r>
      <w:r w:rsidR="00E03F01" w:rsidRPr="00880511">
        <w:rPr>
          <w:position w:val="-6"/>
          <w:szCs w:val="20"/>
        </w:rPr>
        <w:object w:dxaOrig="720" w:dyaOrig="240" w14:anchorId="7A4EE1A7">
          <v:shape id="_x0000_i1483" type="#_x0000_t75" alt="theta equals 139 degrees" style="width:36pt;height:12pt" o:ole="">
            <v:imagedata r:id="rId951" o:title=""/>
          </v:shape>
          <o:OLEObject Type="Embed" ProgID="Equation.DSMT4" ShapeID="_x0000_i1483" DrawAspect="Content" ObjectID="_1764185389" r:id="rId952"/>
        </w:object>
      </w:r>
      <w:r w:rsidRPr="00956DDC">
        <w:rPr>
          <w:szCs w:val="20"/>
        </w:rPr>
        <w:t xml:space="preserve">. </w:t>
      </w:r>
      <w:r>
        <w:rPr>
          <w:szCs w:val="20"/>
        </w:rPr>
        <w:t>The two possibilities are that the friend turned to the right or the left (a right turn is shown in the diagram).</w:t>
      </w:r>
      <w:r w:rsidR="00FF0ACD">
        <w:rPr>
          <w:szCs w:val="20"/>
        </w:rPr>
        <w:t xml:space="preserve"> </w:t>
      </w:r>
      <w:r w:rsidRPr="00956DDC">
        <w:rPr>
          <w:szCs w:val="20"/>
        </w:rPr>
        <w:t>The direction the friend turned doesn’t matter</w:t>
      </w:r>
      <w:r>
        <w:rPr>
          <w:szCs w:val="20"/>
        </w:rPr>
        <w:t>, he turns by the same amount regardless of which direction it was</w:t>
      </w:r>
      <w:r w:rsidRPr="00956DDC">
        <w:rPr>
          <w:szCs w:val="20"/>
        </w:rPr>
        <w:t>.</w:t>
      </w:r>
    </w:p>
    <w:p w14:paraId="2FDC9C7C" w14:textId="771B7676" w:rsidR="0032281F" w:rsidRDefault="0032281F" w:rsidP="00874AB6">
      <w:pPr>
        <w:tabs>
          <w:tab w:val="left" w:pos="810"/>
        </w:tabs>
        <w:ind w:firstLine="4"/>
        <w:rPr>
          <w:szCs w:val="20"/>
        </w:rPr>
      </w:pPr>
      <w:r w:rsidRPr="00956DDC">
        <w:rPr>
          <w:b/>
          <w:smallCaps/>
          <w:szCs w:val="20"/>
        </w:rPr>
        <w:t>DOUBLE-CHECK:</w:t>
      </w:r>
      <w:r w:rsidR="00FF0ACD">
        <w:rPr>
          <w:b/>
          <w:smallCaps/>
          <w:szCs w:val="20"/>
        </w:rPr>
        <w:t xml:space="preserve"> </w:t>
      </w:r>
      <w:r w:rsidRPr="00BB792A">
        <w:rPr>
          <w:szCs w:val="20"/>
        </w:rPr>
        <w:t>The friend turned th</w:t>
      </w:r>
      <w:r>
        <w:rPr>
          <w:szCs w:val="20"/>
        </w:rPr>
        <w:t>rough an angle of 140 degrees.</w:t>
      </w:r>
      <w:r w:rsidR="00FF0ACD">
        <w:rPr>
          <w:szCs w:val="20"/>
        </w:rPr>
        <w:t xml:space="preserve"> </w:t>
      </w:r>
      <w:r>
        <w:rPr>
          <w:szCs w:val="20"/>
        </w:rPr>
        <w:t>T</w:t>
      </w:r>
      <w:r w:rsidRPr="00BB792A">
        <w:rPr>
          <w:szCs w:val="20"/>
        </w:rPr>
        <w:t>he angle between the initial departure and the final location is 16 degrees.</w:t>
      </w:r>
      <w:r w:rsidR="00FF0ACD">
        <w:rPr>
          <w:szCs w:val="20"/>
        </w:rPr>
        <w:t xml:space="preserve"> </w:t>
      </w:r>
      <w:r>
        <w:rPr>
          <w:szCs w:val="20"/>
        </w:rPr>
        <w:t>These are both reasonable angles.</w:t>
      </w:r>
    </w:p>
    <w:p w14:paraId="3D6C024F" w14:textId="23C9AE91" w:rsidR="0032281F" w:rsidRPr="00956DDC" w:rsidRDefault="0032281F">
      <w:pPr>
        <w:pStyle w:val="ListParagraph"/>
        <w:numPr>
          <w:ilvl w:val="0"/>
          <w:numId w:val="4"/>
        </w:numPr>
        <w:ind w:left="806" w:hanging="806"/>
        <w:rPr>
          <w:szCs w:val="20"/>
        </w:rPr>
      </w:pPr>
      <w:r w:rsidRPr="00956DDC">
        <w:rPr>
          <w:b/>
          <w:szCs w:val="20"/>
        </w:rPr>
        <w:t>THINK:</w:t>
      </w:r>
      <w:r w:rsidRPr="00956DDC">
        <w:rPr>
          <w:szCs w:val="20"/>
        </w:rPr>
        <w:t xml:space="preserve"> Assume that the Earth is a perfect sphere with radius, </w:t>
      </w:r>
      <w:r w:rsidR="00FC6E91" w:rsidRPr="00880511">
        <w:rPr>
          <w:position w:val="-10"/>
          <w:szCs w:val="20"/>
        </w:rPr>
        <w:object w:dxaOrig="1180" w:dyaOrig="300" w14:anchorId="3F33AA3F">
          <v:shape id="_x0000_i1484" type="#_x0000_t75" alt="r Subscript upper E Baseline equals 6378 k m" style="width:58.3pt;height:15.45pt" o:ole="">
            <v:imagedata r:id="rId953" o:title=""/>
          </v:shape>
          <o:OLEObject Type="Embed" ProgID="Equation.DSMT4" ShapeID="_x0000_i1484" DrawAspect="Content" ObjectID="_1764185390" r:id="rId954"/>
        </w:object>
      </w:r>
      <w:r w:rsidRPr="00956DDC">
        <w:rPr>
          <w:szCs w:val="20"/>
        </w:rPr>
        <w:t>, and treat the circumference of Earth as the circumference of a circle.</w:t>
      </w:r>
    </w:p>
    <w:p w14:paraId="42577A6D" w14:textId="77777777" w:rsidR="00FF0ACD" w:rsidRDefault="0032281F" w:rsidP="00874AB6">
      <w:pPr>
        <w:tabs>
          <w:tab w:val="left" w:pos="810"/>
        </w:tabs>
        <w:ind w:firstLine="4"/>
        <w:rPr>
          <w:szCs w:val="20"/>
        </w:rPr>
      </w:pPr>
      <w:r w:rsidRPr="00956DDC">
        <w:rPr>
          <w:b/>
          <w:smallCaps/>
          <w:szCs w:val="20"/>
        </w:rPr>
        <w:t>SKETCH:</w:t>
      </w:r>
    </w:p>
    <w:p w14:paraId="13B493F8" w14:textId="395D10BA" w:rsidR="0032281F" w:rsidRPr="00956DDC" w:rsidRDefault="006510CF" w:rsidP="0032281F">
      <w:pPr>
        <w:tabs>
          <w:tab w:val="left" w:pos="810"/>
        </w:tabs>
        <w:spacing w:after="100"/>
        <w:ind w:firstLine="4"/>
        <w:jc w:val="center"/>
        <w:rPr>
          <w:szCs w:val="20"/>
        </w:rPr>
      </w:pPr>
      <w:r w:rsidRPr="00956DDC">
        <w:rPr>
          <w:b/>
          <w:smallCaps/>
          <w:noProof/>
          <w:szCs w:val="20"/>
          <w:lang w:val="en-IN" w:eastAsia="en-IN"/>
        </w:rPr>
        <w:lastRenderedPageBreak/>
        <w:drawing>
          <wp:inline distT="0" distB="0" distL="0" distR="0" wp14:anchorId="3C16FFFD" wp14:editId="53B5CCC7">
            <wp:extent cx="621665" cy="577850"/>
            <wp:effectExtent l="0" t="0" r="6985" b="0"/>
            <wp:docPr id="450" name="Picture 450" descr="A circle of radius r sub E and circumferenc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0"/>
                    <pic:cNvPicPr>
                      <a:picLocks noChangeAspect="1" noChangeArrowheads="1"/>
                    </pic:cNvPicPr>
                  </pic:nvPicPr>
                  <pic:blipFill>
                    <a:blip r:embed="rId955" cstate="print">
                      <a:extLst>
                        <a:ext uri="{28A0092B-C50C-407E-A947-70E740481C1C}">
                          <a14:useLocalDpi xmlns:a14="http://schemas.microsoft.com/office/drawing/2010/main" val="0"/>
                        </a:ext>
                      </a:extLst>
                    </a:blip>
                    <a:srcRect/>
                    <a:stretch>
                      <a:fillRect/>
                    </a:stretch>
                  </pic:blipFill>
                  <pic:spPr bwMode="auto">
                    <a:xfrm>
                      <a:off x="0" y="0"/>
                      <a:ext cx="621665" cy="577850"/>
                    </a:xfrm>
                    <a:prstGeom prst="rect">
                      <a:avLst/>
                    </a:prstGeom>
                    <a:noFill/>
                    <a:ln>
                      <a:noFill/>
                    </a:ln>
                  </pic:spPr>
                </pic:pic>
              </a:graphicData>
            </a:graphic>
          </wp:inline>
        </w:drawing>
      </w:r>
    </w:p>
    <w:p w14:paraId="119D579B" w14:textId="387422E1" w:rsidR="0032281F" w:rsidRPr="00956DDC" w:rsidRDefault="0032281F" w:rsidP="00874AB6">
      <w:pPr>
        <w:tabs>
          <w:tab w:val="left" w:pos="810"/>
        </w:tabs>
        <w:ind w:firstLine="4"/>
        <w:rPr>
          <w:szCs w:val="20"/>
        </w:rPr>
      </w:pPr>
      <w:r w:rsidRPr="00956DDC">
        <w:rPr>
          <w:b/>
          <w:smallCaps/>
          <w:szCs w:val="20"/>
        </w:rPr>
        <w:t>RESEARCH:</w:t>
      </w:r>
      <w:r w:rsidR="00FF0ACD">
        <w:rPr>
          <w:szCs w:val="20"/>
        </w:rPr>
        <w:t xml:space="preserve"> </w:t>
      </w:r>
      <w:r w:rsidRPr="00956DDC">
        <w:rPr>
          <w:szCs w:val="20"/>
        </w:rPr>
        <w:t xml:space="preserve">The circumference of a circle is given by </w:t>
      </w:r>
      <w:r w:rsidR="00880511" w:rsidRPr="00880511">
        <w:rPr>
          <w:position w:val="-6"/>
          <w:szCs w:val="20"/>
        </w:rPr>
        <w:object w:dxaOrig="740" w:dyaOrig="240" w14:anchorId="5967633A">
          <v:shape id="_x0000_i1485" type="#_x0000_t75" alt="upper C equals 2 pi r period" style="width:36.85pt;height:12pt" o:ole="">
            <v:imagedata r:id="rId956" o:title=""/>
          </v:shape>
          <o:OLEObject Type="Embed" ProgID="Equation.DSMT4" ShapeID="_x0000_i1485" DrawAspect="Content" ObjectID="_1764185391" r:id="rId957"/>
        </w:object>
      </w:r>
    </w:p>
    <w:p w14:paraId="5C3685DC" w14:textId="53049CA0" w:rsidR="0032281F" w:rsidRPr="00956DDC" w:rsidRDefault="0032281F" w:rsidP="00874AB6">
      <w:pPr>
        <w:tabs>
          <w:tab w:val="left" w:pos="810"/>
        </w:tabs>
        <w:ind w:firstLine="4"/>
        <w:rPr>
          <w:szCs w:val="20"/>
        </w:rPr>
      </w:pPr>
      <w:r w:rsidRPr="00956DDC">
        <w:rPr>
          <w:b/>
          <w:smallCaps/>
          <w:szCs w:val="20"/>
        </w:rPr>
        <w:t>SIMPLIFY:</w:t>
      </w:r>
      <w:r w:rsidR="00FF0ACD">
        <w:rPr>
          <w:b/>
          <w:smallCaps/>
          <w:szCs w:val="20"/>
        </w:rPr>
        <w:t xml:space="preserve"> </w:t>
      </w:r>
      <w:r w:rsidR="00880511" w:rsidRPr="00880511">
        <w:rPr>
          <w:position w:val="-10"/>
          <w:szCs w:val="20"/>
        </w:rPr>
        <w:object w:dxaOrig="740" w:dyaOrig="300" w14:anchorId="6E568B7F">
          <v:shape id="_x0000_i1486" type="#_x0000_t75" alt="upper C equals 2 pi r Subscript upper E" style="width:36.85pt;height:15.45pt" o:ole="">
            <v:imagedata r:id="rId958" o:title=""/>
          </v:shape>
          <o:OLEObject Type="Embed" ProgID="Equation.DSMT4" ShapeID="_x0000_i1486" DrawAspect="Content" ObjectID="_1764185392" r:id="rId959"/>
        </w:object>
      </w:r>
    </w:p>
    <w:p w14:paraId="32BA3DBC" w14:textId="23C32F8A" w:rsidR="0032281F" w:rsidRPr="00956DDC" w:rsidRDefault="0032281F" w:rsidP="00874AB6">
      <w:pPr>
        <w:tabs>
          <w:tab w:val="left" w:pos="810"/>
        </w:tabs>
        <w:ind w:firstLine="4"/>
        <w:rPr>
          <w:szCs w:val="20"/>
        </w:rPr>
      </w:pPr>
      <w:r w:rsidRPr="00956DDC">
        <w:rPr>
          <w:b/>
          <w:smallCaps/>
          <w:szCs w:val="20"/>
        </w:rPr>
        <w:t>CALCULATE:</w:t>
      </w:r>
      <w:r w:rsidRPr="00956DDC">
        <w:rPr>
          <w:szCs w:val="20"/>
        </w:rPr>
        <w:t xml:space="preserve"> </w:t>
      </w:r>
      <w:r w:rsidR="00880511" w:rsidRPr="00880511">
        <w:rPr>
          <w:position w:val="-12"/>
          <w:szCs w:val="20"/>
        </w:rPr>
        <w:object w:dxaOrig="2500" w:dyaOrig="340" w14:anchorId="093288C4">
          <v:shape id="_x0000_i1487" type="#_x0000_t75" alt="upper C equals 2 pi left parenthesis 6378 k m right parenthesis equals 40074 k m" style="width:125.15pt;height:17.15pt" o:ole="">
            <v:imagedata r:id="rId960" o:title=""/>
          </v:shape>
          <o:OLEObject Type="Embed" ProgID="Equation.DSMT4" ShapeID="_x0000_i1487" DrawAspect="Content" ObjectID="_1764185393" r:id="rId961"/>
        </w:object>
      </w:r>
    </w:p>
    <w:p w14:paraId="2DDF35F5" w14:textId="1B584105" w:rsidR="0032281F" w:rsidRPr="00956DDC" w:rsidRDefault="0032281F" w:rsidP="00874AB6">
      <w:pPr>
        <w:tabs>
          <w:tab w:val="left" w:pos="810"/>
        </w:tabs>
        <w:ind w:firstLine="4"/>
        <w:rPr>
          <w:szCs w:val="20"/>
        </w:rPr>
      </w:pPr>
      <w:r w:rsidRPr="00956DDC">
        <w:rPr>
          <w:b/>
          <w:smallCaps/>
          <w:szCs w:val="20"/>
        </w:rPr>
        <w:t xml:space="preserve">ROUND: </w:t>
      </w:r>
      <w:r>
        <w:rPr>
          <w:szCs w:val="20"/>
        </w:rPr>
        <w:t>The</w:t>
      </w:r>
      <w:r w:rsidRPr="00956DDC">
        <w:rPr>
          <w:szCs w:val="20"/>
        </w:rPr>
        <w:t xml:space="preserve"> </w:t>
      </w:r>
      <w:r>
        <w:rPr>
          <w:szCs w:val="20"/>
        </w:rPr>
        <w:t>instructions</w:t>
      </w:r>
      <w:r w:rsidRPr="00956DDC">
        <w:rPr>
          <w:szCs w:val="20"/>
        </w:rPr>
        <w:t xml:space="preserve"> </w:t>
      </w:r>
      <w:r>
        <w:rPr>
          <w:szCs w:val="20"/>
        </w:rPr>
        <w:t>from</w:t>
      </w:r>
      <w:r w:rsidRPr="00956DDC">
        <w:rPr>
          <w:szCs w:val="20"/>
        </w:rPr>
        <w:t xml:space="preserve"> </w:t>
      </w:r>
      <w:r>
        <w:rPr>
          <w:szCs w:val="20"/>
        </w:rPr>
        <w:t>the</w:t>
      </w:r>
      <w:r w:rsidRPr="00956DDC">
        <w:rPr>
          <w:szCs w:val="20"/>
        </w:rPr>
        <w:t xml:space="preserve"> </w:t>
      </w:r>
      <w:r>
        <w:rPr>
          <w:szCs w:val="20"/>
        </w:rPr>
        <w:t>question</w:t>
      </w:r>
      <w:r w:rsidRPr="00956DDC">
        <w:rPr>
          <w:szCs w:val="20"/>
        </w:rPr>
        <w:t xml:space="preserve"> </w:t>
      </w:r>
      <w:r>
        <w:rPr>
          <w:szCs w:val="20"/>
        </w:rPr>
        <w:t>say</w:t>
      </w:r>
      <w:r w:rsidRPr="00956DDC">
        <w:rPr>
          <w:szCs w:val="20"/>
        </w:rPr>
        <w:t xml:space="preserve"> </w:t>
      </w:r>
      <w:r>
        <w:rPr>
          <w:szCs w:val="20"/>
        </w:rPr>
        <w:t>to</w:t>
      </w:r>
      <w:r w:rsidRPr="00956DDC">
        <w:rPr>
          <w:szCs w:val="20"/>
        </w:rPr>
        <w:t xml:space="preserve"> </w:t>
      </w:r>
      <w:r>
        <w:rPr>
          <w:szCs w:val="20"/>
        </w:rPr>
        <w:t>round</w:t>
      </w:r>
      <w:r w:rsidRPr="00956DDC">
        <w:rPr>
          <w:szCs w:val="20"/>
        </w:rPr>
        <w:t xml:space="preserve"> </w:t>
      </w:r>
      <w:r>
        <w:rPr>
          <w:szCs w:val="20"/>
        </w:rPr>
        <w:t>to</w:t>
      </w:r>
      <w:r w:rsidRPr="00956DDC">
        <w:rPr>
          <w:szCs w:val="20"/>
        </w:rPr>
        <w:t xml:space="preserve"> </w:t>
      </w:r>
      <w:r>
        <w:rPr>
          <w:szCs w:val="20"/>
        </w:rPr>
        <w:t>three</w:t>
      </w:r>
      <w:r w:rsidRPr="00956DDC">
        <w:rPr>
          <w:szCs w:val="20"/>
        </w:rPr>
        <w:t xml:space="preserve"> </w:t>
      </w:r>
      <w:r>
        <w:rPr>
          <w:szCs w:val="20"/>
        </w:rPr>
        <w:t>significant</w:t>
      </w:r>
      <w:r w:rsidRPr="00956DDC">
        <w:rPr>
          <w:szCs w:val="20"/>
        </w:rPr>
        <w:t xml:space="preserve"> </w:t>
      </w:r>
      <w:r>
        <w:rPr>
          <w:szCs w:val="20"/>
        </w:rPr>
        <w:t>figures:</w:t>
      </w:r>
      <w:r w:rsidRPr="00956DDC">
        <w:rPr>
          <w:szCs w:val="20"/>
        </w:rPr>
        <w:t xml:space="preserve"> </w:t>
      </w:r>
      <w:r w:rsidR="00880511" w:rsidRPr="00880511">
        <w:rPr>
          <w:position w:val="-6"/>
          <w:szCs w:val="20"/>
        </w:rPr>
        <w:object w:dxaOrig="1440" w:dyaOrig="279" w14:anchorId="72B583F8">
          <v:shape id="_x0000_i1488" type="#_x0000_t75" alt="upper C equals 4.01 times 10 Superscript 4 Baseline k m" style="width:1in;height:13.7pt" o:ole="">
            <v:imagedata r:id="rId962" o:title=""/>
          </v:shape>
          <o:OLEObject Type="Embed" ProgID="Equation.DSMT4" ShapeID="_x0000_i1488" DrawAspect="Content" ObjectID="_1764185394" r:id="rId963"/>
        </w:object>
      </w:r>
    </w:p>
    <w:p w14:paraId="6725B79E" w14:textId="6ED466C6" w:rsidR="0032281F" w:rsidRPr="00522015" w:rsidRDefault="0032281F" w:rsidP="00874AB6">
      <w:pPr>
        <w:tabs>
          <w:tab w:val="left" w:pos="810"/>
        </w:tabs>
        <w:ind w:firstLine="4"/>
        <w:rPr>
          <w:szCs w:val="20"/>
        </w:rPr>
      </w:pPr>
      <w:r w:rsidRPr="00956DDC">
        <w:rPr>
          <w:b/>
          <w:smallCaps/>
          <w:szCs w:val="20"/>
        </w:rPr>
        <w:t>DOUBLE-CHECK:</w:t>
      </w:r>
      <w:r w:rsidR="00FF0ACD">
        <w:rPr>
          <w:b/>
          <w:smallCaps/>
          <w:szCs w:val="20"/>
        </w:rPr>
        <w:t xml:space="preserve"> </w:t>
      </w:r>
      <w:r w:rsidRPr="00956DDC">
        <w:rPr>
          <w:szCs w:val="20"/>
        </w:rPr>
        <w:t>Assuming a hot air balloon has an average velocity of</w:t>
      </w:r>
      <w:r w:rsidR="003A582D">
        <w:rPr>
          <w:szCs w:val="20"/>
        </w:rPr>
        <w:t xml:space="preserve"> </w:t>
      </w:r>
      <w:r w:rsidR="00BA58AA" w:rsidRPr="00B333B7">
        <w:rPr>
          <w:position w:val="-6"/>
        </w:rPr>
        <w:object w:dxaOrig="820" w:dyaOrig="260" w14:anchorId="032D524A">
          <v:shape id="_x0000_i1489" type="#_x0000_t75" alt="20 k m over h" style="width:40.3pt;height:13.7pt" o:ole="">
            <v:imagedata r:id="rId964" o:title=""/>
          </v:shape>
          <o:OLEObject Type="Embed" ProgID="Equation.DSMT4" ShapeID="_x0000_i1489" DrawAspect="Content" ObjectID="_1764185395" r:id="rId965"/>
        </w:object>
      </w:r>
      <w:r w:rsidRPr="00956DDC">
        <w:rPr>
          <w:szCs w:val="20"/>
        </w:rPr>
        <w:t>, then it would take about 80 days to travel, hence the phrase around the world in 80 days.</w:t>
      </w:r>
    </w:p>
    <w:p w14:paraId="2D020A68" w14:textId="7D8AE38A" w:rsidR="0032281F" w:rsidRPr="00522015" w:rsidRDefault="00880511">
      <w:pPr>
        <w:pStyle w:val="ListParagraph"/>
        <w:numPr>
          <w:ilvl w:val="0"/>
          <w:numId w:val="4"/>
        </w:numPr>
        <w:ind w:left="806" w:hanging="806"/>
        <w:rPr>
          <w:b/>
          <w:szCs w:val="20"/>
        </w:rPr>
      </w:pPr>
      <w:r w:rsidRPr="00880511">
        <w:rPr>
          <w:b/>
          <w:position w:val="-14"/>
          <w:szCs w:val="20"/>
        </w:rPr>
        <w:object w:dxaOrig="5080" w:dyaOrig="380" w14:anchorId="3894A6D9">
          <v:shape id="_x0000_i1490" type="#_x0000_t75" alt="4 comma 308 comma 229 approximately-equals 4 times 10 Superscript 6 Baseline semicolon 44 approximately-equals 4 times 10 Superscript 1 Baseline comma left parenthesis 4 times 10 Superscript 6 Baseline right parenthesis left parenthesis 4 times 10 Superscript 1 Baseline right parenthesis equals 16 times 10 Superscript 7 Baseline equals 2 times 10 Superscript 8" style="width:254.55pt;height:18.85pt" o:ole="">
            <v:imagedata r:id="rId966" o:title=""/>
          </v:shape>
          <o:OLEObject Type="Embed" ProgID="Equation.DSMT4" ShapeID="_x0000_i1490" DrawAspect="Content" ObjectID="_1764185396" r:id="rId967"/>
        </w:object>
      </w:r>
    </w:p>
    <w:p w14:paraId="425601BC" w14:textId="7520DCB2" w:rsidR="00A33B68" w:rsidRDefault="00880511">
      <w:pPr>
        <w:pStyle w:val="ListParagraph"/>
        <w:numPr>
          <w:ilvl w:val="0"/>
          <w:numId w:val="4"/>
        </w:numPr>
        <w:ind w:left="806" w:hanging="806"/>
        <w:rPr>
          <w:szCs w:val="20"/>
        </w:rPr>
      </w:pPr>
      <w:r w:rsidRPr="00880511">
        <w:rPr>
          <w:b/>
          <w:position w:val="-10"/>
          <w:szCs w:val="20"/>
        </w:rPr>
        <w:object w:dxaOrig="2460" w:dyaOrig="340" w14:anchorId="39D1A015">
          <v:shape id="_x0000_i1491" type="#_x0000_t75" alt="3 x caret plus 6 y caret minus 10 z caret plus upper C vector equals negative 7 x caret plus 14 y caret" style="width:123.45pt;height:17.15pt" o:ole="">
            <v:imagedata r:id="rId968" o:title=""/>
          </v:shape>
          <o:OLEObject Type="Embed" ProgID="Equation.DSMT4" ShapeID="_x0000_i1491" DrawAspect="Content" ObjectID="_1764185397" r:id="rId969"/>
        </w:object>
      </w:r>
      <w:r w:rsidR="0032281F" w:rsidRPr="00956DDC">
        <w:rPr>
          <w:szCs w:val="20"/>
        </w:rPr>
        <w:tab/>
      </w:r>
      <w:r w:rsidRPr="00880511">
        <w:rPr>
          <w:position w:val="-10"/>
          <w:szCs w:val="20"/>
        </w:rPr>
        <w:object w:dxaOrig="4120" w:dyaOrig="340" w14:anchorId="39F729E2">
          <v:shape id="_x0000_i1492" type="#_x0000_t75" alt=" upper C vector equals left parenthesis negative 7 x caret minus 3 x caret right parenthesis plus left parenthesis 14 y caret minus 6 y caret right parenthesis plus 10 z caret equals negative 10 x caret plus 8 y caret plus 10 z caret" style="width:206.55pt;height:17.15pt" o:ole="">
            <v:imagedata r:id="rId970" o:title=""/>
          </v:shape>
          <o:OLEObject Type="Embed" ProgID="Equation.DSMT4" ShapeID="_x0000_i1492" DrawAspect="Content" ObjectID="_1764185398" r:id="rId971"/>
        </w:object>
      </w:r>
    </w:p>
    <w:p w14:paraId="1E7A60CC" w14:textId="3F8E2587" w:rsidR="00A33B68" w:rsidRDefault="00A33B68">
      <w:pPr>
        <w:pStyle w:val="ListParagraph"/>
        <w:numPr>
          <w:ilvl w:val="0"/>
          <w:numId w:val="4"/>
        </w:numPr>
        <w:spacing w:before="600"/>
        <w:ind w:left="806" w:hanging="806"/>
        <w:rPr>
          <w:b/>
          <w:smallCaps/>
          <w:szCs w:val="20"/>
        </w:rPr>
      </w:pPr>
      <w:r w:rsidRPr="00BA2D60">
        <w:rPr>
          <w:b/>
          <w:szCs w:val="20"/>
        </w:rPr>
        <w:t>THINK:</w:t>
      </w:r>
      <w:r w:rsidR="00FF0ACD">
        <w:rPr>
          <w:szCs w:val="20"/>
        </w:rPr>
        <w:t xml:space="preserve"> </w:t>
      </w:r>
      <w:r w:rsidRPr="00BA2D60">
        <w:rPr>
          <w:szCs w:val="20"/>
        </w:rPr>
        <w:t xml:space="preserve">An angle is measured counter-clockwise from the positive </w:t>
      </w:r>
      <w:r w:rsidRPr="00BA2D60">
        <w:rPr>
          <w:i/>
          <w:szCs w:val="20"/>
        </w:rPr>
        <w:t>x</w:t>
      </w:r>
      <w:r w:rsidRPr="00BA2D60">
        <w:rPr>
          <w:szCs w:val="20"/>
        </w:rPr>
        <w:t xml:space="preserve">-axis (0˚). </w:t>
      </w:r>
      <w:r w:rsidR="00880511" w:rsidRPr="00880511">
        <w:rPr>
          <w:position w:val="-8"/>
          <w:szCs w:val="20"/>
        </w:rPr>
        <w:object w:dxaOrig="1939" w:dyaOrig="320" w14:anchorId="5A0E9E4A">
          <v:shape id="_x0000_i1493" type="#_x0000_t75" alt=" upper C vector equals left parenthesis 34.6 m comma negative 53.5 m right parenthesis" style="width:96.85pt;height:16.3pt" o:ole="">
            <v:imagedata r:id="rId972" o:title=""/>
          </v:shape>
          <o:OLEObject Type="Embed" ProgID="Equation.DSMT4" ShapeID="_x0000_i1493" DrawAspect="Content" ObjectID="_1764185399" r:id="rId973"/>
        </w:object>
      </w:r>
      <w:r w:rsidRPr="00BA2D60">
        <w:rPr>
          <w:szCs w:val="20"/>
        </w:rPr>
        <w:t xml:space="preserve"> It is also possible to measure clockwise from the positive </w:t>
      </w:r>
      <w:r w:rsidRPr="00BA2D60">
        <w:rPr>
          <w:i/>
          <w:szCs w:val="20"/>
        </w:rPr>
        <w:t>x</w:t>
      </w:r>
      <w:r w:rsidRPr="00BA2D60">
        <w:rPr>
          <w:szCs w:val="20"/>
        </w:rPr>
        <w:t>-axis and consider the measure to be negative.</w:t>
      </w:r>
    </w:p>
    <w:p w14:paraId="57E03026" w14:textId="4FBF7974" w:rsidR="00A33B68" w:rsidRPr="00956DDC" w:rsidRDefault="00A33B68" w:rsidP="007875C0">
      <w:pPr>
        <w:tabs>
          <w:tab w:val="left" w:pos="810"/>
        </w:tabs>
        <w:ind w:left="810"/>
        <w:rPr>
          <w:szCs w:val="20"/>
        </w:rPr>
      </w:pPr>
      <w:r w:rsidRPr="00956DDC">
        <w:rPr>
          <w:b/>
          <w:smallCaps/>
          <w:szCs w:val="20"/>
        </w:rPr>
        <w:t>SKETCH:</w:t>
      </w:r>
    </w:p>
    <w:p w14:paraId="4EA40AEE" w14:textId="47E14027" w:rsidR="00A33B68" w:rsidRDefault="006510CF" w:rsidP="00A33B68">
      <w:pPr>
        <w:tabs>
          <w:tab w:val="left" w:pos="810"/>
        </w:tabs>
        <w:ind w:firstLine="4"/>
        <w:jc w:val="center"/>
        <w:rPr>
          <w:b/>
          <w:smallCaps/>
          <w:szCs w:val="20"/>
        </w:rPr>
      </w:pPr>
      <w:r>
        <w:rPr>
          <w:b/>
          <w:smallCaps/>
          <w:noProof/>
          <w:szCs w:val="20"/>
          <w:lang w:val="en-IN" w:eastAsia="en-IN"/>
        </w:rPr>
        <w:drawing>
          <wp:inline distT="0" distB="0" distL="0" distR="0" wp14:anchorId="7DDB58E4" wp14:editId="007DDD91">
            <wp:extent cx="1587500" cy="1492250"/>
            <wp:effectExtent l="0" t="0" r="0" b="0"/>
            <wp:docPr id="459" name="Picture 459" descr="A graph shows a vector C in the fourth quadrant. The vertical axis is labeled y meters and it ranges from negative 40 to 0 in increments of 20. The horizontal axis is labeled x meters and it ranges from 20 to 40 in increments of 20. The angle between the vector and the horizontal axis is theta. The dashed lines from the vertical and horizontal axes to the vector are labeled C sub x and C sub y,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9"/>
                    <pic:cNvPicPr>
                      <a:picLocks noChangeAspect="1" noChangeArrowheads="1"/>
                    </pic:cNvPicPr>
                  </pic:nvPicPr>
                  <pic:blipFill>
                    <a:blip r:embed="rId974" cstate="print">
                      <a:extLst>
                        <a:ext uri="{28A0092B-C50C-407E-A947-70E740481C1C}">
                          <a14:useLocalDpi xmlns:a14="http://schemas.microsoft.com/office/drawing/2010/main" val="0"/>
                        </a:ext>
                      </a:extLst>
                    </a:blip>
                    <a:srcRect/>
                    <a:stretch>
                      <a:fillRect/>
                    </a:stretch>
                  </pic:blipFill>
                  <pic:spPr bwMode="auto">
                    <a:xfrm>
                      <a:off x="0" y="0"/>
                      <a:ext cx="1587500" cy="1492250"/>
                    </a:xfrm>
                    <a:prstGeom prst="rect">
                      <a:avLst/>
                    </a:prstGeom>
                    <a:noFill/>
                    <a:ln>
                      <a:noFill/>
                    </a:ln>
                  </pic:spPr>
                </pic:pic>
              </a:graphicData>
            </a:graphic>
          </wp:inline>
        </w:drawing>
      </w:r>
    </w:p>
    <w:p w14:paraId="0644203C" w14:textId="77777777" w:rsidR="00A33B68" w:rsidRPr="007D661C" w:rsidRDefault="00A33B68" w:rsidP="00A33B68">
      <w:pPr>
        <w:tabs>
          <w:tab w:val="left" w:pos="810"/>
        </w:tabs>
        <w:ind w:hanging="806"/>
        <w:jc w:val="center"/>
        <w:rPr>
          <w:sz w:val="10"/>
          <w:szCs w:val="20"/>
        </w:rPr>
      </w:pPr>
    </w:p>
    <w:p w14:paraId="7E95541E" w14:textId="51258BA3" w:rsidR="00A33B68" w:rsidRPr="00956DDC" w:rsidRDefault="00A33B68" w:rsidP="007875C0">
      <w:pPr>
        <w:tabs>
          <w:tab w:val="left" w:pos="810"/>
        </w:tabs>
        <w:ind w:left="810"/>
        <w:rPr>
          <w:szCs w:val="20"/>
        </w:rPr>
      </w:pPr>
      <w:r w:rsidRPr="00956DDC">
        <w:rPr>
          <w:b/>
          <w:smallCaps/>
          <w:szCs w:val="20"/>
        </w:rPr>
        <w:t>RESEARCH:</w:t>
      </w:r>
      <w:r w:rsidR="00FF0ACD">
        <w:rPr>
          <w:szCs w:val="20"/>
        </w:rPr>
        <w:t xml:space="preserve"> </w:t>
      </w:r>
      <w:r w:rsidR="00880511" w:rsidRPr="00880511">
        <w:rPr>
          <w:position w:val="-16"/>
          <w:szCs w:val="20"/>
        </w:rPr>
        <w:object w:dxaOrig="1400" w:dyaOrig="420" w14:anchorId="62EE2520">
          <v:shape id="_x0000_i1494" type="#_x0000_t75" alt="StartAbsoluteValue upper C vector EndAbsoluteValue equals StartRoot upper C Subscript x baseline squared plus upper C Subscript y baseline squared EndRoot" style="width:70.3pt;height:20.55pt" o:ole="">
            <v:imagedata r:id="rId975" o:title=""/>
          </v:shape>
          <o:OLEObject Type="Embed" ProgID="Equation.DSMT4" ShapeID="_x0000_i1494" DrawAspect="Content" ObjectID="_1764185400" r:id="rId976"/>
        </w:object>
      </w:r>
      <w:r w:rsidRPr="00956DDC">
        <w:rPr>
          <w:szCs w:val="20"/>
        </w:rPr>
        <w:t xml:space="preserve"> </w:t>
      </w:r>
      <w:r w:rsidR="00880511" w:rsidRPr="00880511">
        <w:rPr>
          <w:position w:val="-28"/>
          <w:szCs w:val="20"/>
        </w:rPr>
        <w:object w:dxaOrig="1120" w:dyaOrig="660" w14:anchorId="65133808">
          <v:shape id="_x0000_i1495" type="#_x0000_t75" alt="tangent theta equals left parenthesis StartFraction upper C Subscript y Baseline Over upper C Subscript x Baseline EndFraction right parenthesis" style="width:55.7pt;height:32.55pt" o:ole="">
            <v:imagedata r:id="rId977" o:title=""/>
          </v:shape>
          <o:OLEObject Type="Embed" ProgID="Equation.DSMT4" ShapeID="_x0000_i1495" DrawAspect="Content" ObjectID="_1764185401" r:id="rId978"/>
        </w:object>
      </w:r>
    </w:p>
    <w:p w14:paraId="41C8F730" w14:textId="234E17FC" w:rsidR="00A33B68" w:rsidRPr="00956DDC" w:rsidRDefault="00A33B68" w:rsidP="007875C0">
      <w:pPr>
        <w:tabs>
          <w:tab w:val="left" w:pos="810"/>
        </w:tabs>
        <w:ind w:left="810"/>
        <w:rPr>
          <w:szCs w:val="20"/>
        </w:rPr>
      </w:pPr>
      <w:r w:rsidRPr="00956DDC">
        <w:rPr>
          <w:b/>
          <w:smallCaps/>
          <w:szCs w:val="20"/>
        </w:rPr>
        <w:t>SIMPLIFY:</w:t>
      </w:r>
      <w:r w:rsidR="00FF0ACD">
        <w:rPr>
          <w:b/>
          <w:smallCaps/>
          <w:szCs w:val="20"/>
        </w:rPr>
        <w:t xml:space="preserve"> </w:t>
      </w:r>
      <w:r w:rsidR="00880511" w:rsidRPr="00880511">
        <w:rPr>
          <w:position w:val="-28"/>
          <w:szCs w:val="20"/>
        </w:rPr>
        <w:object w:dxaOrig="1260" w:dyaOrig="660" w14:anchorId="2D596AF7">
          <v:shape id="_x0000_i1496" type="#_x0000_t75" alt="theta equals tangent Superscript negative 1 Baseline left parenthesis StartFraction upper C Subscript y Baseline Over upper C Subscript x Baseline EndFraction right parenthesis" style="width:62.55pt;height:32.55pt" o:ole="">
            <v:imagedata r:id="rId979" o:title=""/>
          </v:shape>
          <o:OLEObject Type="Embed" ProgID="Equation.DSMT4" ShapeID="_x0000_i1496" DrawAspect="Content" ObjectID="_1764185402" r:id="rId980"/>
        </w:object>
      </w:r>
    </w:p>
    <w:p w14:paraId="55BFC2AE" w14:textId="0451EB18" w:rsidR="00A33B68" w:rsidRPr="00956DDC" w:rsidRDefault="00A33B68" w:rsidP="007875C0">
      <w:pPr>
        <w:tabs>
          <w:tab w:val="left" w:pos="810"/>
        </w:tabs>
        <w:ind w:left="810"/>
        <w:rPr>
          <w:szCs w:val="20"/>
        </w:rPr>
      </w:pPr>
      <w:r w:rsidRPr="00956DDC">
        <w:rPr>
          <w:b/>
          <w:smallCaps/>
          <w:szCs w:val="20"/>
        </w:rPr>
        <w:t>CALCULATE:</w:t>
      </w:r>
      <w:r w:rsidR="00FF0ACD">
        <w:rPr>
          <w:szCs w:val="20"/>
        </w:rPr>
        <w:t xml:space="preserve"> </w:t>
      </w:r>
      <w:r w:rsidR="00880511" w:rsidRPr="00880511">
        <w:rPr>
          <w:position w:val="-24"/>
          <w:szCs w:val="20"/>
        </w:rPr>
        <w:object w:dxaOrig="6020" w:dyaOrig="580" w14:anchorId="5A695A53">
          <v:shape id="_x0000_i1497" type="#_x0000_t75" alt="StartAbsoluteValue upper C vector EndAbsoluteValue equals StartRoot left parenthesis 34.6 m right parenthesis squared plus left parenthesis negative 53.5 m right parenthesis squared EndRoot equals 63.713 m comma theta equals tangent Superscript negative 1 Baseline left parenthesis StartFraction minus 53.5 m Over 34.6 m EndFraction right parenthesis equals negative 57.108 degrees" style="width:301.7pt;height:28.3pt" o:ole="">
            <v:imagedata r:id="rId981" o:title=""/>
          </v:shape>
          <o:OLEObject Type="Embed" ProgID="Equation.DSMT4" ShapeID="_x0000_i1497" DrawAspect="Content" ObjectID="_1764185403" r:id="rId982"/>
        </w:object>
      </w:r>
    </w:p>
    <w:p w14:paraId="389C69AC" w14:textId="0F912968" w:rsidR="00A33B68" w:rsidRPr="00522015" w:rsidRDefault="00A33B68" w:rsidP="007875C0">
      <w:pPr>
        <w:tabs>
          <w:tab w:val="left" w:pos="810"/>
        </w:tabs>
        <w:ind w:left="810"/>
        <w:rPr>
          <w:b/>
          <w:bCs/>
          <w:smallCaps/>
          <w:szCs w:val="20"/>
        </w:rPr>
      </w:pPr>
      <w:r w:rsidRPr="00956DDC">
        <w:rPr>
          <w:b/>
          <w:smallCaps/>
          <w:szCs w:val="20"/>
        </w:rPr>
        <w:t>ROUND:</w:t>
      </w:r>
      <w:r w:rsidR="00FF0ACD">
        <w:rPr>
          <w:szCs w:val="20"/>
        </w:rPr>
        <w:t xml:space="preserve"> </w:t>
      </w:r>
      <w:r w:rsidR="00880511" w:rsidRPr="00880511">
        <w:rPr>
          <w:position w:val="-6"/>
          <w:szCs w:val="20"/>
        </w:rPr>
        <w:object w:dxaOrig="960" w:dyaOrig="300" w14:anchorId="16BAFEC4">
          <v:shape id="_x0000_i1498" type="#_x0000_t75" alt=" upper C vector equals 63.7 m" style="width:47.15pt;height:15.45pt" o:ole="">
            <v:imagedata r:id="rId983" o:title=""/>
          </v:shape>
          <o:OLEObject Type="Embed" ProgID="Equation.DSMT4" ShapeID="_x0000_i1498" DrawAspect="Content" ObjectID="_1764185404" r:id="rId984"/>
        </w:object>
      </w:r>
      <w:r w:rsidRPr="00956DDC">
        <w:rPr>
          <w:szCs w:val="20"/>
        </w:rPr>
        <w:t xml:space="preserve">, </w:t>
      </w:r>
      <w:r w:rsidR="00880511" w:rsidRPr="00880511">
        <w:rPr>
          <w:position w:val="-6"/>
          <w:szCs w:val="20"/>
        </w:rPr>
        <w:object w:dxaOrig="900" w:dyaOrig="240" w14:anchorId="1ECC6C2A">
          <v:shape id="_x0000_i1499" type="#_x0000_t75" alt="theta equals negative 57.1 degree" style="width:45.45pt;height:12pt" o:ole="">
            <v:imagedata r:id="rId985" o:title=""/>
          </v:shape>
          <o:OLEObject Type="Embed" ProgID="Equation.DSMT4" ShapeID="_x0000_i1499" DrawAspect="Content" ObjectID="_1764185405" r:id="rId986"/>
        </w:object>
      </w:r>
      <w:r w:rsidRPr="00956DDC">
        <w:rPr>
          <w:szCs w:val="20"/>
        </w:rPr>
        <w:t xml:space="preserve"> or 303˚ (equivalent angles).</w:t>
      </w:r>
    </w:p>
    <w:p w14:paraId="638ECADE" w14:textId="521A245D" w:rsidR="00A33B68" w:rsidRPr="00522015" w:rsidRDefault="00A33B68" w:rsidP="002A6E1A">
      <w:pPr>
        <w:tabs>
          <w:tab w:val="left" w:pos="810"/>
        </w:tabs>
        <w:ind w:left="810"/>
        <w:rPr>
          <w:b/>
          <w:bCs/>
          <w:smallCaps/>
          <w:szCs w:val="20"/>
        </w:rPr>
      </w:pPr>
      <w:r w:rsidRPr="00956DDC">
        <w:rPr>
          <w:b/>
          <w:smallCaps/>
          <w:szCs w:val="20"/>
        </w:rPr>
        <w:t>DOUBLE-CHECK:</w:t>
      </w:r>
      <w:r w:rsidR="00FF0ACD">
        <w:rPr>
          <w:b/>
          <w:smallCaps/>
          <w:szCs w:val="20"/>
        </w:rPr>
        <w:t xml:space="preserve"> </w:t>
      </w:r>
      <w:r w:rsidRPr="00956DDC">
        <w:rPr>
          <w:bCs/>
          <w:szCs w:val="20"/>
        </w:rPr>
        <w:t>The magnitude is greater than each component but less than the sum of the components and the angle is also in the correct quadrant.</w:t>
      </w:r>
      <w:r w:rsidR="00FF0ACD">
        <w:rPr>
          <w:szCs w:val="20"/>
        </w:rPr>
        <w:t xml:space="preserve"> </w:t>
      </w:r>
      <w:r w:rsidRPr="00956DDC">
        <w:rPr>
          <w:szCs w:val="20"/>
        </w:rPr>
        <w:t>The answer is reasonable.</w:t>
      </w:r>
    </w:p>
    <w:p w14:paraId="78098940" w14:textId="0E290548" w:rsidR="00A33B68" w:rsidRPr="00522015" w:rsidRDefault="00A33B68">
      <w:pPr>
        <w:pStyle w:val="ListParagraph"/>
        <w:numPr>
          <w:ilvl w:val="0"/>
          <w:numId w:val="4"/>
        </w:numPr>
        <w:ind w:left="806" w:hanging="806"/>
        <w:rPr>
          <w:b/>
          <w:bCs/>
          <w:smallCaps/>
          <w:szCs w:val="20"/>
        </w:rPr>
      </w:pPr>
      <w:r w:rsidRPr="00956DDC">
        <w:rPr>
          <w:b/>
          <w:szCs w:val="20"/>
        </w:rPr>
        <w:t>THINK:</w:t>
      </w:r>
      <w:r w:rsidR="00FF0ACD">
        <w:rPr>
          <w:szCs w:val="20"/>
        </w:rPr>
        <w:t xml:space="preserve"> </w:t>
      </w:r>
      <w:r w:rsidRPr="00956DDC">
        <w:rPr>
          <w:szCs w:val="20"/>
        </w:rPr>
        <w:t xml:space="preserve">Assume Mars is a sphere whose radius is </w:t>
      </w:r>
      <w:r w:rsidR="00880511" w:rsidRPr="00880511">
        <w:rPr>
          <w:position w:val="-10"/>
          <w:szCs w:val="20"/>
        </w:rPr>
        <w:object w:dxaOrig="1400" w:dyaOrig="320" w14:anchorId="235E3B43">
          <v:shape id="_x0000_i1500" type="#_x0000_t75" alt="r Subscript upper M Baseline equals 3.39 times 10 Superscript 6 Baseline m" style="width:70.3pt;height:16.3pt" o:ole="">
            <v:imagedata r:id="rId987" o:title=""/>
          </v:shape>
          <o:OLEObject Type="Embed" ProgID="Equation.DSMT4" ShapeID="_x0000_i1500" DrawAspect="Content" ObjectID="_1764185406" r:id="rId988"/>
        </w:object>
      </w:r>
    </w:p>
    <w:p w14:paraId="78563B2E" w14:textId="77777777" w:rsidR="00FF0ACD" w:rsidRDefault="00A33B68" w:rsidP="00A466A6">
      <w:pPr>
        <w:tabs>
          <w:tab w:val="left" w:pos="810"/>
        </w:tabs>
        <w:ind w:left="810"/>
        <w:rPr>
          <w:szCs w:val="20"/>
        </w:rPr>
      </w:pPr>
      <w:r w:rsidRPr="00956DDC">
        <w:rPr>
          <w:b/>
          <w:smallCaps/>
          <w:szCs w:val="20"/>
        </w:rPr>
        <w:t>SKETCH:</w:t>
      </w:r>
    </w:p>
    <w:p w14:paraId="4D981D4D" w14:textId="31006CAF" w:rsidR="00A33B68" w:rsidRPr="00956DDC" w:rsidRDefault="006510CF" w:rsidP="00A33B68">
      <w:pPr>
        <w:tabs>
          <w:tab w:val="left" w:pos="810"/>
        </w:tabs>
        <w:ind w:firstLine="4"/>
        <w:jc w:val="center"/>
        <w:rPr>
          <w:szCs w:val="20"/>
        </w:rPr>
      </w:pPr>
      <w:r w:rsidRPr="00956DDC">
        <w:rPr>
          <w:b/>
          <w:smallCaps/>
          <w:noProof/>
          <w:szCs w:val="20"/>
          <w:lang w:val="en-IN" w:eastAsia="en-IN"/>
        </w:rPr>
        <w:drawing>
          <wp:inline distT="0" distB="0" distL="0" distR="0" wp14:anchorId="71142F10" wp14:editId="4360164D">
            <wp:extent cx="614680" cy="607060"/>
            <wp:effectExtent l="0" t="0" r="0" b="2540"/>
            <wp:docPr id="467" name="Picture 467" descr="A sphere of radius r sub M has an ellipse at the center with half dashed and half solid cur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989" cstate="print">
                      <a:extLst>
                        <a:ext uri="{28A0092B-C50C-407E-A947-70E740481C1C}">
                          <a14:useLocalDpi xmlns:a14="http://schemas.microsoft.com/office/drawing/2010/main" val="0"/>
                        </a:ext>
                      </a:extLst>
                    </a:blip>
                    <a:srcRect/>
                    <a:stretch>
                      <a:fillRect/>
                    </a:stretch>
                  </pic:blipFill>
                  <pic:spPr bwMode="auto">
                    <a:xfrm>
                      <a:off x="0" y="0"/>
                      <a:ext cx="614680" cy="607060"/>
                    </a:xfrm>
                    <a:prstGeom prst="rect">
                      <a:avLst/>
                    </a:prstGeom>
                    <a:noFill/>
                    <a:ln>
                      <a:noFill/>
                    </a:ln>
                  </pic:spPr>
                </pic:pic>
              </a:graphicData>
            </a:graphic>
          </wp:inline>
        </w:drawing>
      </w:r>
    </w:p>
    <w:p w14:paraId="5FA8EDA2" w14:textId="3DDEB415" w:rsidR="00A33B68" w:rsidRPr="00522015" w:rsidRDefault="00A33B68" w:rsidP="002C2328">
      <w:pPr>
        <w:tabs>
          <w:tab w:val="left" w:pos="810"/>
        </w:tabs>
        <w:rPr>
          <w:b/>
          <w:bCs/>
          <w:smallCaps/>
          <w:szCs w:val="20"/>
        </w:rPr>
      </w:pPr>
      <w:r w:rsidRPr="00956DDC">
        <w:rPr>
          <w:b/>
          <w:smallCaps/>
          <w:szCs w:val="20"/>
        </w:rPr>
        <w:t>RESEARCH:</w:t>
      </w:r>
      <w:r w:rsidR="00FF0ACD">
        <w:rPr>
          <w:b/>
          <w:bCs/>
          <w:smallCaps/>
          <w:szCs w:val="20"/>
        </w:rPr>
        <w:t xml:space="preserve"> </w:t>
      </w:r>
      <w:r w:rsidR="00880511" w:rsidRPr="00880511">
        <w:rPr>
          <w:b/>
          <w:bCs/>
          <w:smallCaps/>
          <w:position w:val="-22"/>
          <w:szCs w:val="20"/>
        </w:rPr>
        <w:object w:dxaOrig="2400" w:dyaOrig="540" w14:anchorId="2E5E5BB8">
          <v:shape id="_x0000_i1501" type="#_x0000_t75" alt="upper C equals 2 pi r comma upper A equals 4 pi r squared comma upper V equals 4 Over 3 pi r cubed" style="width:119.15pt;height:26.55pt" o:ole="">
            <v:imagedata r:id="rId990" o:title=""/>
          </v:shape>
          <o:OLEObject Type="Embed" ProgID="Equation.DSMT4" ShapeID="_x0000_i1501" DrawAspect="Content" ObjectID="_1764185407" r:id="rId991"/>
        </w:object>
      </w:r>
    </w:p>
    <w:p w14:paraId="6EB157CF" w14:textId="31B6FEE7" w:rsidR="00A33B68" w:rsidRPr="00956DDC" w:rsidRDefault="00A33B68" w:rsidP="00A466A6">
      <w:pPr>
        <w:tabs>
          <w:tab w:val="left" w:pos="810"/>
        </w:tabs>
        <w:ind w:left="810"/>
        <w:rPr>
          <w:szCs w:val="20"/>
        </w:rPr>
      </w:pPr>
      <w:r w:rsidRPr="00956DDC">
        <w:rPr>
          <w:b/>
          <w:smallCaps/>
          <w:szCs w:val="20"/>
        </w:rPr>
        <w:lastRenderedPageBreak/>
        <w:t>SIMPLIFY:</w:t>
      </w:r>
      <w:r w:rsidR="00FF0ACD">
        <w:rPr>
          <w:szCs w:val="20"/>
        </w:rPr>
        <w:t xml:space="preserve"> </w:t>
      </w:r>
      <w:r w:rsidR="00880511" w:rsidRPr="00880511">
        <w:rPr>
          <w:position w:val="-22"/>
          <w:szCs w:val="20"/>
        </w:rPr>
        <w:object w:dxaOrig="2659" w:dyaOrig="540" w14:anchorId="74F172B0">
          <v:shape id="_x0000_i1502" type="#_x0000_t75" alt="upper C equals 2 pi r Subscript upper M Baseline comma upper A equals 4 pi r Subscript upper M baseline squared comma upper V equals 4 Over 3 pi r Subscript upper M baseline cubed" style="width:133.7pt;height:26.55pt" o:ole="">
            <v:imagedata r:id="rId992" o:title=""/>
          </v:shape>
          <o:OLEObject Type="Embed" ProgID="Equation.DSMT4" ShapeID="_x0000_i1502" DrawAspect="Content" ObjectID="_1764185408" r:id="rId993"/>
        </w:object>
      </w:r>
    </w:p>
    <w:p w14:paraId="248298FC" w14:textId="2B84CA4E" w:rsidR="00A33B68" w:rsidRDefault="00A33B68" w:rsidP="00A466A6">
      <w:pPr>
        <w:tabs>
          <w:tab w:val="left" w:pos="810"/>
        </w:tabs>
        <w:ind w:left="810"/>
        <w:rPr>
          <w:szCs w:val="20"/>
        </w:rPr>
      </w:pPr>
      <w:r w:rsidRPr="00956DDC">
        <w:rPr>
          <w:b/>
          <w:smallCaps/>
          <w:szCs w:val="20"/>
        </w:rPr>
        <w:t>CALCULATE:</w:t>
      </w:r>
      <w:r w:rsidR="00FF0ACD">
        <w:rPr>
          <w:szCs w:val="20"/>
        </w:rPr>
        <w:t xml:space="preserve"> </w:t>
      </w:r>
      <w:r w:rsidR="00D3441D" w:rsidRPr="00D3441D">
        <w:rPr>
          <w:position w:val="-8"/>
          <w:szCs w:val="20"/>
        </w:rPr>
        <w:object w:dxaOrig="3060" w:dyaOrig="320" w14:anchorId="6DC9C9C3">
          <v:shape id="_x0000_i1503" type="#_x0000_t75" alt="upper C equals 2 pi left parenthesis 3.39 times 10 Superscript 6 Baseline m right parenthesis equals 2.12999 times 10 Superscript 7 Baseline m" style="width:152.55pt;height:15.45pt" o:ole="">
            <v:imagedata r:id="rId994" o:title=""/>
          </v:shape>
          <o:OLEObject Type="Embed" ProgID="Equation.DSMT4" ShapeID="_x0000_i1503" DrawAspect="Content" ObjectID="_1764185409" r:id="rId995"/>
        </w:object>
      </w:r>
    </w:p>
    <w:p w14:paraId="38BB8292" w14:textId="4B30A2FA" w:rsidR="00D3441D" w:rsidRDefault="00D3441D" w:rsidP="00D3441D">
      <w:pPr>
        <w:tabs>
          <w:tab w:val="left" w:pos="2430"/>
        </w:tabs>
        <w:ind w:left="2070"/>
      </w:pPr>
      <w:r w:rsidRPr="00D3441D">
        <w:rPr>
          <w:position w:val="-8"/>
        </w:rPr>
        <w:object w:dxaOrig="3260" w:dyaOrig="320" w14:anchorId="301CEA3E">
          <v:shape id="_x0000_i1504" type="#_x0000_t75" alt="upper A equals 4 pi left parenthesis 3.39 times 10 Superscript 6 Baseline m right parenthesis squared equals 1.44414 times 10 Superscript 14 Baseline m squared" style="width:162.85pt;height:16.3pt" o:ole="">
            <v:imagedata r:id="rId996" o:title=""/>
          </v:shape>
          <o:OLEObject Type="Embed" ProgID="Equation.DSMT4" ShapeID="_x0000_i1504" DrawAspect="Content" ObjectID="_1764185410" r:id="rId997"/>
        </w:object>
      </w:r>
    </w:p>
    <w:p w14:paraId="23E93826" w14:textId="2AEA4BDD" w:rsidR="00D3441D" w:rsidRPr="00956DDC" w:rsidRDefault="00D3441D" w:rsidP="00D3441D">
      <w:pPr>
        <w:tabs>
          <w:tab w:val="left" w:pos="2430"/>
        </w:tabs>
        <w:ind w:left="2070"/>
        <w:rPr>
          <w:szCs w:val="20"/>
        </w:rPr>
      </w:pPr>
      <w:r w:rsidRPr="001067B4">
        <w:rPr>
          <w:position w:val="-22"/>
        </w:rPr>
        <w:object w:dxaOrig="3320" w:dyaOrig="560" w14:anchorId="0C68C8C1">
          <v:shape id="_x0000_i1505" type="#_x0000_t75" alt="upper V equals 4 Over 3 pi left parenthesis 3.39 times 10 Superscript 6 Baseline m right parenthesis cubed equals 1.63188 times 10 baseline squared0 Baseline m cubed" style="width:165.45pt;height:28.3pt" o:ole="">
            <v:imagedata r:id="rId998" o:title=""/>
          </v:shape>
          <o:OLEObject Type="Embed" ProgID="Equation.DSMT4" ShapeID="_x0000_i1505" DrawAspect="Content" ObjectID="_1764185411" r:id="rId999"/>
        </w:object>
      </w:r>
    </w:p>
    <w:p w14:paraId="0E0C7AA0" w14:textId="77777777" w:rsidR="00FF0ACD" w:rsidRDefault="00A33B68" w:rsidP="00A466A6">
      <w:pPr>
        <w:tabs>
          <w:tab w:val="left" w:pos="810"/>
        </w:tabs>
        <w:ind w:left="810"/>
        <w:rPr>
          <w:szCs w:val="20"/>
        </w:rPr>
      </w:pPr>
      <w:r w:rsidRPr="00956DDC">
        <w:rPr>
          <w:b/>
          <w:smallCaps/>
          <w:szCs w:val="20"/>
        </w:rPr>
        <w:t>ROUND:</w:t>
      </w:r>
      <w:r w:rsidR="00FF0ACD">
        <w:rPr>
          <w:szCs w:val="20"/>
        </w:rPr>
        <w:t xml:space="preserve"> </w:t>
      </w:r>
      <w:r w:rsidR="00880511" w:rsidRPr="00880511">
        <w:rPr>
          <w:position w:val="-8"/>
          <w:szCs w:val="20"/>
        </w:rPr>
        <w:object w:dxaOrig="1340" w:dyaOrig="300" w14:anchorId="714E398B">
          <v:shape id="_x0000_i1506" type="#_x0000_t75" alt="upper C equals 2.13 times 10 Superscript 7 Baseline m" style="width:66.85pt;height:15.45pt" o:ole="">
            <v:imagedata r:id="rId1000" o:title=""/>
          </v:shape>
          <o:OLEObject Type="Embed" ProgID="Equation.DSMT4" ShapeID="_x0000_i1506" DrawAspect="Content" ObjectID="_1764185412" r:id="rId1001"/>
        </w:object>
      </w:r>
      <w:r w:rsidRPr="00956DDC">
        <w:rPr>
          <w:szCs w:val="20"/>
        </w:rPr>
        <w:t xml:space="preserve"> </w:t>
      </w:r>
      <w:r w:rsidR="00880511" w:rsidRPr="00880511">
        <w:rPr>
          <w:position w:val="-8"/>
          <w:szCs w:val="20"/>
        </w:rPr>
        <w:object w:dxaOrig="1480" w:dyaOrig="300" w14:anchorId="61028580">
          <v:shape id="_x0000_i1507" type="#_x0000_t75" alt="upper A equals 1.44 times 10 Superscript 14 Baseline m squared" style="width:73.7pt;height:15.45pt" o:ole="">
            <v:imagedata r:id="rId1002" o:title=""/>
          </v:shape>
          <o:OLEObject Type="Embed" ProgID="Equation.DSMT4" ShapeID="_x0000_i1507" DrawAspect="Content" ObjectID="_1764185413" r:id="rId1003"/>
        </w:object>
      </w:r>
      <w:r w:rsidRPr="00956DDC">
        <w:rPr>
          <w:szCs w:val="20"/>
        </w:rPr>
        <w:t xml:space="preserve"> </w:t>
      </w:r>
      <w:r w:rsidR="00880511" w:rsidRPr="00880511">
        <w:rPr>
          <w:position w:val="-6"/>
          <w:szCs w:val="20"/>
        </w:rPr>
        <w:object w:dxaOrig="1420" w:dyaOrig="279" w14:anchorId="38C87104">
          <v:shape id="_x0000_i1508" type="#_x0000_t75" alt="upper V equals 1.63 times 10 baseline squared0 Baseline m cubed" style="width:70.3pt;height:13.7pt" o:ole="">
            <v:imagedata r:id="rId1004" o:title=""/>
          </v:shape>
          <o:OLEObject Type="Embed" ProgID="Equation.DSMT4" ShapeID="_x0000_i1508" DrawAspect="Content" ObjectID="_1764185414" r:id="rId1005"/>
        </w:object>
      </w:r>
    </w:p>
    <w:p w14:paraId="7B6E9591" w14:textId="1F294A1A" w:rsidR="00A33B68" w:rsidRDefault="00A33B68" w:rsidP="00A466A6">
      <w:pPr>
        <w:tabs>
          <w:tab w:val="left" w:pos="810"/>
        </w:tabs>
        <w:ind w:left="810"/>
        <w:jc w:val="left"/>
        <w:rPr>
          <w:szCs w:val="20"/>
        </w:rPr>
      </w:pPr>
      <w:r w:rsidRPr="00956DDC">
        <w:rPr>
          <w:b/>
          <w:smallCaps/>
          <w:szCs w:val="20"/>
        </w:rPr>
        <w:t>DOUBLE-CHECK:</w:t>
      </w:r>
      <w:r w:rsidR="00FF0ACD">
        <w:rPr>
          <w:szCs w:val="20"/>
        </w:rPr>
        <w:t xml:space="preserve"> </w:t>
      </w:r>
      <w:r w:rsidRPr="00956DDC">
        <w:rPr>
          <w:szCs w:val="20"/>
        </w:rPr>
        <w:t>The units are correct and the orders of magnitude are reasonable.</w:t>
      </w:r>
    </w:p>
    <w:p w14:paraId="04DA2EA2" w14:textId="4EE9963B" w:rsidR="00A33B68" w:rsidRDefault="00A33B68">
      <w:pPr>
        <w:pStyle w:val="ListParagraph"/>
        <w:numPr>
          <w:ilvl w:val="0"/>
          <w:numId w:val="4"/>
        </w:numPr>
        <w:spacing w:before="1200"/>
        <w:ind w:left="806" w:hanging="806"/>
        <w:rPr>
          <w:szCs w:val="20"/>
        </w:rPr>
      </w:pPr>
      <w:r w:rsidRPr="00956DDC">
        <w:rPr>
          <w:b/>
          <w:szCs w:val="20"/>
        </w:rPr>
        <w:t>THINK:</w:t>
      </w:r>
      <w:r w:rsidR="00FF0ACD">
        <w:rPr>
          <w:szCs w:val="20"/>
        </w:rPr>
        <w:t xml:space="preserve"> </w:t>
      </w:r>
      <w:r w:rsidRPr="00956DDC">
        <w:rPr>
          <w:szCs w:val="20"/>
        </w:rPr>
        <w:t xml:space="preserve">Sum the components of both vectors and find the magnitude and the angle from the positive </w:t>
      </w:r>
      <w:r w:rsidRPr="00956DDC">
        <w:rPr>
          <w:i/>
          <w:szCs w:val="20"/>
        </w:rPr>
        <w:t>x</w:t>
      </w:r>
      <w:r w:rsidRPr="00956DDC">
        <w:rPr>
          <w:szCs w:val="20"/>
        </w:rPr>
        <w:t xml:space="preserve">-axis of the resultant vector. </w:t>
      </w:r>
      <w:r w:rsidR="00880511" w:rsidRPr="00880511">
        <w:rPr>
          <w:position w:val="-8"/>
          <w:szCs w:val="20"/>
        </w:rPr>
        <w:object w:dxaOrig="1260" w:dyaOrig="320" w14:anchorId="7CA48768">
          <v:shape id="_x0000_i1509" type="#_x0000_t75" alt=" upper A vector equals left parenthesis 23.0 comma 59.0 right parenthesis" style="width:62.55pt;height:16.3pt" o:ole="">
            <v:imagedata r:id="rId1006" o:title=""/>
          </v:shape>
          <o:OLEObject Type="Embed" ProgID="Equation.DSMT4" ShapeID="_x0000_i1509" DrawAspect="Content" ObjectID="_1764185415" r:id="rId1007"/>
        </w:object>
      </w:r>
      <w:r w:rsidRPr="00956DDC">
        <w:rPr>
          <w:szCs w:val="20"/>
        </w:rPr>
        <w:t xml:space="preserve"> and </w:t>
      </w:r>
      <w:r w:rsidR="00880511" w:rsidRPr="00880511">
        <w:rPr>
          <w:position w:val="-8"/>
          <w:szCs w:val="20"/>
        </w:rPr>
        <w:object w:dxaOrig="1460" w:dyaOrig="320" w14:anchorId="4EEBA2A2">
          <v:shape id="_x0000_i1510" type="#_x0000_t75" alt=" upper B vector equals left parenthesis 90.0 comma negative 150.0 right parenthesis" style="width:73.7pt;height:16.3pt" o:ole="">
            <v:imagedata r:id="rId1008" o:title=""/>
          </v:shape>
          <o:OLEObject Type="Embed" ProgID="Equation.DSMT4" ShapeID="_x0000_i1510" DrawAspect="Content" ObjectID="_1764185416" r:id="rId1009"/>
        </w:object>
      </w:r>
      <w:r w:rsidRPr="00956DDC">
        <w:rPr>
          <w:szCs w:val="20"/>
        </w:rPr>
        <w:t>.</w:t>
      </w:r>
    </w:p>
    <w:p w14:paraId="413BB1C0" w14:textId="65F00EA1" w:rsidR="00A33B68" w:rsidRPr="00956DDC" w:rsidRDefault="00A33B68" w:rsidP="00A33B68">
      <w:pPr>
        <w:tabs>
          <w:tab w:val="left" w:pos="810"/>
        </w:tabs>
        <w:ind w:left="810"/>
        <w:rPr>
          <w:szCs w:val="20"/>
        </w:rPr>
      </w:pPr>
      <w:r w:rsidRPr="00956DDC">
        <w:rPr>
          <w:b/>
          <w:smallCaps/>
          <w:szCs w:val="20"/>
        </w:rPr>
        <w:t>SKETCH:</w:t>
      </w:r>
    </w:p>
    <w:p w14:paraId="2A1EF5BB" w14:textId="716A35D7" w:rsidR="00A33B68" w:rsidRPr="00956DDC" w:rsidRDefault="00A33B68">
      <w:pPr>
        <w:pStyle w:val="ListParagraph"/>
        <w:numPr>
          <w:ilvl w:val="0"/>
          <w:numId w:val="20"/>
        </w:numPr>
        <w:tabs>
          <w:tab w:val="left" w:pos="1170"/>
        </w:tabs>
        <w:spacing w:before="0"/>
        <w:ind w:left="806" w:firstLine="0"/>
        <w:rPr>
          <w:szCs w:val="20"/>
        </w:rPr>
      </w:pPr>
    </w:p>
    <w:p w14:paraId="00C5DEC1" w14:textId="669217E0" w:rsidR="00A33B68" w:rsidRPr="00956DDC" w:rsidRDefault="006510CF" w:rsidP="00A33B68">
      <w:pPr>
        <w:tabs>
          <w:tab w:val="left" w:pos="810"/>
        </w:tabs>
        <w:ind w:hanging="806"/>
        <w:jc w:val="center"/>
        <w:rPr>
          <w:szCs w:val="20"/>
        </w:rPr>
      </w:pPr>
      <w:r w:rsidRPr="00956DDC">
        <w:rPr>
          <w:noProof/>
          <w:szCs w:val="20"/>
          <w:lang w:val="en-IN" w:eastAsia="en-IN"/>
        </w:rPr>
        <w:drawing>
          <wp:inline distT="0" distB="0" distL="0" distR="0" wp14:anchorId="40CAF273" wp14:editId="5132C833">
            <wp:extent cx="3994150" cy="2194560"/>
            <wp:effectExtent l="0" t="0" r="6350" b="0"/>
            <wp:docPr id="476" name="Picture 476" descr="A graph shows 5 vectors labeled A, -3 A, C sub 1, and 9 B. The vertical axis is labeled y and it ranges from -1200 to negative 400 in increments of 400. The horizontal axis is labeled x and it ranges from 240 to 720 in increments of 240. All vectors except -3 A start from the origin. The angle between the horizontal axis and the vector 9 B is theta sub C 1. A triangle formed of 3 three vectors is on the right. The solid vector is C sub 1 and the dashed vectors are C sub 1 x and C sub 1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010" cstate="print">
                      <a:extLst>
                        <a:ext uri="{28A0092B-C50C-407E-A947-70E740481C1C}">
                          <a14:useLocalDpi xmlns:a14="http://schemas.microsoft.com/office/drawing/2010/main" val="0"/>
                        </a:ext>
                      </a:extLst>
                    </a:blip>
                    <a:srcRect/>
                    <a:stretch>
                      <a:fillRect/>
                    </a:stretch>
                  </pic:blipFill>
                  <pic:spPr bwMode="auto">
                    <a:xfrm>
                      <a:off x="0" y="0"/>
                      <a:ext cx="3994150" cy="2194560"/>
                    </a:xfrm>
                    <a:prstGeom prst="rect">
                      <a:avLst/>
                    </a:prstGeom>
                    <a:noFill/>
                    <a:ln>
                      <a:noFill/>
                    </a:ln>
                  </pic:spPr>
                </pic:pic>
              </a:graphicData>
            </a:graphic>
          </wp:inline>
        </w:drawing>
      </w:r>
    </w:p>
    <w:p w14:paraId="78710B49" w14:textId="4D8F3150" w:rsidR="00A33B68" w:rsidRPr="00522015" w:rsidRDefault="00A33B68">
      <w:pPr>
        <w:pStyle w:val="ListParagraph"/>
        <w:numPr>
          <w:ilvl w:val="0"/>
          <w:numId w:val="20"/>
        </w:numPr>
        <w:tabs>
          <w:tab w:val="left" w:pos="1170"/>
        </w:tabs>
        <w:ind w:left="806" w:firstLine="0"/>
        <w:rPr>
          <w:b/>
          <w:smallCaps/>
          <w:szCs w:val="20"/>
        </w:rPr>
      </w:pPr>
    </w:p>
    <w:p w14:paraId="23CAE575" w14:textId="3CE8A598" w:rsidR="00A33B68" w:rsidRPr="00956DDC" w:rsidRDefault="006510CF" w:rsidP="00A33B68">
      <w:pPr>
        <w:tabs>
          <w:tab w:val="left" w:pos="810"/>
        </w:tabs>
        <w:ind w:hanging="806"/>
        <w:jc w:val="center"/>
        <w:rPr>
          <w:b/>
          <w:smallCaps/>
          <w:szCs w:val="20"/>
        </w:rPr>
      </w:pPr>
      <w:r>
        <w:rPr>
          <w:noProof/>
          <w:szCs w:val="20"/>
          <w:lang w:val="en-IN" w:eastAsia="en-IN"/>
        </w:rPr>
        <w:drawing>
          <wp:inline distT="0" distB="0" distL="0" distR="0" wp14:anchorId="44C3F833" wp14:editId="762BCEC3">
            <wp:extent cx="4052570" cy="2194560"/>
            <wp:effectExtent l="0" t="0" r="5080" b="0"/>
            <wp:docPr id="477" name="Picture 477" descr="A graph shows 5 vectors labeled A, -5 A, C sub 2, and 8 B. The vertical axis is labeled y and it ranges from -1200 to negative 400 in increments of 400. The horizontal axis is labeled x and it ranges from 240 to 720 in increments of 240. All vectors except -3 A start from the origin. The angle between the horizontal axis and the vector 8 B is theta sub C 2. A triangle formed of 3 three vectors is on the right. The solid vector is C sub 2 and the dashed vectors are C sub 2 x and C sub 2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7"/>
                    <pic:cNvPicPr>
                      <a:picLocks noChangeAspect="1" noChangeArrowheads="1"/>
                    </pic:cNvPicPr>
                  </pic:nvPicPr>
                  <pic:blipFill>
                    <a:blip r:embed="rId1011" cstate="print">
                      <a:extLst>
                        <a:ext uri="{28A0092B-C50C-407E-A947-70E740481C1C}">
                          <a14:useLocalDpi xmlns:a14="http://schemas.microsoft.com/office/drawing/2010/main" val="0"/>
                        </a:ext>
                      </a:extLst>
                    </a:blip>
                    <a:srcRect/>
                    <a:stretch>
                      <a:fillRect/>
                    </a:stretch>
                  </pic:blipFill>
                  <pic:spPr bwMode="auto">
                    <a:xfrm>
                      <a:off x="0" y="0"/>
                      <a:ext cx="4052570" cy="2194560"/>
                    </a:xfrm>
                    <a:prstGeom prst="rect">
                      <a:avLst/>
                    </a:prstGeom>
                    <a:noFill/>
                    <a:ln>
                      <a:noFill/>
                    </a:ln>
                  </pic:spPr>
                </pic:pic>
              </a:graphicData>
            </a:graphic>
          </wp:inline>
        </w:drawing>
      </w:r>
    </w:p>
    <w:p w14:paraId="39D18FBF" w14:textId="52402427" w:rsidR="00A33B68" w:rsidRPr="00956DDC" w:rsidRDefault="00A33B68" w:rsidP="00D831B2">
      <w:pPr>
        <w:tabs>
          <w:tab w:val="left" w:pos="810"/>
        </w:tabs>
        <w:ind w:firstLine="4"/>
        <w:rPr>
          <w:szCs w:val="20"/>
        </w:rPr>
      </w:pPr>
      <w:r w:rsidRPr="00956DDC">
        <w:rPr>
          <w:b/>
          <w:smallCaps/>
          <w:szCs w:val="20"/>
        </w:rPr>
        <w:t>RESEARCH:</w:t>
      </w:r>
      <w:r w:rsidRPr="00956DDC">
        <w:rPr>
          <w:szCs w:val="20"/>
        </w:rPr>
        <w:t xml:space="preserve"> </w:t>
      </w:r>
      <w:r w:rsidR="00880511" w:rsidRPr="00880511">
        <w:rPr>
          <w:position w:val="-12"/>
          <w:szCs w:val="20"/>
        </w:rPr>
        <w:object w:dxaOrig="1060" w:dyaOrig="360" w14:anchorId="2D158EE0">
          <v:shape id="_x0000_i1511" type="#_x0000_t75" alt=" upper C vector equals left parenthesis upper C Subscript x Baseline comma upper C Subscript y Baseline right parenthesis" style="width:53.15pt;height:18pt" o:ole="">
            <v:imagedata r:id="rId1012" o:title=""/>
          </v:shape>
          <o:OLEObject Type="Embed" ProgID="Equation.DSMT4" ShapeID="_x0000_i1511" DrawAspect="Content" ObjectID="_1764185417" r:id="rId1013"/>
        </w:object>
      </w:r>
      <w:r w:rsidRPr="00956DDC">
        <w:rPr>
          <w:szCs w:val="20"/>
        </w:rPr>
        <w:t xml:space="preserve"> </w:t>
      </w:r>
      <w:r w:rsidR="00880511" w:rsidRPr="00880511">
        <w:rPr>
          <w:position w:val="-10"/>
          <w:szCs w:val="20"/>
        </w:rPr>
        <w:object w:dxaOrig="1219" w:dyaOrig="300" w14:anchorId="2F16F2C1">
          <v:shape id="_x0000_i1512" type="#_x0000_t75" alt="upper C Subscript i Baseline equals n upper A Subscript i Baseline plus m upper B Subscript i" style="width:61.7pt;height:15.45pt" o:ole="">
            <v:imagedata r:id="rId1014" o:title=""/>
          </v:shape>
          <o:OLEObject Type="Embed" ProgID="Equation.DSMT4" ShapeID="_x0000_i1512" DrawAspect="Content" ObjectID="_1764185418" r:id="rId1015"/>
        </w:object>
      </w:r>
      <w:r w:rsidRPr="00956DDC">
        <w:rPr>
          <w:szCs w:val="20"/>
        </w:rPr>
        <w:t xml:space="preserve">, </w:t>
      </w:r>
      <w:r w:rsidR="00880511" w:rsidRPr="00880511">
        <w:rPr>
          <w:position w:val="-16"/>
          <w:szCs w:val="20"/>
        </w:rPr>
        <w:object w:dxaOrig="1400" w:dyaOrig="420" w14:anchorId="1E6BA59D">
          <v:shape id="_x0000_i1513" type="#_x0000_t75" alt="StartAbsoluteValue upper C vector EndAbsoluteValue equals StartRoot upper C Subscript x baseline squared plus upper C Subscript y baseline squared EndRoot" style="width:70.3pt;height:20.55pt" o:ole="">
            <v:imagedata r:id="rId1016" o:title=""/>
          </v:shape>
          <o:OLEObject Type="Embed" ProgID="Equation.DSMT4" ShapeID="_x0000_i1513" DrawAspect="Content" ObjectID="_1764185419" r:id="rId1017"/>
        </w:object>
      </w:r>
      <w:r w:rsidRPr="00956DDC">
        <w:rPr>
          <w:szCs w:val="20"/>
        </w:rPr>
        <w:t xml:space="preserve"> </w:t>
      </w:r>
      <w:r w:rsidR="00880511" w:rsidRPr="00880511">
        <w:rPr>
          <w:position w:val="-26"/>
          <w:szCs w:val="20"/>
        </w:rPr>
        <w:object w:dxaOrig="999" w:dyaOrig="620" w14:anchorId="22BD4729">
          <v:shape id="_x0000_i1514" type="#_x0000_t75" alt="tangent theta Subscript upper C Baseline equals StartFraction upper C Subscript y Baseline Over upper C Subscript x Baseline EndFraction" style="width:50.55pt;height:31.7pt" o:ole="">
            <v:imagedata r:id="rId1018" o:title=""/>
          </v:shape>
          <o:OLEObject Type="Embed" ProgID="Equation.DSMT4" ShapeID="_x0000_i1514" DrawAspect="Content" ObjectID="_1764185420" r:id="rId1019"/>
        </w:object>
      </w:r>
    </w:p>
    <w:p w14:paraId="37846ED9" w14:textId="7F1204B0" w:rsidR="00A33B68" w:rsidRPr="00956DDC" w:rsidRDefault="00A33B68" w:rsidP="00D831B2">
      <w:pPr>
        <w:tabs>
          <w:tab w:val="left" w:pos="810"/>
        </w:tabs>
        <w:ind w:firstLine="4"/>
        <w:rPr>
          <w:szCs w:val="20"/>
        </w:rPr>
      </w:pPr>
      <w:r w:rsidRPr="00956DDC">
        <w:rPr>
          <w:b/>
          <w:smallCaps/>
          <w:szCs w:val="20"/>
        </w:rPr>
        <w:t>SIMPLIFY:</w:t>
      </w:r>
    </w:p>
    <w:p w14:paraId="6E9D5A37" w14:textId="27FDC10E" w:rsidR="00A33B68" w:rsidRPr="00956DDC" w:rsidRDefault="00A33B68">
      <w:pPr>
        <w:pStyle w:val="ListParagraph"/>
        <w:numPr>
          <w:ilvl w:val="0"/>
          <w:numId w:val="21"/>
        </w:numPr>
        <w:tabs>
          <w:tab w:val="left" w:pos="1170"/>
        </w:tabs>
        <w:spacing w:before="0"/>
        <w:ind w:left="806" w:firstLine="0"/>
        <w:rPr>
          <w:szCs w:val="20"/>
        </w:rPr>
      </w:pPr>
      <w:r w:rsidRPr="00956DDC">
        <w:rPr>
          <w:szCs w:val="20"/>
        </w:rPr>
        <w:lastRenderedPageBreak/>
        <w:t xml:space="preserve">Since </w:t>
      </w:r>
      <w:r w:rsidR="00880511" w:rsidRPr="00880511">
        <w:rPr>
          <w:position w:val="-6"/>
          <w:szCs w:val="20"/>
        </w:rPr>
        <w:object w:dxaOrig="560" w:dyaOrig="240" w14:anchorId="525FC28A">
          <v:shape id="_x0000_i1515" type="#_x0000_t75" alt="n equals negative 3" style="width:28.3pt;height:12pt" o:ole="">
            <v:imagedata r:id="rId1020" o:title=""/>
          </v:shape>
          <o:OLEObject Type="Embed" ProgID="Equation.DSMT4" ShapeID="_x0000_i1515" DrawAspect="Content" ObjectID="_1764185421" r:id="rId1021"/>
        </w:object>
      </w:r>
      <w:r w:rsidRPr="00956DDC">
        <w:rPr>
          <w:szCs w:val="20"/>
        </w:rPr>
        <w:t xml:space="preserve"> and </w:t>
      </w:r>
      <w:r w:rsidR="00880511" w:rsidRPr="00880511">
        <w:rPr>
          <w:position w:val="-8"/>
          <w:szCs w:val="20"/>
        </w:rPr>
        <w:object w:dxaOrig="560" w:dyaOrig="260" w14:anchorId="3EB70F62">
          <v:shape id="_x0000_i1516" type="#_x0000_t75" alt="m equals 9" style="width:28.3pt;height:13.7pt" o:ole="">
            <v:imagedata r:id="rId1022" o:title=""/>
          </v:shape>
          <o:OLEObject Type="Embed" ProgID="Equation.DSMT4" ShapeID="_x0000_i1516" DrawAspect="Content" ObjectID="_1764185422" r:id="rId1023"/>
        </w:object>
      </w:r>
      <w:r w:rsidRPr="00956DDC">
        <w:rPr>
          <w:szCs w:val="20"/>
        </w:rPr>
        <w:t xml:space="preserve"> </w:t>
      </w:r>
      <w:r w:rsidR="00880511" w:rsidRPr="00880511">
        <w:rPr>
          <w:position w:val="-10"/>
          <w:szCs w:val="20"/>
        </w:rPr>
        <w:object w:dxaOrig="1380" w:dyaOrig="300" w14:anchorId="0FD607FC">
          <v:shape id="_x0000_i1517" type="#_x0000_t75" alt="upper C Subscript x Baseline equals negative 3 upper A Subscript x Baseline plus 9 upper B Subscript x" style="width:69.45pt;height:15.45pt" o:ole="">
            <v:imagedata r:id="rId1024" o:title=""/>
          </v:shape>
          <o:OLEObject Type="Embed" ProgID="Equation.DSMT4" ShapeID="_x0000_i1517" DrawAspect="Content" ObjectID="_1764185423" r:id="rId1025"/>
        </w:object>
      </w:r>
      <w:r w:rsidRPr="00956DDC">
        <w:rPr>
          <w:szCs w:val="20"/>
        </w:rPr>
        <w:t xml:space="preserve"> and </w:t>
      </w:r>
      <w:r w:rsidR="00880511" w:rsidRPr="00880511">
        <w:rPr>
          <w:position w:val="-12"/>
          <w:szCs w:val="20"/>
        </w:rPr>
        <w:object w:dxaOrig="1440" w:dyaOrig="320" w14:anchorId="20FCF8CF">
          <v:shape id="_x0000_i1518" type="#_x0000_t75" alt="upper C Subscript y Baseline equals negative 3 upper A Subscript y Baseline plus 9 upper B Subscript y" style="width:1in;height:16.3pt" o:ole="">
            <v:imagedata r:id="rId1026" o:title=""/>
          </v:shape>
          <o:OLEObject Type="Embed" ProgID="Equation.DSMT4" ShapeID="_x0000_i1518" DrawAspect="Content" ObjectID="_1764185424" r:id="rId1027"/>
        </w:object>
      </w:r>
      <w:r w:rsidRPr="00956DDC">
        <w:rPr>
          <w:szCs w:val="20"/>
        </w:rPr>
        <w:t xml:space="preserve"> Also, </w:t>
      </w:r>
      <w:r w:rsidR="00880511" w:rsidRPr="00880511">
        <w:rPr>
          <w:position w:val="-16"/>
          <w:szCs w:val="20"/>
        </w:rPr>
        <w:object w:dxaOrig="1600" w:dyaOrig="420" w14:anchorId="23E1E1C3">
          <v:shape id="_x0000_i1519" type="#_x0000_t75" alt="theta Subscript upper C Baseline equals tangent Superscript negative 1 Baseline left parenthesis upper C Subscript y Baseline over upper C Subscript x Baseline right parenthesis" style="width:80.55pt;height:20.55pt" o:ole="">
            <v:imagedata r:id="rId1028" o:title=""/>
          </v:shape>
          <o:OLEObject Type="Embed" ProgID="Equation.DSMT4" ShapeID="_x0000_i1519" DrawAspect="Content" ObjectID="_1764185425" r:id="rId1029"/>
        </w:object>
      </w:r>
      <w:r w:rsidRPr="00956DDC">
        <w:rPr>
          <w:szCs w:val="20"/>
        </w:rPr>
        <w:t>.</w:t>
      </w:r>
    </w:p>
    <w:p w14:paraId="259AD297" w14:textId="1806AE7C" w:rsidR="00A33B68" w:rsidRPr="00522015" w:rsidRDefault="00A33B68">
      <w:pPr>
        <w:pStyle w:val="ListParagraph"/>
        <w:numPr>
          <w:ilvl w:val="0"/>
          <w:numId w:val="21"/>
        </w:numPr>
        <w:tabs>
          <w:tab w:val="left" w:pos="1170"/>
        </w:tabs>
        <w:spacing w:before="0"/>
        <w:ind w:left="806" w:firstLine="0"/>
        <w:rPr>
          <w:b/>
          <w:szCs w:val="20"/>
        </w:rPr>
      </w:pPr>
      <w:r w:rsidRPr="00956DDC">
        <w:rPr>
          <w:szCs w:val="20"/>
        </w:rPr>
        <w:t xml:space="preserve">Since </w:t>
      </w:r>
      <w:r w:rsidR="00880511" w:rsidRPr="00880511">
        <w:rPr>
          <w:position w:val="-6"/>
          <w:szCs w:val="20"/>
        </w:rPr>
        <w:object w:dxaOrig="560" w:dyaOrig="240" w14:anchorId="2B9EB109">
          <v:shape id="_x0000_i1520" type="#_x0000_t75" alt="n equals negative 5" style="width:28.3pt;height:12pt" o:ole="">
            <v:imagedata r:id="rId1030" o:title=""/>
          </v:shape>
          <o:OLEObject Type="Embed" ProgID="Equation.DSMT4" ShapeID="_x0000_i1520" DrawAspect="Content" ObjectID="_1764185426" r:id="rId1031"/>
        </w:object>
      </w:r>
      <w:r w:rsidRPr="00956DDC">
        <w:rPr>
          <w:szCs w:val="20"/>
        </w:rPr>
        <w:t xml:space="preserve"> and </w:t>
      </w:r>
      <w:r w:rsidR="00880511" w:rsidRPr="00880511">
        <w:rPr>
          <w:position w:val="-8"/>
          <w:szCs w:val="20"/>
        </w:rPr>
        <w:object w:dxaOrig="560" w:dyaOrig="260" w14:anchorId="01FA6CC8">
          <v:shape id="_x0000_i1521" type="#_x0000_t75" alt="m equals 8" style="width:28.3pt;height:13.7pt" o:ole="">
            <v:imagedata r:id="rId1032" o:title=""/>
          </v:shape>
          <o:OLEObject Type="Embed" ProgID="Equation.DSMT4" ShapeID="_x0000_i1521" DrawAspect="Content" ObjectID="_1764185427" r:id="rId1033"/>
        </w:object>
      </w:r>
      <w:r w:rsidRPr="00956DDC">
        <w:rPr>
          <w:szCs w:val="20"/>
        </w:rPr>
        <w:t xml:space="preserve"> </w:t>
      </w:r>
      <w:r w:rsidR="00880511" w:rsidRPr="00880511">
        <w:rPr>
          <w:position w:val="-10"/>
          <w:szCs w:val="20"/>
        </w:rPr>
        <w:object w:dxaOrig="1380" w:dyaOrig="300" w14:anchorId="7F2BE535">
          <v:shape id="_x0000_i1522" type="#_x0000_t75" alt="upper C Subscript x Baseline equals negative 5 upper A Subscript x Baseline plus 8 upper B Subscript x" style="width:69.45pt;height:15.45pt" o:ole="">
            <v:imagedata r:id="rId1034" o:title=""/>
          </v:shape>
          <o:OLEObject Type="Embed" ProgID="Equation.DSMT4" ShapeID="_x0000_i1522" DrawAspect="Content" ObjectID="_1764185428" r:id="rId1035"/>
        </w:object>
      </w:r>
      <w:r w:rsidRPr="00956DDC">
        <w:rPr>
          <w:szCs w:val="20"/>
        </w:rPr>
        <w:t xml:space="preserve"> and </w:t>
      </w:r>
      <w:r w:rsidR="00880511" w:rsidRPr="00880511">
        <w:rPr>
          <w:position w:val="-12"/>
          <w:szCs w:val="20"/>
        </w:rPr>
        <w:object w:dxaOrig="1440" w:dyaOrig="320" w14:anchorId="52051712">
          <v:shape id="_x0000_i1523" type="#_x0000_t75" alt="upper C Subscript y Baseline equals negative 5 upper A Subscript y Baseline plus 8 upper B Subscript y" style="width:1in;height:16.3pt" o:ole="">
            <v:imagedata r:id="rId1036" o:title=""/>
          </v:shape>
          <o:OLEObject Type="Embed" ProgID="Equation.DSMT4" ShapeID="_x0000_i1523" DrawAspect="Content" ObjectID="_1764185429" r:id="rId1037"/>
        </w:object>
      </w:r>
      <w:r w:rsidRPr="00956DDC">
        <w:rPr>
          <w:szCs w:val="20"/>
        </w:rPr>
        <w:t xml:space="preserve"> Also, </w:t>
      </w:r>
      <w:r w:rsidR="00880511" w:rsidRPr="00880511">
        <w:rPr>
          <w:position w:val="-16"/>
          <w:szCs w:val="20"/>
        </w:rPr>
        <w:object w:dxaOrig="1600" w:dyaOrig="420" w14:anchorId="2852DED7">
          <v:shape id="_x0000_i1524" type="#_x0000_t75" alt="theta Subscript upper C Baseline equals tangent Superscript negative 1 Baseline left parenthesis upper C Subscript y Baseline over upper C Subscript x Baseline right parenthesis" style="width:80.55pt;height:20.55pt" o:ole="">
            <v:imagedata r:id="rId1038" o:title=""/>
          </v:shape>
          <o:OLEObject Type="Embed" ProgID="Equation.DSMT4" ShapeID="_x0000_i1524" DrawAspect="Content" ObjectID="_1764185430" r:id="rId1039"/>
        </w:object>
      </w:r>
      <w:r w:rsidRPr="00956DDC">
        <w:rPr>
          <w:szCs w:val="20"/>
        </w:rPr>
        <w:t>.</w:t>
      </w:r>
    </w:p>
    <w:p w14:paraId="3F8D9FD5" w14:textId="5C3855E7" w:rsidR="00A33B68" w:rsidRPr="00956DDC" w:rsidRDefault="00A33B68" w:rsidP="00D831B2">
      <w:pPr>
        <w:tabs>
          <w:tab w:val="left" w:pos="810"/>
        </w:tabs>
        <w:ind w:firstLine="4"/>
        <w:rPr>
          <w:szCs w:val="20"/>
        </w:rPr>
      </w:pPr>
      <w:r w:rsidRPr="00956DDC">
        <w:rPr>
          <w:b/>
          <w:smallCaps/>
          <w:szCs w:val="20"/>
        </w:rPr>
        <w:t>CALCULATE:</w:t>
      </w:r>
    </w:p>
    <w:p w14:paraId="373971F7" w14:textId="2FE41ED3" w:rsidR="00A33B68" w:rsidRDefault="00880511">
      <w:pPr>
        <w:pStyle w:val="ListParagraph"/>
        <w:numPr>
          <w:ilvl w:val="0"/>
          <w:numId w:val="22"/>
        </w:numPr>
        <w:tabs>
          <w:tab w:val="left" w:pos="1170"/>
        </w:tabs>
        <w:spacing w:before="0"/>
        <w:ind w:left="806" w:firstLine="0"/>
        <w:rPr>
          <w:b/>
          <w:szCs w:val="20"/>
        </w:rPr>
      </w:pPr>
      <w:r w:rsidRPr="00880511">
        <w:rPr>
          <w:b/>
          <w:position w:val="-12"/>
          <w:szCs w:val="20"/>
        </w:rPr>
        <w:object w:dxaOrig="5360" w:dyaOrig="320" w14:anchorId="0E3B94A8">
          <v:shape id="_x0000_i1525" type="#_x0000_t75" alt="upper C Subscript x Baseline equals negative 3 left parenthesis 23.0 right parenthesis plus 9 left parenthesis 90.0 right parenthesis equals 741.0 comma upper C Subscript y Baseline equals negative 3 left parenthesis 59.0 right parenthesis plus 9 left parenthesis negative 150 right parenthesis equals negative 1527.0" style="width:267.45pt;height:16.3pt" o:ole="">
            <v:imagedata r:id="rId1040" o:title=""/>
          </v:shape>
          <o:OLEObject Type="Embed" ProgID="Equation.DSMT4" ShapeID="_x0000_i1525" DrawAspect="Content" ObjectID="_1764185431" r:id="rId1041"/>
        </w:object>
      </w:r>
    </w:p>
    <w:p w14:paraId="31D5E46D" w14:textId="097D9958" w:rsidR="00A33B68" w:rsidRPr="00956DDC" w:rsidRDefault="00880511" w:rsidP="00FB025D">
      <w:pPr>
        <w:tabs>
          <w:tab w:val="left" w:pos="810"/>
        </w:tabs>
        <w:rPr>
          <w:szCs w:val="20"/>
        </w:rPr>
      </w:pPr>
      <w:r w:rsidRPr="00880511">
        <w:rPr>
          <w:b/>
          <w:position w:val="-12"/>
          <w:szCs w:val="20"/>
        </w:rPr>
        <w:object w:dxaOrig="2760" w:dyaOrig="360" w14:anchorId="1EC2AD80">
          <v:shape id="_x0000_i1526" type="#_x0000_t75" alt=" upper A vector equals left parenthesis upper A Subscript x Baseline comma upper A Subscript y Baseline right parenthesis equals left parenthesis negative 30.0 m comma negative 50.0 m right parenthesis" style="width:138pt;height:18pt" o:ole="">
            <v:imagedata r:id="rId1042" o:title=""/>
          </v:shape>
          <o:OLEObject Type="Embed" ProgID="Equation.DSMT4" ShapeID="_x0000_i1526" DrawAspect="Content" ObjectID="_1764185432" r:id="rId1043"/>
        </w:object>
      </w:r>
    </w:p>
    <w:p w14:paraId="75A8FF50" w14:textId="01DBD64D" w:rsidR="00A33B68" w:rsidRPr="00FC6E91" w:rsidRDefault="00880511">
      <w:pPr>
        <w:pStyle w:val="ListParagraph"/>
        <w:numPr>
          <w:ilvl w:val="0"/>
          <w:numId w:val="22"/>
        </w:numPr>
        <w:tabs>
          <w:tab w:val="left" w:pos="1170"/>
        </w:tabs>
        <w:spacing w:before="0"/>
        <w:ind w:left="806" w:firstLine="0"/>
        <w:rPr>
          <w:szCs w:val="20"/>
        </w:rPr>
      </w:pPr>
      <w:r w:rsidRPr="00880511">
        <w:rPr>
          <w:b/>
          <w:position w:val="-8"/>
          <w:szCs w:val="20"/>
        </w:rPr>
        <w:object w:dxaOrig="1560" w:dyaOrig="279" w14:anchorId="2D86D161">
          <v:shape id="_x0000_i1527" type="#_x0000_t75" alt="equals left parenthesis 30.0 m comma 50.0 m right parenthesis" style="width:78pt;height:13.7pt" o:ole="">
            <v:imagedata r:id="rId1044" o:title=""/>
          </v:shape>
          <o:OLEObject Type="Embed" ProgID="Equation.DSMT4" ShapeID="_x0000_i1527" DrawAspect="Content" ObjectID="_1764185433" r:id="rId1045"/>
        </w:object>
      </w:r>
      <w:r w:rsidR="00A33B68">
        <w:rPr>
          <w:b/>
          <w:szCs w:val="20"/>
        </w:rPr>
        <w:t xml:space="preserve"> </w:t>
      </w:r>
      <w:r w:rsidR="00FC6E91" w:rsidRPr="00FC6E91">
        <w:rPr>
          <w:b/>
          <w:position w:val="-16"/>
          <w:szCs w:val="20"/>
        </w:rPr>
        <w:object w:dxaOrig="3100" w:dyaOrig="440" w14:anchorId="281B53D3">
          <v:shape id="_x0000_i1528" type="#_x0000_t75" alt="StartAbsoluteValue upper C vector EndAbsoluteValue equals StartRoot left parenthesis 605.0 right parenthesis squared plus left parenthesis negative 1495.0 right parenthesis squared EndRoot equals 1612.78" style="width:155.15pt;height:21.45pt" o:ole="">
            <v:imagedata r:id="rId1046" o:title=""/>
          </v:shape>
          <o:OLEObject Type="Embed" ProgID="Equation.DSMT4" ShapeID="_x0000_i1528" DrawAspect="Content" ObjectID="_1764185434" r:id="rId1047"/>
        </w:object>
      </w:r>
    </w:p>
    <w:p w14:paraId="69B8F288" w14:textId="483F8667" w:rsidR="00FC6E91" w:rsidRPr="00956DDC" w:rsidRDefault="00FC6E91" w:rsidP="00FC6E91">
      <w:pPr>
        <w:ind w:left="2790"/>
        <w:rPr>
          <w:szCs w:val="20"/>
        </w:rPr>
      </w:pPr>
      <w:r w:rsidRPr="00C4195E">
        <w:rPr>
          <w:position w:val="-26"/>
        </w:rPr>
        <w:object w:dxaOrig="2580" w:dyaOrig="620" w14:anchorId="11A02887">
          <v:shape id="_x0000_i1529" type="#_x0000_t75" alt="theta Subscript upper C Baseline equals tangent Superscript negative 1 Baseline left parenthesis StartFraction negative 1495.0 Over 605.0 EndFraction right parenthesis equals negative 67.97 degrees" style="width:129.45pt;height:31.7pt" o:ole="">
            <v:imagedata r:id="rId1048" o:title=""/>
          </v:shape>
          <o:OLEObject Type="Embed" ProgID="Equation.DSMT4" ShapeID="_x0000_i1529" DrawAspect="Content" ObjectID="_1764185435" r:id="rId1049"/>
        </w:object>
      </w:r>
    </w:p>
    <w:p w14:paraId="6F579878" w14:textId="0B651B12" w:rsidR="00A33B68" w:rsidRPr="00956DDC" w:rsidRDefault="00A33B68" w:rsidP="00D831B2">
      <w:pPr>
        <w:tabs>
          <w:tab w:val="left" w:pos="810"/>
        </w:tabs>
        <w:ind w:firstLine="4"/>
        <w:rPr>
          <w:szCs w:val="20"/>
        </w:rPr>
      </w:pPr>
      <w:r w:rsidRPr="00956DDC">
        <w:rPr>
          <w:b/>
          <w:smallCaps/>
          <w:szCs w:val="20"/>
        </w:rPr>
        <w:t>ROUND:</w:t>
      </w:r>
    </w:p>
    <w:p w14:paraId="0E812FE7" w14:textId="21D5DDB9" w:rsidR="00A33B68" w:rsidRPr="00956DDC" w:rsidRDefault="00880511">
      <w:pPr>
        <w:pStyle w:val="ListParagraph"/>
        <w:numPr>
          <w:ilvl w:val="0"/>
          <w:numId w:val="23"/>
        </w:numPr>
        <w:tabs>
          <w:tab w:val="left" w:pos="1170"/>
        </w:tabs>
        <w:spacing w:before="0"/>
        <w:ind w:left="806" w:firstLine="0"/>
        <w:rPr>
          <w:szCs w:val="20"/>
        </w:rPr>
      </w:pPr>
      <w:r w:rsidRPr="00880511">
        <w:rPr>
          <w:b/>
          <w:position w:val="-6"/>
          <w:szCs w:val="20"/>
        </w:rPr>
        <w:object w:dxaOrig="1060" w:dyaOrig="300" w14:anchorId="3B6B9A79">
          <v:shape id="_x0000_i1530" type="#_x0000_t75" alt=" upper C vector equals 1.70 times 10 cubed" style="width:53.15pt;height:15.45pt" o:ole="">
            <v:imagedata r:id="rId1050" o:title=""/>
          </v:shape>
          <o:OLEObject Type="Embed" ProgID="Equation.DSMT4" ShapeID="_x0000_i1530" DrawAspect="Content" ObjectID="_1764185436" r:id="rId1051"/>
        </w:object>
      </w:r>
      <w:r w:rsidR="00A33B68" w:rsidRPr="00956DDC">
        <w:rPr>
          <w:szCs w:val="20"/>
        </w:rPr>
        <w:t xml:space="preserve"> at </w:t>
      </w:r>
      <w:r w:rsidRPr="00880511">
        <w:rPr>
          <w:position w:val="-6"/>
          <w:szCs w:val="20"/>
        </w:rPr>
        <w:object w:dxaOrig="580" w:dyaOrig="240" w14:anchorId="2A11DF1D">
          <v:shape id="_x0000_i1531" type="#_x0000_t75" alt="negative 64.1 degrees" style="width:28.3pt;height:12pt" o:ole="">
            <v:imagedata r:id="rId1052" o:title=""/>
          </v:shape>
          <o:OLEObject Type="Embed" ProgID="Equation.DSMT4" ShapeID="_x0000_i1531" DrawAspect="Content" ObjectID="_1764185437" r:id="rId1053"/>
        </w:object>
      </w:r>
      <w:r w:rsidR="00A33B68" w:rsidRPr="00956DDC">
        <w:rPr>
          <w:szCs w:val="20"/>
        </w:rPr>
        <w:t xml:space="preserve"> or </w:t>
      </w:r>
      <w:r w:rsidRPr="00880511">
        <w:rPr>
          <w:position w:val="-6"/>
          <w:szCs w:val="20"/>
        </w:rPr>
        <w:object w:dxaOrig="440" w:dyaOrig="240" w14:anchorId="0AA91622">
          <v:shape id="_x0000_i1532" type="#_x0000_t75" alt="296 degrees" style="width:21.45pt;height:12pt" o:ole="">
            <v:imagedata r:id="rId1054" o:title=""/>
          </v:shape>
          <o:OLEObject Type="Embed" ProgID="Equation.DSMT4" ShapeID="_x0000_i1532" DrawAspect="Content" ObjectID="_1764185438" r:id="rId1055"/>
        </w:object>
      </w:r>
    </w:p>
    <w:p w14:paraId="0D177196" w14:textId="1C83E975" w:rsidR="00A33B68" w:rsidRDefault="00880511">
      <w:pPr>
        <w:pStyle w:val="ListParagraph"/>
        <w:numPr>
          <w:ilvl w:val="0"/>
          <w:numId w:val="23"/>
        </w:numPr>
        <w:tabs>
          <w:tab w:val="left" w:pos="1170"/>
        </w:tabs>
        <w:spacing w:before="0"/>
        <w:ind w:left="806" w:firstLine="0"/>
        <w:rPr>
          <w:szCs w:val="20"/>
        </w:rPr>
      </w:pPr>
      <w:r w:rsidRPr="00880511">
        <w:rPr>
          <w:b/>
          <w:position w:val="-6"/>
          <w:szCs w:val="20"/>
        </w:rPr>
        <w:object w:dxaOrig="1040" w:dyaOrig="300" w14:anchorId="13C2CB7B">
          <v:shape id="_x0000_i1533" type="#_x0000_t75" alt=" upper C vector equals 1.61 times 10 cubed" style="width:51.45pt;height:15.45pt" o:ole="">
            <v:imagedata r:id="rId1056" o:title=""/>
          </v:shape>
          <o:OLEObject Type="Embed" ProgID="Equation.DSMT4" ShapeID="_x0000_i1533" DrawAspect="Content" ObjectID="_1764185439" r:id="rId1057"/>
        </w:object>
      </w:r>
      <w:r w:rsidR="00A33B68" w:rsidRPr="00956DDC">
        <w:rPr>
          <w:szCs w:val="20"/>
        </w:rPr>
        <w:t xml:space="preserve"> at </w:t>
      </w:r>
      <w:r w:rsidRPr="00880511">
        <w:rPr>
          <w:position w:val="-6"/>
          <w:szCs w:val="20"/>
        </w:rPr>
        <w:object w:dxaOrig="600" w:dyaOrig="240" w14:anchorId="3304D8D8">
          <v:shape id="_x0000_i1534" type="#_x0000_t75" alt="negative 68.0 degrees" style="width:30pt;height:12pt" o:ole="">
            <v:imagedata r:id="rId1058" o:title=""/>
          </v:shape>
          <o:OLEObject Type="Embed" ProgID="Equation.DSMT4" ShapeID="_x0000_i1534" DrawAspect="Content" ObjectID="_1764185440" r:id="rId1059"/>
        </w:object>
      </w:r>
      <w:r w:rsidR="00A33B68" w:rsidRPr="00956DDC">
        <w:rPr>
          <w:szCs w:val="20"/>
        </w:rPr>
        <w:t xml:space="preserve"> or </w:t>
      </w:r>
      <w:r w:rsidRPr="00880511">
        <w:rPr>
          <w:position w:val="-6"/>
          <w:szCs w:val="20"/>
        </w:rPr>
        <w:object w:dxaOrig="440" w:dyaOrig="240" w14:anchorId="5BFFA1EC">
          <v:shape id="_x0000_i1535" type="#_x0000_t75" alt="292 degrees" style="width:21.45pt;height:12pt" o:ole="">
            <v:imagedata r:id="rId1060" o:title=""/>
          </v:shape>
          <o:OLEObject Type="Embed" ProgID="Equation.DSMT4" ShapeID="_x0000_i1535" DrawAspect="Content" ObjectID="_1764185441" r:id="rId1061"/>
        </w:object>
      </w:r>
    </w:p>
    <w:p w14:paraId="576D319A" w14:textId="389345AF" w:rsidR="00A33B68" w:rsidRPr="00522015" w:rsidRDefault="00A33B68" w:rsidP="009A0218">
      <w:pPr>
        <w:tabs>
          <w:tab w:val="left" w:pos="810"/>
        </w:tabs>
        <w:ind w:firstLine="4"/>
        <w:rPr>
          <w:b/>
          <w:bCs/>
          <w:smallCaps/>
          <w:szCs w:val="20"/>
        </w:rPr>
      </w:pPr>
      <w:r w:rsidRPr="00956DDC">
        <w:rPr>
          <w:b/>
          <w:smallCaps/>
          <w:szCs w:val="20"/>
        </w:rPr>
        <w:t>DOUBLE-CHECK:</w:t>
      </w:r>
      <w:r w:rsidR="00FF0ACD">
        <w:rPr>
          <w:szCs w:val="20"/>
        </w:rPr>
        <w:t xml:space="preserve"> </w:t>
      </w:r>
      <w:r w:rsidRPr="00956DDC">
        <w:rPr>
          <w:bCs/>
          <w:szCs w:val="20"/>
        </w:rPr>
        <w:t>Each magnitude is greater than the components but less than the sum of the components and the angles place the vectors in the proper quadrants.</w:t>
      </w:r>
      <w:r w:rsidR="00FF0ACD">
        <w:rPr>
          <w:szCs w:val="20"/>
        </w:rPr>
        <w:t xml:space="preserve"> </w:t>
      </w:r>
      <w:r w:rsidRPr="00956DDC">
        <w:rPr>
          <w:szCs w:val="20"/>
        </w:rPr>
        <w:t>The calculated answers are reasonable.</w:t>
      </w:r>
    </w:p>
    <w:p w14:paraId="2D5BA49C" w14:textId="77777777" w:rsidR="00FF0ACD" w:rsidRDefault="00A33B68">
      <w:pPr>
        <w:pStyle w:val="ListParagraph"/>
        <w:numPr>
          <w:ilvl w:val="0"/>
          <w:numId w:val="4"/>
        </w:numPr>
        <w:ind w:left="806" w:hanging="806"/>
        <w:rPr>
          <w:szCs w:val="20"/>
        </w:rPr>
      </w:pPr>
      <w:r w:rsidRPr="00956DDC">
        <w:rPr>
          <w:b/>
          <w:szCs w:val="20"/>
        </w:rPr>
        <w:t>THINK:</w:t>
      </w:r>
      <w:r w:rsidR="00FF0ACD">
        <w:rPr>
          <w:szCs w:val="20"/>
        </w:rPr>
        <w:t xml:space="preserve"> </w:t>
      </w:r>
      <w:r w:rsidRPr="00956DDC">
        <w:rPr>
          <w:szCs w:val="20"/>
        </w:rPr>
        <w:t xml:space="preserve">The vectors are </w:t>
      </w:r>
      <w:r w:rsidR="00880511" w:rsidRPr="00880511">
        <w:rPr>
          <w:position w:val="-12"/>
          <w:szCs w:val="20"/>
        </w:rPr>
        <w:object w:dxaOrig="2760" w:dyaOrig="360" w14:anchorId="78F3B133">
          <v:shape id="_x0000_i1536" type="#_x0000_t75" alt=" upper A vector equals left parenthesis upper A Subscript x Baseline comma upper A Subscript y Baseline right parenthesis equals left parenthesis negative 30.0 m comma negative 50.0 m right parenthesis" style="width:138pt;height:18pt" o:ole="">
            <v:imagedata r:id="rId1062" o:title=""/>
          </v:shape>
          <o:OLEObject Type="Embed" ProgID="Equation.DSMT4" ShapeID="_x0000_i1536" DrawAspect="Content" ObjectID="_1764185442" r:id="rId1063"/>
        </w:object>
      </w:r>
      <w:r w:rsidRPr="00956DDC">
        <w:rPr>
          <w:szCs w:val="20"/>
        </w:rPr>
        <w:t xml:space="preserve"> and </w:t>
      </w:r>
      <w:r w:rsidR="00550411" w:rsidRPr="00550411">
        <w:rPr>
          <w:position w:val="-14"/>
          <w:szCs w:val="20"/>
        </w:rPr>
        <w:object w:dxaOrig="2540" w:dyaOrig="380" w14:anchorId="37E1E2E5">
          <v:shape id="_x0000_i1537" type="#_x0000_t75" alt=" upper B vector equals left parenthesis upper B Subscript x Baseline comma upper B Subscript y Baseline right parenthesis equals left parenthesis 30.0 m comma 50.0 m right parenthesis" style="width:127.7pt;height:18.85pt" o:ole="">
            <v:imagedata r:id="rId1064" o:title=""/>
          </v:shape>
          <o:OLEObject Type="Embed" ProgID="Equation.DSMT4" ShapeID="_x0000_i1537" DrawAspect="Content" ObjectID="_1764185443" r:id="rId1065"/>
        </w:object>
      </w:r>
      <w:r w:rsidRPr="00956DDC">
        <w:rPr>
          <w:szCs w:val="20"/>
        </w:rPr>
        <w:t xml:space="preserve"> </w:t>
      </w:r>
      <w:r w:rsidR="00C82D9C">
        <w:rPr>
          <w:szCs w:val="20"/>
        </w:rPr>
        <w:t>F</w:t>
      </w:r>
      <w:r w:rsidR="00C82D9C" w:rsidRPr="00956DDC">
        <w:rPr>
          <w:szCs w:val="20"/>
        </w:rPr>
        <w:t xml:space="preserve">ind </w:t>
      </w:r>
      <w:r w:rsidRPr="00956DDC">
        <w:rPr>
          <w:szCs w:val="20"/>
        </w:rPr>
        <w:t xml:space="preserve">the magnitude and angle with respect to the positive </w:t>
      </w:r>
      <w:r w:rsidRPr="00956DDC">
        <w:rPr>
          <w:i/>
          <w:szCs w:val="20"/>
        </w:rPr>
        <w:t>x</w:t>
      </w:r>
      <w:r w:rsidRPr="00956DDC">
        <w:rPr>
          <w:szCs w:val="20"/>
        </w:rPr>
        <w:t>-axis for each.</w:t>
      </w:r>
    </w:p>
    <w:p w14:paraId="1DC73D43" w14:textId="0FC901ED" w:rsidR="00A33B68" w:rsidRPr="00956DDC" w:rsidRDefault="00A33B68" w:rsidP="00A33B68">
      <w:pPr>
        <w:tabs>
          <w:tab w:val="left" w:pos="810"/>
        </w:tabs>
        <w:ind w:firstLine="4"/>
        <w:rPr>
          <w:szCs w:val="20"/>
        </w:rPr>
      </w:pPr>
      <w:r w:rsidRPr="00956DDC">
        <w:rPr>
          <w:b/>
          <w:smallCaps/>
          <w:szCs w:val="20"/>
        </w:rPr>
        <w:t>SKETCH:</w:t>
      </w:r>
    </w:p>
    <w:p w14:paraId="7F85F918" w14:textId="660F0006" w:rsidR="00A33B68" w:rsidRPr="00956DDC" w:rsidRDefault="006510CF" w:rsidP="00A33B68">
      <w:pPr>
        <w:tabs>
          <w:tab w:val="left" w:pos="810"/>
        </w:tabs>
        <w:ind w:firstLine="4"/>
        <w:jc w:val="center"/>
        <w:rPr>
          <w:szCs w:val="20"/>
        </w:rPr>
      </w:pPr>
      <w:r>
        <w:rPr>
          <w:b/>
          <w:smallCaps/>
          <w:noProof/>
          <w:szCs w:val="20"/>
          <w:lang w:val="en-IN" w:eastAsia="en-IN"/>
        </w:rPr>
        <w:drawing>
          <wp:inline distT="0" distB="0" distL="0" distR="0" wp14:anchorId="3CC46138" wp14:editId="0CBB08C0">
            <wp:extent cx="2150745" cy="1989455"/>
            <wp:effectExtent l="0" t="0" r="1905" b="0"/>
            <wp:docPr id="505" name="Picture 505" descr="A graph shows 2 vectors A and B from the origin. The vertical axis is labeled y meters and it ranges from negative 40 to 40. The horizontal axis is labeled x meters and it ranges from negative 40 to 40. The angles between the horizontal axis and the vectors are theta sub A and theta sub B, respectively. The imaginary vectors of A from both axes are A sub x and A sub y. The imaginary vectors of B from both axes are B sub x and B sub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066" cstate="print">
                      <a:extLst>
                        <a:ext uri="{28A0092B-C50C-407E-A947-70E740481C1C}">
                          <a14:useLocalDpi xmlns:a14="http://schemas.microsoft.com/office/drawing/2010/main" val="0"/>
                        </a:ext>
                      </a:extLst>
                    </a:blip>
                    <a:srcRect/>
                    <a:stretch>
                      <a:fillRect/>
                    </a:stretch>
                  </pic:blipFill>
                  <pic:spPr bwMode="auto">
                    <a:xfrm>
                      <a:off x="0" y="0"/>
                      <a:ext cx="2150745" cy="1989455"/>
                    </a:xfrm>
                    <a:prstGeom prst="rect">
                      <a:avLst/>
                    </a:prstGeom>
                    <a:noFill/>
                    <a:ln>
                      <a:noFill/>
                    </a:ln>
                  </pic:spPr>
                </pic:pic>
              </a:graphicData>
            </a:graphic>
          </wp:inline>
        </w:drawing>
      </w:r>
    </w:p>
    <w:p w14:paraId="51B2120B" w14:textId="103E5446" w:rsidR="00A33B68" w:rsidRPr="00956DDC" w:rsidRDefault="00A33B68" w:rsidP="00380E48">
      <w:pPr>
        <w:tabs>
          <w:tab w:val="left" w:pos="810"/>
        </w:tabs>
        <w:ind w:left="810"/>
        <w:rPr>
          <w:szCs w:val="20"/>
        </w:rPr>
      </w:pPr>
      <w:r w:rsidRPr="00956DDC">
        <w:rPr>
          <w:b/>
          <w:smallCaps/>
          <w:szCs w:val="20"/>
        </w:rPr>
        <w:t>RESEARCH:</w:t>
      </w:r>
      <w:r w:rsidR="00FF0ACD">
        <w:rPr>
          <w:szCs w:val="20"/>
        </w:rPr>
        <w:t xml:space="preserve"> </w:t>
      </w:r>
      <w:r w:rsidR="00880511" w:rsidRPr="00880511">
        <w:rPr>
          <w:position w:val="-14"/>
          <w:szCs w:val="20"/>
        </w:rPr>
        <w:object w:dxaOrig="1320" w:dyaOrig="400" w14:anchorId="54D26DFF">
          <v:shape id="_x0000_i1538" type="#_x0000_t75" alt=" upper C vector equals StartRoot upper C Subscript x baseline squared plus upper C Subscript y baseline squared EndRoot" style="width:66pt;height:20.55pt" o:ole="">
            <v:imagedata r:id="rId1067" o:title=""/>
          </v:shape>
          <o:OLEObject Type="Embed" ProgID="Equation.DSMT4" ShapeID="_x0000_i1538" DrawAspect="Content" ObjectID="_1764185444" r:id="rId1068"/>
        </w:object>
      </w:r>
      <w:r w:rsidRPr="00956DDC">
        <w:rPr>
          <w:szCs w:val="20"/>
        </w:rPr>
        <w:t xml:space="preserve"> </w:t>
      </w:r>
      <w:r w:rsidR="00880511" w:rsidRPr="00880511">
        <w:rPr>
          <w:position w:val="-26"/>
          <w:szCs w:val="20"/>
        </w:rPr>
        <w:object w:dxaOrig="999" w:dyaOrig="620" w14:anchorId="27D2A282">
          <v:shape id="_x0000_i1539" type="#_x0000_t75" alt="tangent theta Subscript upper C Baseline equals StartFraction upper C Subscript y Baseline Over upper C Subscript x Baseline EndFraction" style="width:50.55pt;height:31.7pt" o:ole="">
            <v:imagedata r:id="rId1069" o:title=""/>
          </v:shape>
          <o:OLEObject Type="Embed" ProgID="Equation.DSMT4" ShapeID="_x0000_i1539" DrawAspect="Content" ObjectID="_1764185445" r:id="rId1070"/>
        </w:object>
      </w:r>
    </w:p>
    <w:p w14:paraId="376B0172" w14:textId="17B644BB" w:rsidR="00A33B68" w:rsidRPr="00956DDC" w:rsidRDefault="00A33B68" w:rsidP="00380E48">
      <w:pPr>
        <w:tabs>
          <w:tab w:val="left" w:pos="810"/>
        </w:tabs>
        <w:ind w:left="810"/>
        <w:rPr>
          <w:szCs w:val="20"/>
        </w:rPr>
      </w:pPr>
      <w:r w:rsidRPr="00956DDC">
        <w:rPr>
          <w:b/>
          <w:smallCaps/>
          <w:szCs w:val="20"/>
        </w:rPr>
        <w:t>SIMPLIFY:</w:t>
      </w:r>
      <w:r w:rsidR="00FF0ACD">
        <w:rPr>
          <w:b/>
          <w:smallCaps/>
          <w:szCs w:val="20"/>
        </w:rPr>
        <w:t xml:space="preserve"> </w:t>
      </w:r>
      <w:r w:rsidR="00880511" w:rsidRPr="00880511">
        <w:rPr>
          <w:position w:val="-14"/>
          <w:szCs w:val="20"/>
        </w:rPr>
        <w:object w:dxaOrig="1359" w:dyaOrig="400" w14:anchorId="56B12B05">
          <v:shape id="_x0000_i1540" type="#_x0000_t75" alt="upper A vector equals Start root upper A subscript x baseline squared plus upper A subscript y baseline squared End root " style="width:68.55pt;height:20.55pt" o:ole="">
            <v:imagedata r:id="rId1071" o:title=""/>
          </v:shape>
          <o:OLEObject Type="Embed" ProgID="Equation.DSMT4" ShapeID="_x0000_i1540" DrawAspect="Content" ObjectID="_1764185446" r:id="rId1072"/>
        </w:object>
      </w:r>
      <w:r w:rsidRPr="00956DDC">
        <w:rPr>
          <w:szCs w:val="20"/>
        </w:rPr>
        <w:t xml:space="preserve"> </w:t>
      </w:r>
      <w:r w:rsidR="00880511" w:rsidRPr="00880511">
        <w:rPr>
          <w:position w:val="-14"/>
          <w:szCs w:val="20"/>
        </w:rPr>
        <w:object w:dxaOrig="1320" w:dyaOrig="400" w14:anchorId="65CC37D4">
          <v:shape id="_x0000_i1541" type="#_x0000_t75" alt=" upper B vector equals StartRoot upper B Subscript x baseline squared plus upper B Subscript y baseline squared EndRoot" style="width:66pt;height:20.55pt" o:ole="">
            <v:imagedata r:id="rId1073" o:title=""/>
          </v:shape>
          <o:OLEObject Type="Embed" ProgID="Equation.DSMT4" ShapeID="_x0000_i1541" DrawAspect="Content" ObjectID="_1764185447" r:id="rId1074"/>
        </w:object>
      </w:r>
      <w:r w:rsidRPr="00956DDC">
        <w:rPr>
          <w:szCs w:val="20"/>
        </w:rPr>
        <w:t xml:space="preserve"> </w:t>
      </w:r>
      <w:r w:rsidR="00880511" w:rsidRPr="00880511">
        <w:rPr>
          <w:position w:val="-28"/>
          <w:szCs w:val="20"/>
        </w:rPr>
        <w:object w:dxaOrig="1420" w:dyaOrig="660" w14:anchorId="6686B820">
          <v:shape id="_x0000_i1542" type="#_x0000_t75" alt="theta Subscript upper A Baseline equals tangent Superscript negative 1 Baseline left parenthesis StartFraction upper A Subscript y Baseline Over upper A Subscript x Baseline EndFraction right parenthesis" style="width:70.3pt;height:32.55pt" o:ole="">
            <v:imagedata r:id="rId1075" o:title=""/>
          </v:shape>
          <o:OLEObject Type="Embed" ProgID="Equation.DSMT4" ShapeID="_x0000_i1542" DrawAspect="Content" ObjectID="_1764185448" r:id="rId1076"/>
        </w:object>
      </w:r>
      <w:r w:rsidRPr="00956DDC">
        <w:rPr>
          <w:szCs w:val="20"/>
        </w:rPr>
        <w:t xml:space="preserve"> </w:t>
      </w:r>
      <w:r w:rsidR="00880511" w:rsidRPr="00880511">
        <w:rPr>
          <w:position w:val="-28"/>
          <w:szCs w:val="20"/>
        </w:rPr>
        <w:object w:dxaOrig="1340" w:dyaOrig="660" w14:anchorId="595283FB">
          <v:shape id="_x0000_i1543" type="#_x0000_t75" alt="theta Subscript upper B Baseline equals tangent Superscript negative 1 Baseline left parenthesis StartFraction upper B Subscript y Baseline Over upper B Subscript x Baseline EndFraction right parenthesis" style="width:66.85pt;height:32.55pt" o:ole="">
            <v:imagedata r:id="rId1077" o:title=""/>
          </v:shape>
          <o:OLEObject Type="Embed" ProgID="Equation.DSMT4" ShapeID="_x0000_i1543" DrawAspect="Content" ObjectID="_1764185449" r:id="rId1078"/>
        </w:object>
      </w:r>
    </w:p>
    <w:p w14:paraId="1F2336E7" w14:textId="6E654A0C" w:rsidR="00A33B68" w:rsidRDefault="00A33B68" w:rsidP="00380E48">
      <w:pPr>
        <w:tabs>
          <w:tab w:val="left" w:pos="810"/>
        </w:tabs>
        <w:ind w:left="810"/>
        <w:rPr>
          <w:szCs w:val="20"/>
        </w:rPr>
      </w:pPr>
      <w:r w:rsidRPr="00956DDC">
        <w:rPr>
          <w:b/>
          <w:smallCaps/>
          <w:szCs w:val="20"/>
        </w:rPr>
        <w:t>CALCULATE:</w:t>
      </w:r>
      <w:r w:rsidR="00FF0ACD">
        <w:rPr>
          <w:b/>
          <w:smallCaps/>
          <w:szCs w:val="20"/>
        </w:rPr>
        <w:t xml:space="preserve"> </w:t>
      </w:r>
      <w:r w:rsidR="00150551" w:rsidRPr="00150551">
        <w:rPr>
          <w:b/>
          <w:smallCaps/>
          <w:position w:val="-16"/>
          <w:szCs w:val="20"/>
        </w:rPr>
        <w:object w:dxaOrig="7040" w:dyaOrig="440" w14:anchorId="4D9E24A7">
          <v:shape id="_x0000_i1544" type="#_x0000_t75" alt="Start absolute value upper A vector End absolute value equals Start root left parenthesis negative 30.0 m right parenthesis squared plus left parenthesis negative 50.0 m right parenthesis squared End root equals 58.3095 m comma Start absolute value upper B vector End absolute value equals Start root left parenthesis 30.0 m right parenthesis squared plus left parenthesis 50.0 m right parenthesis squared End root equals 58.3095 m" style="width:352.3pt;height:21.45pt" o:ole="">
            <v:imagedata r:id="rId1079" o:title=""/>
          </v:shape>
          <o:OLEObject Type="Embed" ProgID="Equation.DSMT4" ShapeID="_x0000_i1544" DrawAspect="Content" ObjectID="_1764185450" r:id="rId1080"/>
        </w:object>
      </w:r>
    </w:p>
    <w:p w14:paraId="0E5A5B1E" w14:textId="6CACAF68" w:rsidR="00150551" w:rsidRDefault="00150551" w:rsidP="00150551">
      <w:pPr>
        <w:tabs>
          <w:tab w:val="left" w:pos="1620"/>
          <w:tab w:val="left" w:pos="2970"/>
        </w:tabs>
        <w:ind w:left="2160"/>
      </w:pPr>
      <w:r w:rsidRPr="00150551">
        <w:rPr>
          <w:position w:val="-26"/>
        </w:rPr>
        <w:object w:dxaOrig="5020" w:dyaOrig="620" w14:anchorId="278E47D9">
          <v:shape id="_x0000_i1545" type="#_x0000_t75" alt="upper theta subscript upper A baseline equals tangent superscript negative 1 baseline left parenthesis Start fraction negative 50.0 m over negative 30.0 m End fraction right parenthesis equals 59.036 degrees implies 180 degrees plus 59.036 degrees equals 239.036 degrees " style="width:251.15pt;height:31.7pt" o:ole="">
            <v:imagedata r:id="rId1081" o:title=""/>
          </v:shape>
          <o:OLEObject Type="Embed" ProgID="Equation.DSMT4" ShapeID="_x0000_i1545" DrawAspect="Content" ObjectID="_1764185451" r:id="rId1082"/>
        </w:object>
      </w:r>
    </w:p>
    <w:p w14:paraId="37D20F0F" w14:textId="42F23A4A" w:rsidR="00150551" w:rsidRPr="00956DDC" w:rsidRDefault="00150551" w:rsidP="00150551">
      <w:pPr>
        <w:tabs>
          <w:tab w:val="left" w:pos="1620"/>
          <w:tab w:val="left" w:pos="2970"/>
        </w:tabs>
        <w:ind w:left="2160"/>
        <w:rPr>
          <w:szCs w:val="20"/>
        </w:rPr>
      </w:pPr>
      <w:r w:rsidRPr="001067B4">
        <w:rPr>
          <w:position w:val="-26"/>
        </w:rPr>
        <w:object w:dxaOrig="2480" w:dyaOrig="620" w14:anchorId="124D84F4">
          <v:shape id="_x0000_i1546" type="#_x0000_t75" alt="theta Subscript upper B Baseline equals tangent Superscript negative 1 Baseline left parenthesis StartFraction 50.0 m Over 30.0 m EndFraction right parenthesis equals 59.036 degrees" style="width:123.45pt;height:31.7pt" o:ole="">
            <v:imagedata r:id="rId1083" o:title=""/>
          </v:shape>
          <o:OLEObject Type="Embed" ProgID="Equation.DSMT4" ShapeID="_x0000_i1546" DrawAspect="Content" ObjectID="_1764185452" r:id="rId1084"/>
        </w:object>
      </w:r>
    </w:p>
    <w:p w14:paraId="24FDF025" w14:textId="4A2F49E3" w:rsidR="00A33B68" w:rsidRPr="00956DDC" w:rsidRDefault="00A33B68" w:rsidP="00380E48">
      <w:pPr>
        <w:tabs>
          <w:tab w:val="left" w:pos="810"/>
        </w:tabs>
        <w:ind w:left="810"/>
        <w:rPr>
          <w:szCs w:val="20"/>
        </w:rPr>
      </w:pPr>
      <w:r w:rsidRPr="00956DDC">
        <w:rPr>
          <w:b/>
          <w:smallCaps/>
          <w:szCs w:val="20"/>
        </w:rPr>
        <w:t>ROUND:</w:t>
      </w:r>
      <w:r w:rsidR="00FF0ACD">
        <w:rPr>
          <w:b/>
          <w:smallCaps/>
          <w:szCs w:val="20"/>
        </w:rPr>
        <w:t xml:space="preserve"> </w:t>
      </w:r>
      <w:r w:rsidR="00880511" w:rsidRPr="00880511">
        <w:rPr>
          <w:position w:val="-6"/>
          <w:szCs w:val="20"/>
        </w:rPr>
        <w:object w:dxaOrig="1560" w:dyaOrig="300" w14:anchorId="46F0E6CC">
          <v:shape id="_x0000_i1547" type="#_x0000_t75" alt=" upper A vector equals 58.3 m at 239 degrees" style="width:78pt;height:15.45pt" o:ole="">
            <v:imagedata r:id="rId1085" o:title=""/>
          </v:shape>
          <o:OLEObject Type="Embed" ProgID="Equation.DSMT4" ShapeID="_x0000_i1547" DrawAspect="Content" ObjectID="_1764185453" r:id="rId1086"/>
        </w:object>
      </w:r>
      <w:r w:rsidRPr="00956DDC">
        <w:rPr>
          <w:szCs w:val="20"/>
        </w:rPr>
        <w:t xml:space="preserve"> or </w:t>
      </w:r>
      <w:r w:rsidR="00880511" w:rsidRPr="00880511">
        <w:rPr>
          <w:position w:val="-4"/>
          <w:szCs w:val="20"/>
        </w:rPr>
        <w:object w:dxaOrig="540" w:dyaOrig="220" w14:anchorId="22D2E891">
          <v:shape id="_x0000_i1548" type="#_x0000_t75" alt="negative 121 degrees" style="width:26.55pt;height:10.3pt" o:ole="">
            <v:imagedata r:id="rId1087" o:title=""/>
          </v:shape>
          <o:OLEObject Type="Embed" ProgID="Equation.DSMT4" ShapeID="_x0000_i1548" DrawAspect="Content" ObjectID="_1764185454" r:id="rId1088"/>
        </w:object>
      </w:r>
      <w:r w:rsidRPr="00956DDC">
        <w:rPr>
          <w:szCs w:val="20"/>
        </w:rPr>
        <w:t xml:space="preserve">, and </w:t>
      </w:r>
      <w:r w:rsidR="00880511" w:rsidRPr="00880511">
        <w:rPr>
          <w:position w:val="-6"/>
          <w:szCs w:val="20"/>
        </w:rPr>
        <w:object w:dxaOrig="1640" w:dyaOrig="300" w14:anchorId="1030CEF5">
          <v:shape id="_x0000_i1549" type="#_x0000_t75" alt=" upper B vector equals 58.3 m at 59.0 degrees" style="width:81.45pt;height:15.45pt" o:ole="">
            <v:imagedata r:id="rId1089" o:title=""/>
          </v:shape>
          <o:OLEObject Type="Embed" ProgID="Equation.DSMT4" ShapeID="_x0000_i1549" DrawAspect="Content" ObjectID="_1764185455" r:id="rId1090"/>
        </w:object>
      </w:r>
    </w:p>
    <w:p w14:paraId="3CF28612" w14:textId="4B139195" w:rsidR="00A33B68" w:rsidRPr="00522015" w:rsidRDefault="00A33B68" w:rsidP="00380E48">
      <w:pPr>
        <w:tabs>
          <w:tab w:val="left" w:pos="810"/>
        </w:tabs>
        <w:ind w:left="810"/>
        <w:jc w:val="left"/>
        <w:rPr>
          <w:b/>
          <w:bCs/>
          <w:smallCaps/>
          <w:szCs w:val="20"/>
        </w:rPr>
      </w:pPr>
      <w:r w:rsidRPr="00956DDC">
        <w:rPr>
          <w:b/>
          <w:smallCaps/>
          <w:szCs w:val="20"/>
        </w:rPr>
        <w:t>DOUBLE-CHECK:</w:t>
      </w:r>
      <w:r w:rsidR="00FF0ACD">
        <w:rPr>
          <w:b/>
          <w:smallCaps/>
          <w:szCs w:val="20"/>
        </w:rPr>
        <w:t xml:space="preserve"> </w:t>
      </w:r>
      <w:r w:rsidRPr="00956DDC">
        <w:rPr>
          <w:bCs/>
          <w:szCs w:val="20"/>
        </w:rPr>
        <w:t>Each magnitude is greater than the components of the vector but less than the sum of the components and the angles place the vectors in the proper quadrants.</w:t>
      </w:r>
    </w:p>
    <w:p w14:paraId="3F0E3715" w14:textId="397AC705" w:rsidR="00A33B68" w:rsidRPr="00522015" w:rsidRDefault="00A33B68">
      <w:pPr>
        <w:pStyle w:val="ListParagraph"/>
        <w:numPr>
          <w:ilvl w:val="0"/>
          <w:numId w:val="4"/>
        </w:numPr>
        <w:ind w:left="806" w:hanging="806"/>
        <w:rPr>
          <w:b/>
          <w:bCs/>
          <w:smallCaps/>
          <w:szCs w:val="20"/>
        </w:rPr>
      </w:pPr>
      <w:r w:rsidRPr="00956DDC">
        <w:rPr>
          <w:b/>
          <w:szCs w:val="20"/>
        </w:rPr>
        <w:lastRenderedPageBreak/>
        <w:t>THINK:</w:t>
      </w:r>
      <w:r w:rsidR="00FF0ACD">
        <w:rPr>
          <w:b/>
          <w:szCs w:val="20"/>
        </w:rPr>
        <w:t xml:space="preserve"> </w:t>
      </w:r>
      <w:r w:rsidRPr="00956DDC">
        <w:rPr>
          <w:szCs w:val="20"/>
        </w:rPr>
        <w:t xml:space="preserve">A variable is proportional to some other variable by a constant. This means the ratio of one variable to another is a constant. Therefore, both ratios are equal. </w:t>
      </w:r>
      <w:r w:rsidR="00880511" w:rsidRPr="00880511">
        <w:rPr>
          <w:position w:val="-10"/>
          <w:szCs w:val="20"/>
        </w:rPr>
        <w:object w:dxaOrig="960" w:dyaOrig="300" w14:anchorId="3B803D09">
          <v:shape id="_x0000_i1550" type="#_x0000_t75" alt="upper F subscript 1 baseline equals 200 period upper N" style="width:47.15pt;height:15.45pt" o:ole="">
            <v:imagedata r:id="rId1091" o:title=""/>
          </v:shape>
          <o:OLEObject Type="Embed" ProgID="Equation.DSMT4" ShapeID="_x0000_i1550" DrawAspect="Content" ObjectID="_1764185456" r:id="rId1092"/>
        </w:object>
      </w:r>
      <w:r w:rsidRPr="00956DDC">
        <w:rPr>
          <w:szCs w:val="20"/>
        </w:rPr>
        <w:t xml:space="preserve">, </w:t>
      </w:r>
      <w:r w:rsidR="00880511" w:rsidRPr="00880511">
        <w:rPr>
          <w:position w:val="-10"/>
          <w:szCs w:val="20"/>
        </w:rPr>
        <w:object w:dxaOrig="1080" w:dyaOrig="300" w14:anchorId="41B2464E">
          <v:shape id="_x0000_i1551" type="#_x0000_t75" alt="x subscript 1 baseline equals 8.00 c m" style="width:54.85pt;height:15.45pt" o:ole="">
            <v:imagedata r:id="rId1093" o:title=""/>
          </v:shape>
          <o:OLEObject Type="Embed" ProgID="Equation.DSMT4" ShapeID="_x0000_i1551" DrawAspect="Content" ObjectID="_1764185457" r:id="rId1094"/>
        </w:object>
      </w:r>
      <w:r w:rsidRPr="00956DDC">
        <w:rPr>
          <w:szCs w:val="20"/>
        </w:rPr>
        <w:t xml:space="preserve"> and </w:t>
      </w:r>
      <w:r w:rsidR="00880511" w:rsidRPr="00880511">
        <w:rPr>
          <w:position w:val="-10"/>
          <w:szCs w:val="20"/>
        </w:rPr>
        <w:object w:dxaOrig="1140" w:dyaOrig="300" w14:anchorId="6F3FF57A">
          <v:shape id="_x0000_i1552" type="#_x0000_t75" alt="x subscript 2 baseline equals 40.0 c m" style="width:56.55pt;height:15.45pt" o:ole="">
            <v:imagedata r:id="rId1095" o:title=""/>
          </v:shape>
          <o:OLEObject Type="Embed" ProgID="Equation.DSMT4" ShapeID="_x0000_i1552" DrawAspect="Content" ObjectID="_1764185458" r:id="rId1096"/>
        </w:object>
      </w:r>
    </w:p>
    <w:p w14:paraId="1F63F29A" w14:textId="5683063E" w:rsidR="00A33B68" w:rsidRPr="00956DDC" w:rsidRDefault="00A33B68" w:rsidP="00A33B68">
      <w:pPr>
        <w:tabs>
          <w:tab w:val="left" w:pos="810"/>
        </w:tabs>
        <w:ind w:left="810"/>
        <w:rPr>
          <w:szCs w:val="20"/>
        </w:rPr>
      </w:pPr>
      <w:r w:rsidRPr="00956DDC">
        <w:rPr>
          <w:b/>
          <w:smallCaps/>
          <w:szCs w:val="20"/>
        </w:rPr>
        <w:t>SKETCH:</w:t>
      </w:r>
    </w:p>
    <w:p w14:paraId="585ECCD8" w14:textId="3D35A804" w:rsidR="00A33B68" w:rsidRPr="00956DDC" w:rsidRDefault="006510CF" w:rsidP="00A33B68">
      <w:pPr>
        <w:tabs>
          <w:tab w:val="left" w:pos="810"/>
        </w:tabs>
        <w:ind w:firstLine="4"/>
        <w:jc w:val="center"/>
        <w:rPr>
          <w:szCs w:val="20"/>
        </w:rPr>
      </w:pPr>
      <w:r>
        <w:rPr>
          <w:b/>
          <w:smallCaps/>
          <w:noProof/>
          <w:szCs w:val="20"/>
          <w:lang w:val="en-IN" w:eastAsia="en-IN"/>
        </w:rPr>
        <w:drawing>
          <wp:inline distT="0" distB="0" distL="0" distR="0" wp14:anchorId="03B92CAE" wp14:editId="2D64D9AA">
            <wp:extent cx="2633345" cy="1806575"/>
            <wp:effectExtent l="0" t="0" r="0" b="3175"/>
            <wp:docPr id="519" name="Picture 519" descr="Two coils with force 200 newtons are shown at rest and stretch. The respective heights are 8 and 40 centimet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9"/>
                    <pic:cNvPicPr>
                      <a:picLocks noChangeAspect="1" noChangeArrowheads="1"/>
                    </pic:cNvPicPr>
                  </pic:nvPicPr>
                  <pic:blipFill>
                    <a:blip r:embed="rId1097" cstate="print">
                      <a:extLst>
                        <a:ext uri="{28A0092B-C50C-407E-A947-70E740481C1C}">
                          <a14:useLocalDpi xmlns:a14="http://schemas.microsoft.com/office/drawing/2010/main" val="0"/>
                        </a:ext>
                      </a:extLst>
                    </a:blip>
                    <a:srcRect/>
                    <a:stretch>
                      <a:fillRect/>
                    </a:stretch>
                  </pic:blipFill>
                  <pic:spPr bwMode="auto">
                    <a:xfrm>
                      <a:off x="0" y="0"/>
                      <a:ext cx="2633345" cy="1806575"/>
                    </a:xfrm>
                    <a:prstGeom prst="rect">
                      <a:avLst/>
                    </a:prstGeom>
                    <a:noFill/>
                    <a:ln>
                      <a:noFill/>
                    </a:ln>
                  </pic:spPr>
                </pic:pic>
              </a:graphicData>
            </a:graphic>
          </wp:inline>
        </w:drawing>
      </w:r>
    </w:p>
    <w:p w14:paraId="47E55E93" w14:textId="2FD95857" w:rsidR="00A33B68" w:rsidRPr="00956DDC" w:rsidRDefault="00A33B68" w:rsidP="00CE2258">
      <w:pPr>
        <w:tabs>
          <w:tab w:val="left" w:pos="810"/>
        </w:tabs>
        <w:rPr>
          <w:szCs w:val="20"/>
        </w:rPr>
      </w:pPr>
      <w:r w:rsidRPr="00956DDC">
        <w:rPr>
          <w:b/>
          <w:smallCaps/>
          <w:szCs w:val="20"/>
        </w:rPr>
        <w:t>RESEARCH:</w:t>
      </w:r>
      <w:r w:rsidR="00FF0ACD">
        <w:rPr>
          <w:szCs w:val="20"/>
        </w:rPr>
        <w:t xml:space="preserve"> </w:t>
      </w:r>
      <w:r w:rsidR="00880511" w:rsidRPr="00880511">
        <w:rPr>
          <w:position w:val="-26"/>
          <w:szCs w:val="20"/>
        </w:rPr>
        <w:object w:dxaOrig="700" w:dyaOrig="580" w14:anchorId="71F3BD4A">
          <v:shape id="_x0000_i1553" type="#_x0000_t75" alt="StartFraction upper F subscript 1 baseline Over x subscript 1 baseline EndFraction equals StartFraction upper F subscript 2 baseline Over x subscript 2 baseline EndFraction" style="width:35.15pt;height:28.3pt" o:ole="">
            <v:imagedata r:id="rId1098" o:title=""/>
          </v:shape>
          <o:OLEObject Type="Embed" ProgID="Equation.DSMT4" ShapeID="_x0000_i1553" DrawAspect="Content" ObjectID="_1764185459" r:id="rId1099"/>
        </w:object>
      </w:r>
    </w:p>
    <w:p w14:paraId="4569FAA7" w14:textId="7682C7E0" w:rsidR="00A33B68" w:rsidRPr="00956DDC" w:rsidRDefault="00A33B68" w:rsidP="00CE2258">
      <w:pPr>
        <w:tabs>
          <w:tab w:val="left" w:pos="810"/>
        </w:tabs>
        <w:rPr>
          <w:szCs w:val="20"/>
        </w:rPr>
      </w:pPr>
      <w:r w:rsidRPr="00956DDC">
        <w:rPr>
          <w:b/>
          <w:smallCaps/>
          <w:szCs w:val="20"/>
        </w:rPr>
        <w:t>SIMPLIFY:</w:t>
      </w:r>
      <w:r w:rsidR="00FF0ACD">
        <w:rPr>
          <w:b/>
          <w:smallCaps/>
          <w:szCs w:val="20"/>
        </w:rPr>
        <w:t xml:space="preserve"> </w:t>
      </w:r>
      <w:r w:rsidR="00880511" w:rsidRPr="00880511">
        <w:rPr>
          <w:position w:val="-26"/>
          <w:szCs w:val="20"/>
        </w:rPr>
        <w:object w:dxaOrig="800" w:dyaOrig="580" w14:anchorId="2EB1B4EC">
          <v:shape id="_x0000_i1554" type="#_x0000_t75" alt="upper F subscript 2 baseline equals StartFraction upper F subscript 1 baseline x subscript 2 baseline Over x subscript 1 baseline EndFraction" style="width:39.45pt;height:28.3pt" o:ole="">
            <v:imagedata r:id="rId1100" o:title=""/>
          </v:shape>
          <o:OLEObject Type="Embed" ProgID="Equation.DSMT4" ShapeID="_x0000_i1554" DrawAspect="Content" ObjectID="_1764185460" r:id="rId1101"/>
        </w:object>
      </w:r>
    </w:p>
    <w:p w14:paraId="0DC1BCED" w14:textId="7369F6C2" w:rsidR="00A33B68" w:rsidRPr="00956DDC" w:rsidRDefault="00A33B68" w:rsidP="00CE2258">
      <w:pPr>
        <w:tabs>
          <w:tab w:val="left" w:pos="810"/>
        </w:tabs>
        <w:rPr>
          <w:szCs w:val="20"/>
        </w:rPr>
      </w:pPr>
      <w:r w:rsidRPr="00956DDC">
        <w:rPr>
          <w:b/>
          <w:smallCaps/>
          <w:szCs w:val="20"/>
        </w:rPr>
        <w:t>CALCULATE:</w:t>
      </w:r>
      <w:r w:rsidR="00FF0ACD">
        <w:rPr>
          <w:szCs w:val="20"/>
        </w:rPr>
        <w:t xml:space="preserve"> </w:t>
      </w:r>
      <w:r w:rsidR="00880511" w:rsidRPr="00880511">
        <w:rPr>
          <w:position w:val="-22"/>
          <w:szCs w:val="20"/>
        </w:rPr>
        <w:object w:dxaOrig="2820" w:dyaOrig="540" w14:anchorId="72769115">
          <v:shape id="_x0000_i1555" type="#_x0000_t75" alt="upper F subscript 2 baseline equals StartFraction left parenthesis 200 period upper N right parenthesis left parenthesis 40.0 c m right parenthesis Over 8.00 c m EndFraction equals 1000.0 upper N" style="width:141.45pt;height:26.55pt" o:ole="">
            <v:imagedata r:id="rId1102" o:title=""/>
          </v:shape>
          <o:OLEObject Type="Embed" ProgID="Equation.DSMT4" ShapeID="_x0000_i1555" DrawAspect="Content" ObjectID="_1764185461" r:id="rId1103"/>
        </w:object>
      </w:r>
    </w:p>
    <w:p w14:paraId="5C7984EC" w14:textId="1AC636B7" w:rsidR="00A33B68" w:rsidRPr="00522015" w:rsidRDefault="00A33B68" w:rsidP="00CE2258">
      <w:pPr>
        <w:tabs>
          <w:tab w:val="left" w:pos="810"/>
        </w:tabs>
        <w:rPr>
          <w:b/>
          <w:bCs/>
          <w:smallCaps/>
          <w:szCs w:val="20"/>
        </w:rPr>
      </w:pPr>
      <w:r w:rsidRPr="00956DDC">
        <w:rPr>
          <w:b/>
          <w:smallCaps/>
          <w:szCs w:val="20"/>
        </w:rPr>
        <w:t>ROUND:</w:t>
      </w:r>
      <w:r w:rsidR="00FF0ACD">
        <w:rPr>
          <w:szCs w:val="20"/>
        </w:rPr>
        <w:t xml:space="preserve"> </w:t>
      </w:r>
      <w:r w:rsidR="00880511" w:rsidRPr="00880511">
        <w:rPr>
          <w:position w:val="-10"/>
          <w:szCs w:val="20"/>
        </w:rPr>
        <w:object w:dxaOrig="1320" w:dyaOrig="320" w14:anchorId="49A8BA2E">
          <v:shape id="_x0000_i1556" type="#_x0000_t75" alt="upper F subscript 2 baseline equals 1.00 times 10 cubed upper N" style="width:66pt;height:16.3pt" o:ole="">
            <v:imagedata r:id="rId1104" o:title=""/>
          </v:shape>
          <o:OLEObject Type="Embed" ProgID="Equation.DSMT4" ShapeID="_x0000_i1556" DrawAspect="Content" ObjectID="_1764185462" r:id="rId1105"/>
        </w:object>
      </w:r>
    </w:p>
    <w:p w14:paraId="3CED2DBF" w14:textId="172A2026" w:rsidR="00A33B68" w:rsidRPr="00522015" w:rsidRDefault="00A33B68" w:rsidP="00CE2258">
      <w:pPr>
        <w:tabs>
          <w:tab w:val="left" w:pos="810"/>
        </w:tabs>
        <w:rPr>
          <w:b/>
          <w:bCs/>
          <w:smallCaps/>
          <w:szCs w:val="20"/>
        </w:rPr>
      </w:pPr>
      <w:r w:rsidRPr="00956DDC">
        <w:rPr>
          <w:b/>
          <w:smallCaps/>
          <w:szCs w:val="20"/>
        </w:rPr>
        <w:t>DOUBLE-CHECK:</w:t>
      </w:r>
      <w:r w:rsidR="00FF0ACD">
        <w:rPr>
          <w:szCs w:val="20"/>
        </w:rPr>
        <w:t xml:space="preserve"> </w:t>
      </w:r>
      <w:r w:rsidRPr="00956DDC">
        <w:rPr>
          <w:szCs w:val="20"/>
        </w:rPr>
        <w:t xml:space="preserve">The ratio of </w:t>
      </w:r>
      <w:r w:rsidR="006F2908">
        <w:rPr>
          <w:szCs w:val="20"/>
        </w:rPr>
        <w:t>distance</w:t>
      </w:r>
      <w:r w:rsidR="006F2908" w:rsidRPr="00956DDC">
        <w:rPr>
          <w:szCs w:val="20"/>
        </w:rPr>
        <w:t xml:space="preserve"> </w:t>
      </w:r>
      <w:r w:rsidRPr="00956DDC">
        <w:rPr>
          <w:szCs w:val="20"/>
        </w:rPr>
        <w:t xml:space="preserve">to </w:t>
      </w:r>
      <w:r w:rsidR="006F2908">
        <w:rPr>
          <w:szCs w:val="20"/>
        </w:rPr>
        <w:t>force</w:t>
      </w:r>
      <w:r w:rsidR="006F2908" w:rsidRPr="00956DDC">
        <w:rPr>
          <w:szCs w:val="20"/>
        </w:rPr>
        <w:t xml:space="preserve"> </w:t>
      </w:r>
      <w:r w:rsidRPr="00956DDC">
        <w:rPr>
          <w:szCs w:val="20"/>
        </w:rPr>
        <w:t xml:space="preserve">remains </w:t>
      </w:r>
      <w:r>
        <w:rPr>
          <w:szCs w:val="20"/>
        </w:rPr>
        <w:t>1:</w:t>
      </w:r>
      <w:r w:rsidRPr="00956DDC">
        <w:rPr>
          <w:szCs w:val="20"/>
        </w:rPr>
        <w:t>25 for the two distances. The answers are reasonable.</w:t>
      </w:r>
    </w:p>
    <w:p w14:paraId="7200D452" w14:textId="5494570B" w:rsidR="00A33B68" w:rsidRPr="00522015" w:rsidRDefault="00A33B68">
      <w:pPr>
        <w:pStyle w:val="ListParagraph"/>
        <w:numPr>
          <w:ilvl w:val="0"/>
          <w:numId w:val="4"/>
        </w:numPr>
        <w:ind w:left="806" w:hanging="806"/>
        <w:rPr>
          <w:b/>
          <w:bCs/>
          <w:smallCaps/>
          <w:szCs w:val="20"/>
        </w:rPr>
      </w:pPr>
      <w:r w:rsidRPr="00956DDC">
        <w:rPr>
          <w:b/>
          <w:szCs w:val="20"/>
        </w:rPr>
        <w:t>THINK:</w:t>
      </w:r>
      <w:r w:rsidR="00FF0ACD">
        <w:rPr>
          <w:szCs w:val="20"/>
        </w:rPr>
        <w:t xml:space="preserve"> </w:t>
      </w:r>
      <w:r w:rsidRPr="00956DDC">
        <w:rPr>
          <w:szCs w:val="20"/>
        </w:rPr>
        <w:t>When a variable is proportional to another, it is equal to the other variable multiplied by a constant. Call the constant “</w:t>
      </w:r>
      <w:r w:rsidRPr="00956DDC">
        <w:rPr>
          <w:i/>
          <w:szCs w:val="20"/>
        </w:rPr>
        <w:t>a</w:t>
      </w:r>
      <w:r w:rsidRPr="00956DDC">
        <w:rPr>
          <w:szCs w:val="20"/>
        </w:rPr>
        <w:t>”.</w:t>
      </w:r>
    </w:p>
    <w:p w14:paraId="24DE491F" w14:textId="6EB8D5FC" w:rsidR="00A33B68" w:rsidRPr="00956DDC" w:rsidRDefault="00A33B68" w:rsidP="00A12937">
      <w:pPr>
        <w:tabs>
          <w:tab w:val="left" w:pos="810"/>
        </w:tabs>
        <w:rPr>
          <w:szCs w:val="20"/>
        </w:rPr>
      </w:pPr>
      <w:r w:rsidRPr="00956DDC">
        <w:rPr>
          <w:b/>
          <w:smallCaps/>
          <w:szCs w:val="20"/>
        </w:rPr>
        <w:t>SKETCH:</w:t>
      </w:r>
      <w:r w:rsidR="00FF0ACD">
        <w:rPr>
          <w:szCs w:val="20"/>
        </w:rPr>
        <w:t xml:space="preserve"> </w:t>
      </w:r>
      <w:r w:rsidRPr="00956DDC">
        <w:rPr>
          <w:szCs w:val="20"/>
        </w:rPr>
        <w:t>A sketch is not needed to solve this problem.</w:t>
      </w:r>
    </w:p>
    <w:p w14:paraId="7EA8037F" w14:textId="5443130D" w:rsidR="00A33B68" w:rsidRPr="00522015" w:rsidRDefault="00A33B68" w:rsidP="00A12937">
      <w:pPr>
        <w:tabs>
          <w:tab w:val="left" w:pos="810"/>
        </w:tabs>
        <w:rPr>
          <w:b/>
          <w:bCs/>
          <w:smallCaps/>
          <w:szCs w:val="20"/>
        </w:rPr>
      </w:pPr>
      <w:r w:rsidRPr="00956DDC">
        <w:rPr>
          <w:b/>
          <w:smallCaps/>
          <w:szCs w:val="20"/>
        </w:rPr>
        <w:t>RESEARCH:</w:t>
      </w:r>
      <w:r w:rsidR="00FF0ACD">
        <w:rPr>
          <w:szCs w:val="20"/>
        </w:rPr>
        <w:t xml:space="preserve"> </w:t>
      </w:r>
      <w:r w:rsidR="00880511" w:rsidRPr="00880511">
        <w:rPr>
          <w:position w:val="-6"/>
          <w:szCs w:val="20"/>
        </w:rPr>
        <w:object w:dxaOrig="600" w:dyaOrig="279" w14:anchorId="68FB51BF">
          <v:shape id="_x0000_i1557" type="#_x0000_t75" alt="d equals a t squared" style="width:30pt;height:13.7pt" o:ole="">
            <v:imagedata r:id="rId1106" o:title=""/>
          </v:shape>
          <o:OLEObject Type="Embed" ProgID="Equation.DSMT4" ShapeID="_x0000_i1557" DrawAspect="Content" ObjectID="_1764185463" r:id="rId1107"/>
        </w:object>
      </w:r>
    </w:p>
    <w:p w14:paraId="0E9B2C28" w14:textId="42A6D28D" w:rsidR="00A33B68" w:rsidRPr="00956DDC" w:rsidRDefault="00A33B68" w:rsidP="00A12937">
      <w:pPr>
        <w:tabs>
          <w:tab w:val="left" w:pos="810"/>
        </w:tabs>
        <w:rPr>
          <w:szCs w:val="20"/>
        </w:rPr>
      </w:pPr>
      <w:r w:rsidRPr="00956DDC">
        <w:rPr>
          <w:b/>
          <w:smallCaps/>
          <w:szCs w:val="20"/>
        </w:rPr>
        <w:t>SIMPLIFY:</w:t>
      </w:r>
      <w:r w:rsidR="00FF0ACD">
        <w:rPr>
          <w:b/>
          <w:smallCaps/>
          <w:szCs w:val="20"/>
        </w:rPr>
        <w:t xml:space="preserve"> </w:t>
      </w:r>
      <w:r w:rsidR="00880511" w:rsidRPr="00880511">
        <w:rPr>
          <w:position w:val="-10"/>
          <w:szCs w:val="20"/>
        </w:rPr>
        <w:object w:dxaOrig="800" w:dyaOrig="320" w14:anchorId="0C7C00D4">
          <v:shape id="_x0000_i1558" type="#_x0000_t75" alt="d subscript 0 baseline equals a t subscript 0 baseline squared" style="width:39.45pt;height:16.3pt" o:ole="">
            <v:imagedata r:id="rId1108" o:title=""/>
          </v:shape>
          <o:OLEObject Type="Embed" ProgID="Equation.DSMT4" ShapeID="_x0000_i1558" DrawAspect="Content" ObjectID="_1764185464" r:id="rId1109"/>
        </w:object>
      </w:r>
      <w:r w:rsidR="00880511" w:rsidRPr="00880511">
        <w:rPr>
          <w:position w:val="-10"/>
          <w:szCs w:val="20"/>
        </w:rPr>
        <w:object w:dxaOrig="1020" w:dyaOrig="320" w14:anchorId="0C3882D6">
          <v:shape id="_x0000_i1559" type="#_x0000_t75" alt="d subscript 0 baseline prime equals a left parenthesis 3 t subscript 0 baseline right parenthesis squared" style="width:51.45pt;height:16.3pt" o:ole="">
            <v:imagedata r:id="rId1110" o:title=""/>
          </v:shape>
          <o:OLEObject Type="Embed" ProgID="Equation.DSMT4" ShapeID="_x0000_i1559" DrawAspect="Content" ObjectID="_1764185465" r:id="rId1111"/>
        </w:object>
      </w:r>
    </w:p>
    <w:p w14:paraId="71F9A84F" w14:textId="16278F47" w:rsidR="00A33B68" w:rsidRPr="00522015" w:rsidRDefault="00A33B68" w:rsidP="00A12937">
      <w:pPr>
        <w:tabs>
          <w:tab w:val="left" w:pos="810"/>
        </w:tabs>
        <w:rPr>
          <w:smallCaps/>
          <w:szCs w:val="20"/>
        </w:rPr>
      </w:pPr>
      <w:r w:rsidRPr="00956DDC">
        <w:rPr>
          <w:b/>
          <w:smallCaps/>
          <w:szCs w:val="20"/>
        </w:rPr>
        <w:t>CALCULATE:</w:t>
      </w:r>
      <w:r w:rsidR="00FF0ACD">
        <w:rPr>
          <w:szCs w:val="20"/>
        </w:rPr>
        <w:t xml:space="preserve"> </w:t>
      </w:r>
      <w:r w:rsidR="00880511" w:rsidRPr="00880511">
        <w:rPr>
          <w:position w:val="-10"/>
          <w:szCs w:val="20"/>
        </w:rPr>
        <w:object w:dxaOrig="880" w:dyaOrig="320" w14:anchorId="6EFFF999">
          <v:shape id="_x0000_i1560" type="#_x0000_t75" alt="d subscript 0 baseline prime equals 9 a t subscript 0 baseline squared" style="width:43.7pt;height:16.3pt" o:ole="">
            <v:imagedata r:id="rId1112" o:title=""/>
          </v:shape>
          <o:OLEObject Type="Embed" ProgID="Equation.DSMT4" ShapeID="_x0000_i1560" DrawAspect="Content" ObjectID="_1764185466" r:id="rId1113"/>
        </w:object>
      </w:r>
      <w:r w:rsidRPr="00956DDC">
        <w:rPr>
          <w:szCs w:val="20"/>
        </w:rPr>
        <w:t xml:space="preserve"> = </w:t>
      </w:r>
      <w:r w:rsidR="00880511" w:rsidRPr="00880511">
        <w:rPr>
          <w:position w:val="-10"/>
          <w:szCs w:val="20"/>
        </w:rPr>
        <w:object w:dxaOrig="320" w:dyaOrig="300" w14:anchorId="6D1742B6">
          <v:shape id="_x0000_i1561" type="#_x0000_t75" alt="9 d subscript 0" style="width:16.3pt;height:15.45pt" o:ole="">
            <v:imagedata r:id="rId1114" o:title=""/>
          </v:shape>
          <o:OLEObject Type="Embed" ProgID="Equation.DSMT4" ShapeID="_x0000_i1561" DrawAspect="Content" ObjectID="_1764185467" r:id="rId1115"/>
        </w:object>
      </w:r>
    </w:p>
    <w:p w14:paraId="11BADE3B" w14:textId="35DB96B2" w:rsidR="00A33B68" w:rsidRPr="00522015" w:rsidRDefault="00A33B68" w:rsidP="00A12937">
      <w:pPr>
        <w:tabs>
          <w:tab w:val="left" w:pos="810"/>
        </w:tabs>
        <w:rPr>
          <w:b/>
          <w:bCs/>
          <w:smallCaps/>
          <w:szCs w:val="20"/>
        </w:rPr>
      </w:pPr>
      <w:r w:rsidRPr="00956DDC">
        <w:rPr>
          <w:b/>
          <w:smallCaps/>
          <w:szCs w:val="20"/>
        </w:rPr>
        <w:t>ROUND:</w:t>
      </w:r>
      <w:r w:rsidR="00FF0ACD">
        <w:rPr>
          <w:szCs w:val="20"/>
        </w:rPr>
        <w:t xml:space="preserve"> </w:t>
      </w:r>
      <w:r>
        <w:rPr>
          <w:szCs w:val="20"/>
        </w:rPr>
        <w:t>The d</w:t>
      </w:r>
      <w:r w:rsidRPr="00956DDC">
        <w:rPr>
          <w:szCs w:val="20"/>
        </w:rPr>
        <w:t>istance increases by a factor of 9.</w:t>
      </w:r>
    </w:p>
    <w:p w14:paraId="48EC36E7" w14:textId="23B82661" w:rsidR="00A33B68" w:rsidRPr="00956DDC" w:rsidRDefault="00A33B68" w:rsidP="00A12937">
      <w:pPr>
        <w:tabs>
          <w:tab w:val="left" w:pos="810"/>
        </w:tabs>
        <w:rPr>
          <w:b/>
          <w:bCs/>
          <w:smallCaps/>
          <w:szCs w:val="20"/>
        </w:rPr>
      </w:pPr>
      <w:r w:rsidRPr="00956DDC">
        <w:rPr>
          <w:b/>
          <w:smallCaps/>
          <w:szCs w:val="20"/>
        </w:rPr>
        <w:t>DOUBLE-CHECK:</w:t>
      </w:r>
      <w:r w:rsidR="00FF0ACD">
        <w:rPr>
          <w:szCs w:val="20"/>
        </w:rPr>
        <w:t xml:space="preserve"> </w:t>
      </w:r>
      <w:r w:rsidRPr="00956DDC">
        <w:rPr>
          <w:szCs w:val="20"/>
        </w:rPr>
        <w:t>Acceleration is a quadratic relationship between distance and time. It makes sense for the amount of time to increase by a factor larger than 3.</w:t>
      </w:r>
    </w:p>
    <w:p w14:paraId="290321F9" w14:textId="40E1563A" w:rsidR="00A33B68" w:rsidRPr="00956DDC" w:rsidRDefault="00A33B68">
      <w:pPr>
        <w:pStyle w:val="ListParagraph"/>
        <w:numPr>
          <w:ilvl w:val="0"/>
          <w:numId w:val="4"/>
        </w:numPr>
        <w:ind w:left="806" w:hanging="806"/>
        <w:rPr>
          <w:b/>
          <w:bCs/>
          <w:smallCaps/>
          <w:szCs w:val="20"/>
        </w:rPr>
      </w:pPr>
      <w:r w:rsidRPr="00956DDC">
        <w:rPr>
          <w:b/>
          <w:szCs w:val="20"/>
        </w:rPr>
        <w:t>THINK:</w:t>
      </w:r>
      <w:r w:rsidRPr="00956DDC">
        <w:rPr>
          <w:szCs w:val="20"/>
        </w:rPr>
        <w:t xml:space="preserve"> </w:t>
      </w:r>
      <w:r>
        <w:rPr>
          <w:szCs w:val="20"/>
        </w:rPr>
        <w:t>Consider</w:t>
      </w:r>
      <w:r w:rsidRPr="00956DDC">
        <w:rPr>
          <w:szCs w:val="20"/>
        </w:rPr>
        <w:t xml:space="preserve"> </w:t>
      </w:r>
      <w:r>
        <w:rPr>
          <w:szCs w:val="20"/>
        </w:rPr>
        <w:t xml:space="preserve">the </w:t>
      </w:r>
      <w:r w:rsidR="00880511" w:rsidRPr="00880511">
        <w:rPr>
          <w:position w:val="-6"/>
          <w:szCs w:val="20"/>
        </w:rPr>
        <w:object w:dxaOrig="340" w:dyaOrig="240" w14:anchorId="3067421E">
          <v:shape id="_x0000_i1562" type="#_x0000_t75" alt="90 degrees" style="width:17.15pt;height:12pt" o:ole="">
            <v:imagedata r:id="rId1116" o:title=""/>
          </v:shape>
          <o:OLEObject Type="Embed" ProgID="Equation.DSMT4" ShapeID="_x0000_i1562" DrawAspect="Content" ObjectID="_1764185468" r:id="rId1117"/>
        </w:object>
      </w:r>
      <w:r w:rsidRPr="00956DDC">
        <w:rPr>
          <w:szCs w:val="20"/>
        </w:rPr>
        <w:t xml:space="preserve"> </w:t>
      </w:r>
      <w:r>
        <w:rPr>
          <w:szCs w:val="20"/>
        </w:rPr>
        <w:t>turns</w:t>
      </w:r>
      <w:r w:rsidRPr="00956DDC">
        <w:rPr>
          <w:szCs w:val="20"/>
        </w:rPr>
        <w:t xml:space="preserve"> </w:t>
      </w:r>
      <w:r>
        <w:rPr>
          <w:szCs w:val="20"/>
        </w:rPr>
        <w:t>to</w:t>
      </w:r>
      <w:r w:rsidRPr="00956DDC">
        <w:rPr>
          <w:szCs w:val="20"/>
        </w:rPr>
        <w:t xml:space="preserve"> </w:t>
      </w:r>
      <w:r>
        <w:rPr>
          <w:szCs w:val="20"/>
        </w:rPr>
        <w:t>be</w:t>
      </w:r>
      <w:r w:rsidRPr="00956DDC">
        <w:rPr>
          <w:szCs w:val="20"/>
        </w:rPr>
        <w:t xml:space="preserve"> </w:t>
      </w:r>
      <w:r>
        <w:rPr>
          <w:szCs w:val="20"/>
        </w:rPr>
        <w:t>precise turns at right angles.</w:t>
      </w:r>
    </w:p>
    <w:p w14:paraId="783B1011" w14:textId="2AB2D2AD" w:rsidR="00A33B68" w:rsidRPr="00956DDC" w:rsidRDefault="00A33B68">
      <w:pPr>
        <w:pStyle w:val="ListParagraph"/>
        <w:numPr>
          <w:ilvl w:val="0"/>
          <w:numId w:val="24"/>
        </w:numPr>
        <w:tabs>
          <w:tab w:val="left" w:pos="1170"/>
        </w:tabs>
        <w:spacing w:before="0"/>
        <w:ind w:left="806" w:firstLine="0"/>
        <w:rPr>
          <w:b/>
          <w:bCs/>
          <w:smallCaps/>
          <w:szCs w:val="20"/>
        </w:rPr>
      </w:pPr>
      <w:r w:rsidRPr="00956DDC">
        <w:rPr>
          <w:szCs w:val="20"/>
        </w:rPr>
        <w:t xml:space="preserve">The pilot initially flies N, then heads E, then finally heads S. Determine the vector </w:t>
      </w:r>
      <w:r w:rsidR="00880511" w:rsidRPr="00880511">
        <w:rPr>
          <w:position w:val="-4"/>
          <w:szCs w:val="20"/>
        </w:rPr>
        <w:object w:dxaOrig="220" w:dyaOrig="279" w14:anchorId="04605870">
          <v:shape id="_x0000_i1563" type="#_x0000_t75" alt=" upper D vector" style="width:10.3pt;height:13.7pt" o:ole="">
            <v:imagedata r:id="rId1118" o:title=""/>
          </v:shape>
          <o:OLEObject Type="Embed" ProgID="Equation.DSMT4" ShapeID="_x0000_i1563" DrawAspect="Content" ObjectID="_1764185469" r:id="rId1119"/>
        </w:object>
      </w:r>
      <w:r w:rsidRPr="00956DDC">
        <w:rPr>
          <w:szCs w:val="20"/>
        </w:rPr>
        <w:t xml:space="preserve"> that points from the origin to the final point and find its magnitude. The vectors are </w:t>
      </w:r>
      <w:r w:rsidR="00880511" w:rsidRPr="00880511">
        <w:rPr>
          <w:position w:val="-10"/>
          <w:szCs w:val="20"/>
        </w:rPr>
        <w:object w:dxaOrig="1520" w:dyaOrig="340" w14:anchorId="7F2D6480">
          <v:shape id="_x0000_i1564" type="#_x0000_t75" alt=" d vector subscript 1 baseline equals 155.3 miles upper N" style="width:76.3pt;height:17.15pt" o:ole="">
            <v:imagedata r:id="rId1120" o:title=""/>
          </v:shape>
          <o:OLEObject Type="Embed" ProgID="Equation.DSMT4" ShapeID="_x0000_i1564" DrawAspect="Content" ObjectID="_1764185470" r:id="rId1121"/>
        </w:object>
      </w:r>
      <w:r w:rsidRPr="00956DDC">
        <w:rPr>
          <w:szCs w:val="20"/>
        </w:rPr>
        <w:t xml:space="preserve">, </w:t>
      </w:r>
      <w:r w:rsidR="00880511" w:rsidRPr="00880511">
        <w:rPr>
          <w:position w:val="-10"/>
          <w:szCs w:val="20"/>
        </w:rPr>
        <w:object w:dxaOrig="1420" w:dyaOrig="340" w14:anchorId="0B757BF6">
          <v:shape id="_x0000_i1565" type="#_x0000_t75" alt=" d vector subscript 2 baseline equals 62.5 miles upper E" style="width:70.3pt;height:17.15pt" o:ole="">
            <v:imagedata r:id="rId1122" o:title=""/>
          </v:shape>
          <o:OLEObject Type="Embed" ProgID="Equation.DSMT4" ShapeID="_x0000_i1565" DrawAspect="Content" ObjectID="_1764185471" r:id="rId1123"/>
        </w:object>
      </w:r>
      <w:r w:rsidRPr="00956DDC">
        <w:rPr>
          <w:szCs w:val="20"/>
        </w:rPr>
        <w:t xml:space="preserve"> and </w:t>
      </w:r>
      <w:r w:rsidR="00880511" w:rsidRPr="00880511">
        <w:rPr>
          <w:position w:val="-10"/>
          <w:szCs w:val="20"/>
        </w:rPr>
        <w:object w:dxaOrig="1440" w:dyaOrig="340" w14:anchorId="352150C7">
          <v:shape id="_x0000_i1566" type="#_x0000_t75" alt=" d vector subscript 3 baseline equals 47.5 miles upper S" style="width:1in;height:17.15pt" o:ole="">
            <v:imagedata r:id="rId1124" o:title=""/>
          </v:shape>
          <o:OLEObject Type="Embed" ProgID="Equation.DSMT4" ShapeID="_x0000_i1566" DrawAspect="Content" ObjectID="_1764185472" r:id="rId1125"/>
        </w:object>
      </w:r>
    </w:p>
    <w:p w14:paraId="0CE44860" w14:textId="0338C2AF" w:rsidR="00A33B68" w:rsidRPr="00956DDC" w:rsidRDefault="00A33B68">
      <w:pPr>
        <w:pStyle w:val="ListParagraph"/>
        <w:numPr>
          <w:ilvl w:val="0"/>
          <w:numId w:val="24"/>
        </w:numPr>
        <w:tabs>
          <w:tab w:val="left" w:pos="1170"/>
        </w:tabs>
        <w:spacing w:before="0"/>
        <w:ind w:left="806" w:firstLine="0"/>
        <w:rPr>
          <w:bCs/>
          <w:szCs w:val="20"/>
        </w:rPr>
      </w:pPr>
      <w:r w:rsidRPr="00956DDC">
        <w:rPr>
          <w:bCs/>
          <w:szCs w:val="20"/>
        </w:rPr>
        <w:t xml:space="preserve">Now that the vector pointing to the final destination has been computed, </w:t>
      </w:r>
      <w:r w:rsidR="00880511" w:rsidRPr="00880511">
        <w:rPr>
          <w:bCs/>
          <w:position w:val="-12"/>
          <w:szCs w:val="20"/>
        </w:rPr>
        <w:object w:dxaOrig="4320" w:dyaOrig="360" w14:anchorId="5A24B5E9">
          <v:shape id="_x0000_i1567" type="#_x0000_t75" alt="upper D vector equals d subscript 2 baseline x caret plus left parenthesis d subscript 1 baseline minus d subscript 3 baseline right parenthesis caret equals left parenthesis 62.5 miles right parenthesis x caret plus left parenthesis 107.8 miles right parenthesis y caret " style="width:3in;height:18pt" o:ole="">
            <v:imagedata r:id="rId1126" o:title=""/>
          </v:shape>
          <o:OLEObject Type="Embed" ProgID="Equation.DSMT4" ShapeID="_x0000_i1567" DrawAspect="Content" ObjectID="_1764185473" r:id="rId1127"/>
        </w:object>
      </w:r>
      <w:r w:rsidRPr="00956DDC">
        <w:rPr>
          <w:bCs/>
          <w:szCs w:val="20"/>
        </w:rPr>
        <w:t xml:space="preserve"> determine the angle the vector makes with the origin. The angle the pilot needs to travel is then 180° from this angle.</w:t>
      </w:r>
    </w:p>
    <w:p w14:paraId="2CB94971" w14:textId="77777777" w:rsidR="00A33B68" w:rsidRDefault="00A33B68" w:rsidP="00A33B68">
      <w:pPr>
        <w:tabs>
          <w:tab w:val="left" w:pos="810"/>
        </w:tabs>
        <w:rPr>
          <w:b/>
          <w:smallCaps/>
          <w:szCs w:val="20"/>
        </w:rPr>
      </w:pPr>
      <w:r w:rsidRPr="00956DDC">
        <w:rPr>
          <w:bCs/>
          <w:szCs w:val="20"/>
        </w:rPr>
        <w:t>(c)</w:t>
      </w:r>
      <w:r w:rsidRPr="00956DDC">
        <w:rPr>
          <w:b/>
          <w:bCs/>
          <w:szCs w:val="20"/>
        </w:rPr>
        <w:t xml:space="preserve"> </w:t>
      </w:r>
      <w:r w:rsidRPr="00956DDC">
        <w:rPr>
          <w:bCs/>
          <w:szCs w:val="20"/>
        </w:rPr>
        <w:t xml:space="preserve">Before the pilot turns S, he is farthest from the origin. This is because when he starts heading S, he is negating the distance travelled N. The only vectors of interest are </w:t>
      </w:r>
      <w:r w:rsidR="00880511" w:rsidRPr="00880511">
        <w:rPr>
          <w:bCs/>
          <w:position w:val="-10"/>
          <w:szCs w:val="20"/>
        </w:rPr>
        <w:object w:dxaOrig="1520" w:dyaOrig="340" w14:anchorId="4D63A0C2">
          <v:shape id="_x0000_i1568" type="#_x0000_t75" alt=" d vector subscript 1 baseline equals 155.3 miles upper N" style="width:76.3pt;height:17.15pt" o:ole="">
            <v:imagedata r:id="rId1128" o:title=""/>
          </v:shape>
          <o:OLEObject Type="Embed" ProgID="Equation.DSMT4" ShapeID="_x0000_i1568" DrawAspect="Content" ObjectID="_1764185474" r:id="rId1129"/>
        </w:object>
      </w:r>
      <w:r w:rsidRPr="00956DDC">
        <w:rPr>
          <w:bCs/>
          <w:szCs w:val="20"/>
        </w:rPr>
        <w:t xml:space="preserve"> and </w:t>
      </w:r>
      <w:r w:rsidR="00880511" w:rsidRPr="00880511">
        <w:rPr>
          <w:bCs/>
          <w:position w:val="-10"/>
          <w:szCs w:val="20"/>
        </w:rPr>
        <w:object w:dxaOrig="1420" w:dyaOrig="340" w14:anchorId="021B08A6">
          <v:shape id="_x0000_i1569" type="#_x0000_t75" alt=" d vector subscript 2 baseline equals 62.5 miles upper E" style="width:70.3pt;height:17.15pt" o:ole="">
            <v:imagedata r:id="rId1130" o:title=""/>
          </v:shape>
          <o:OLEObject Type="Embed" ProgID="Equation.DSMT4" ShapeID="_x0000_i1569" DrawAspect="Content" ObjectID="_1764185475" r:id="rId1131"/>
        </w:object>
      </w:r>
      <w:r w:rsidRPr="00956DDC">
        <w:rPr>
          <w:bCs/>
          <w:szCs w:val="20"/>
        </w:rPr>
        <w:t>.</w:t>
      </w:r>
    </w:p>
    <w:p w14:paraId="76F63FE4" w14:textId="77777777" w:rsidR="00FF0ACD" w:rsidRDefault="00A33B68" w:rsidP="00A33B68">
      <w:pPr>
        <w:tabs>
          <w:tab w:val="left" w:pos="810"/>
        </w:tabs>
        <w:rPr>
          <w:szCs w:val="20"/>
        </w:rPr>
      </w:pPr>
      <w:r w:rsidRPr="00956DDC">
        <w:rPr>
          <w:b/>
          <w:smallCaps/>
          <w:szCs w:val="20"/>
        </w:rPr>
        <w:t>SKETCH:</w:t>
      </w:r>
    </w:p>
    <w:p w14:paraId="3E2A2B5B" w14:textId="2FC6C166" w:rsidR="00A33B68" w:rsidRPr="00956DDC" w:rsidRDefault="00A33B68">
      <w:pPr>
        <w:pStyle w:val="ListParagraph"/>
        <w:numPr>
          <w:ilvl w:val="0"/>
          <w:numId w:val="25"/>
        </w:numPr>
        <w:tabs>
          <w:tab w:val="left" w:pos="1170"/>
        </w:tabs>
        <w:spacing w:before="0"/>
        <w:ind w:left="806" w:firstLine="0"/>
        <w:rPr>
          <w:szCs w:val="20"/>
        </w:rPr>
      </w:pPr>
    </w:p>
    <w:p w14:paraId="72CE215D" w14:textId="47810310" w:rsidR="00A33B68" w:rsidRPr="00956DDC" w:rsidRDefault="006510CF" w:rsidP="00DE3EE6">
      <w:pPr>
        <w:tabs>
          <w:tab w:val="left" w:pos="810"/>
        </w:tabs>
        <w:spacing w:after="1400"/>
        <w:ind w:left="1260"/>
        <w:rPr>
          <w:szCs w:val="20"/>
        </w:rPr>
      </w:pPr>
      <w:r>
        <w:rPr>
          <w:noProof/>
          <w:szCs w:val="20"/>
          <w:lang w:val="en-IN" w:eastAsia="en-IN"/>
        </w:rPr>
        <w:lastRenderedPageBreak/>
        <w:drawing>
          <wp:inline distT="0" distB="0" distL="0" distR="0" wp14:anchorId="6227776F" wp14:editId="276F0B23">
            <wp:extent cx="2918460" cy="1228725"/>
            <wp:effectExtent l="0" t="0" r="0" b="9525"/>
            <wp:docPr id="537" name="Picture 537" descr="A closed structure with 4 vectors labeled d sub 1, d sub 2, d sub 3, and 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7"/>
                    <pic:cNvPicPr>
                      <a:picLocks noChangeAspect="1" noChangeArrowheads="1"/>
                    </pic:cNvPicPr>
                  </pic:nvPicPr>
                  <pic:blipFill>
                    <a:blip r:embed="rId1132" cstate="print">
                      <a:extLst>
                        <a:ext uri="{28A0092B-C50C-407E-A947-70E740481C1C}">
                          <a14:useLocalDpi xmlns:a14="http://schemas.microsoft.com/office/drawing/2010/main" val="0"/>
                        </a:ext>
                      </a:extLst>
                    </a:blip>
                    <a:srcRect/>
                    <a:stretch>
                      <a:fillRect/>
                    </a:stretch>
                  </pic:blipFill>
                  <pic:spPr bwMode="auto">
                    <a:xfrm>
                      <a:off x="0" y="0"/>
                      <a:ext cx="2918460" cy="1228725"/>
                    </a:xfrm>
                    <a:prstGeom prst="rect">
                      <a:avLst/>
                    </a:prstGeom>
                    <a:noFill/>
                    <a:ln>
                      <a:noFill/>
                    </a:ln>
                  </pic:spPr>
                </pic:pic>
              </a:graphicData>
            </a:graphic>
          </wp:inline>
        </w:drawing>
      </w:r>
    </w:p>
    <w:p w14:paraId="77717F9B" w14:textId="3EBFA94D" w:rsidR="00A33B68" w:rsidRPr="00956DDC" w:rsidRDefault="00A33B68">
      <w:pPr>
        <w:pStyle w:val="ListParagraph"/>
        <w:numPr>
          <w:ilvl w:val="0"/>
          <w:numId w:val="25"/>
        </w:numPr>
        <w:tabs>
          <w:tab w:val="left" w:pos="1170"/>
        </w:tabs>
        <w:spacing w:before="0"/>
        <w:ind w:left="806" w:firstLine="0"/>
        <w:rPr>
          <w:szCs w:val="20"/>
        </w:rPr>
      </w:pPr>
    </w:p>
    <w:p w14:paraId="5839556B" w14:textId="00D521CA" w:rsidR="00A33B68" w:rsidRPr="00956DDC" w:rsidRDefault="006510CF" w:rsidP="007B5DBD">
      <w:pPr>
        <w:tabs>
          <w:tab w:val="left" w:pos="810"/>
        </w:tabs>
        <w:ind w:left="1267"/>
        <w:rPr>
          <w:szCs w:val="20"/>
        </w:rPr>
      </w:pPr>
      <w:r>
        <w:rPr>
          <w:noProof/>
          <w:szCs w:val="20"/>
          <w:lang w:val="en-IN" w:eastAsia="en-IN"/>
        </w:rPr>
        <w:drawing>
          <wp:inline distT="0" distB="0" distL="0" distR="0" wp14:anchorId="1F1DC0D5" wp14:editId="6A0AF948">
            <wp:extent cx="1741170" cy="1799590"/>
            <wp:effectExtent l="0" t="0" r="0" b="0"/>
            <wp:docPr id="538" name="Picture 538" descr="A graph shows 2 vectors D and D prime from the origin to the first and the third quadrants. The vertical axis is labeled y miles. The horizontal axis is labeled x miles. The angles between the horizontal axis and the vectors are theta and theta prime. The imaginary vector from the horizontal axis at 62.5 miles is D sub y. The imaginary vector from the vertical axis at 107.8 miles is D sub x.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8"/>
                    <pic:cNvPicPr>
                      <a:picLocks noChangeAspect="1" noChangeArrowheads="1"/>
                    </pic:cNvPicPr>
                  </pic:nvPicPr>
                  <pic:blipFill>
                    <a:blip r:embed="rId1133" cstate="print">
                      <a:extLst>
                        <a:ext uri="{28A0092B-C50C-407E-A947-70E740481C1C}">
                          <a14:useLocalDpi xmlns:a14="http://schemas.microsoft.com/office/drawing/2010/main" val="0"/>
                        </a:ext>
                      </a:extLst>
                    </a:blip>
                    <a:srcRect/>
                    <a:stretch>
                      <a:fillRect/>
                    </a:stretch>
                  </pic:blipFill>
                  <pic:spPr bwMode="auto">
                    <a:xfrm>
                      <a:off x="0" y="0"/>
                      <a:ext cx="1741170" cy="1799590"/>
                    </a:xfrm>
                    <a:prstGeom prst="rect">
                      <a:avLst/>
                    </a:prstGeom>
                    <a:noFill/>
                    <a:ln>
                      <a:noFill/>
                    </a:ln>
                  </pic:spPr>
                </pic:pic>
              </a:graphicData>
            </a:graphic>
          </wp:inline>
        </w:drawing>
      </w:r>
    </w:p>
    <w:p w14:paraId="2A8ECA4E" w14:textId="77777777" w:rsidR="00A33B68" w:rsidRDefault="00A33B68">
      <w:pPr>
        <w:pStyle w:val="ListParagraph"/>
        <w:numPr>
          <w:ilvl w:val="0"/>
          <w:numId w:val="25"/>
        </w:numPr>
        <w:tabs>
          <w:tab w:val="left" w:pos="1170"/>
        </w:tabs>
        <w:spacing w:before="400"/>
        <w:ind w:left="806" w:firstLine="0"/>
        <w:rPr>
          <w:b/>
          <w:smallCaps/>
          <w:szCs w:val="20"/>
        </w:rPr>
      </w:pPr>
    </w:p>
    <w:p w14:paraId="0D03A31D" w14:textId="55AD4FBA" w:rsidR="000A6D96" w:rsidRDefault="00A96C87" w:rsidP="00A96C87">
      <w:pPr>
        <w:tabs>
          <w:tab w:val="left" w:pos="810"/>
        </w:tabs>
        <w:ind w:left="1267"/>
        <w:rPr>
          <w:b/>
          <w:smallCaps/>
          <w:szCs w:val="20"/>
        </w:rPr>
      </w:pPr>
      <w:r>
        <w:rPr>
          <w:noProof/>
          <w:szCs w:val="20"/>
          <w:lang w:val="en-IN" w:eastAsia="en-IN"/>
        </w:rPr>
        <w:drawing>
          <wp:inline distT="0" distB="0" distL="0" distR="0" wp14:anchorId="74D87FAA" wp14:editId="1AC0C58A">
            <wp:extent cx="1748155" cy="1909445"/>
            <wp:effectExtent l="0" t="0" r="4445" b="0"/>
            <wp:docPr id="539" name="Picture 539" descr="A graph of y miles versus x miles shows a vector D sub max in the first quadrant. It extends between the origin and (62.5, 155.3).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9"/>
                    <pic:cNvPicPr>
                      <a:picLocks noChangeAspect="1" noChangeArrowheads="1"/>
                    </pic:cNvPicPr>
                  </pic:nvPicPr>
                  <pic:blipFill>
                    <a:blip r:embed="rId1134" cstate="print">
                      <a:extLst>
                        <a:ext uri="{28A0092B-C50C-407E-A947-70E740481C1C}">
                          <a14:useLocalDpi xmlns:a14="http://schemas.microsoft.com/office/drawing/2010/main" val="0"/>
                        </a:ext>
                      </a:extLst>
                    </a:blip>
                    <a:srcRect/>
                    <a:stretch>
                      <a:fillRect/>
                    </a:stretch>
                  </pic:blipFill>
                  <pic:spPr bwMode="auto">
                    <a:xfrm>
                      <a:off x="0" y="0"/>
                      <a:ext cx="1748155" cy="1909445"/>
                    </a:xfrm>
                    <a:prstGeom prst="rect">
                      <a:avLst/>
                    </a:prstGeom>
                    <a:noFill/>
                    <a:ln>
                      <a:noFill/>
                    </a:ln>
                  </pic:spPr>
                </pic:pic>
              </a:graphicData>
            </a:graphic>
          </wp:inline>
        </w:drawing>
      </w:r>
    </w:p>
    <w:p w14:paraId="2F33C8D3" w14:textId="77777777" w:rsidR="00FF0ACD" w:rsidRDefault="00A33B68" w:rsidP="00050714">
      <w:pPr>
        <w:tabs>
          <w:tab w:val="left" w:pos="810"/>
          <w:tab w:val="num" w:pos="900"/>
          <w:tab w:val="left" w:pos="1980"/>
        </w:tabs>
        <w:spacing w:before="400"/>
        <w:rPr>
          <w:szCs w:val="20"/>
        </w:rPr>
      </w:pPr>
      <w:r w:rsidRPr="00956DDC">
        <w:rPr>
          <w:b/>
          <w:smallCaps/>
          <w:szCs w:val="20"/>
        </w:rPr>
        <w:t>RESEARCH:</w:t>
      </w:r>
    </w:p>
    <w:p w14:paraId="2167FB27" w14:textId="5FFE05DD" w:rsidR="00A33B68" w:rsidRPr="00956DDC" w:rsidRDefault="00880511">
      <w:pPr>
        <w:pStyle w:val="ListParagraph"/>
        <w:numPr>
          <w:ilvl w:val="0"/>
          <w:numId w:val="26"/>
        </w:numPr>
        <w:tabs>
          <w:tab w:val="left" w:pos="1170"/>
        </w:tabs>
        <w:spacing w:before="0"/>
        <w:ind w:left="806" w:firstLine="0"/>
        <w:rPr>
          <w:szCs w:val="20"/>
        </w:rPr>
      </w:pPr>
      <w:r w:rsidRPr="00880511">
        <w:rPr>
          <w:b/>
          <w:position w:val="-12"/>
          <w:szCs w:val="20"/>
        </w:rPr>
        <w:object w:dxaOrig="2380" w:dyaOrig="360" w14:anchorId="43A7330B">
          <v:shape id="_x0000_i1570" type="#_x0000_t75" alt=" upper D vector equals d vector subscript 1 baseline plus d vector subscript 2 baseline plus d vector subscript 3 baseline equals upper D Subscript x Baseline x caret plus upper D Subscript y Baseline y caret" style="width:119.15pt;height:18pt" o:ole="">
            <v:imagedata r:id="rId1135" o:title=""/>
          </v:shape>
          <o:OLEObject Type="Embed" ProgID="Equation.DSMT4" ShapeID="_x0000_i1570" DrawAspect="Content" ObjectID="_1764185476" r:id="rId1136"/>
        </w:object>
      </w:r>
      <w:r w:rsidR="00A33B68" w:rsidRPr="00956DDC">
        <w:rPr>
          <w:szCs w:val="20"/>
        </w:rPr>
        <w:t xml:space="preserve"> </w:t>
      </w:r>
      <w:r w:rsidRPr="00880511">
        <w:rPr>
          <w:position w:val="-14"/>
          <w:szCs w:val="20"/>
        </w:rPr>
        <w:object w:dxaOrig="1320" w:dyaOrig="380" w14:anchorId="005E0604">
          <v:shape id="_x0000_i1571" type="#_x0000_t75" alt=" d vector Subscript i Baseline equals d Subscript i x Baseline x caret plus d Subscript i y Baseline y caret" style="width:66pt;height:18.85pt" o:ole="">
            <v:imagedata r:id="rId1137" o:title=""/>
          </v:shape>
          <o:OLEObject Type="Embed" ProgID="Equation.DSMT4" ShapeID="_x0000_i1571" DrawAspect="Content" ObjectID="_1764185477" r:id="rId1138"/>
        </w:object>
      </w:r>
      <w:r w:rsidR="00A33B68" w:rsidRPr="00956DDC">
        <w:rPr>
          <w:szCs w:val="20"/>
        </w:rPr>
        <w:t xml:space="preserve"> </w:t>
      </w:r>
      <w:r w:rsidRPr="00880511">
        <w:rPr>
          <w:position w:val="-16"/>
          <w:szCs w:val="20"/>
        </w:rPr>
        <w:object w:dxaOrig="1420" w:dyaOrig="420" w14:anchorId="321972D6">
          <v:shape id="_x0000_i1572" type="#_x0000_t75" alt="StartAbsoluteValue upper D vector EndAbsoluteValue equals StartRoot upper D Subscript x baseline squared plus upper D Subscript y baseline squared EndRoot" style="width:70.3pt;height:20.55pt" o:ole="">
            <v:imagedata r:id="rId1139" o:title=""/>
          </v:shape>
          <o:OLEObject Type="Embed" ProgID="Equation.DSMT4" ShapeID="_x0000_i1572" DrawAspect="Content" ObjectID="_1764185478" r:id="rId1140"/>
        </w:object>
      </w:r>
    </w:p>
    <w:p w14:paraId="2D1AD000" w14:textId="7C21B148" w:rsidR="00A33B68" w:rsidRPr="00956DDC" w:rsidRDefault="00880511">
      <w:pPr>
        <w:pStyle w:val="ListParagraph"/>
        <w:numPr>
          <w:ilvl w:val="0"/>
          <w:numId w:val="26"/>
        </w:numPr>
        <w:tabs>
          <w:tab w:val="left" w:pos="1170"/>
        </w:tabs>
        <w:spacing w:before="0"/>
        <w:ind w:left="806" w:firstLine="0"/>
        <w:rPr>
          <w:b/>
          <w:bCs/>
          <w:smallCaps/>
          <w:szCs w:val="20"/>
        </w:rPr>
      </w:pPr>
      <w:r w:rsidRPr="00880511">
        <w:rPr>
          <w:b/>
          <w:position w:val="-26"/>
          <w:szCs w:val="20"/>
        </w:rPr>
        <w:object w:dxaOrig="999" w:dyaOrig="620" w14:anchorId="15575C1B">
          <v:shape id="_x0000_i1573" type="#_x0000_t75" alt="tangent theta equals StartFraction upper D Subscript y Baseline Over upper D Subscript x Baseline EndFraction" style="width:50.55pt;height:31.7pt" o:ole="">
            <v:imagedata r:id="rId1141" o:title=""/>
          </v:shape>
          <o:OLEObject Type="Embed" ProgID="Equation.DSMT4" ShapeID="_x0000_i1573" DrawAspect="Content" ObjectID="_1764185479" r:id="rId1142"/>
        </w:object>
      </w:r>
      <w:r w:rsidR="00A33B68" w:rsidRPr="00956DDC">
        <w:rPr>
          <w:b/>
          <w:bCs/>
          <w:smallCaps/>
          <w:szCs w:val="20"/>
        </w:rPr>
        <w:t xml:space="preserve"> </w:t>
      </w:r>
      <w:r w:rsidRPr="00880511">
        <w:rPr>
          <w:b/>
          <w:bCs/>
          <w:smallCaps/>
          <w:position w:val="-6"/>
          <w:szCs w:val="20"/>
        </w:rPr>
        <w:object w:dxaOrig="1080" w:dyaOrig="260" w14:anchorId="537529EF">
          <v:shape id="_x0000_i1574" type="#_x0000_t75" alt="theta prime equals theta plus-or-minus 180 degrees" style="width:54.85pt;height:13.7pt" o:ole="">
            <v:imagedata r:id="rId1143" o:title=""/>
          </v:shape>
          <o:OLEObject Type="Embed" ProgID="Equation.DSMT4" ShapeID="_x0000_i1574" DrawAspect="Content" ObjectID="_1764185480" r:id="rId1144"/>
        </w:object>
      </w:r>
    </w:p>
    <w:p w14:paraId="78AA58C1" w14:textId="3C174259" w:rsidR="00A33B68" w:rsidRPr="00522015" w:rsidRDefault="00880511">
      <w:pPr>
        <w:pStyle w:val="ListParagraph"/>
        <w:numPr>
          <w:ilvl w:val="0"/>
          <w:numId w:val="26"/>
        </w:numPr>
        <w:tabs>
          <w:tab w:val="left" w:pos="1170"/>
        </w:tabs>
        <w:spacing w:before="0"/>
        <w:ind w:left="806" w:firstLine="0"/>
        <w:rPr>
          <w:b/>
          <w:bCs/>
          <w:smallCaps/>
          <w:szCs w:val="20"/>
        </w:rPr>
      </w:pPr>
      <w:r w:rsidRPr="00880511">
        <w:rPr>
          <w:position w:val="-10"/>
          <w:szCs w:val="20"/>
        </w:rPr>
        <w:object w:dxaOrig="1200" w:dyaOrig="340" w14:anchorId="50D6A385">
          <v:shape id="_x0000_i1575" type="#_x0000_t75" alt=" upper D vector Subscript max Baseline equals d vector subscript 1 baseline plus d vector subscript 2" style="width:60pt;height:17.15pt" o:ole="">
            <v:imagedata r:id="rId1145" o:title=""/>
          </v:shape>
          <o:OLEObject Type="Embed" ProgID="Equation.DSMT4" ShapeID="_x0000_i1575" DrawAspect="Content" ObjectID="_1764185481" r:id="rId1146"/>
        </w:object>
      </w:r>
      <w:r w:rsidR="00A33B68" w:rsidRPr="00956DDC">
        <w:rPr>
          <w:b/>
          <w:bCs/>
          <w:smallCaps/>
          <w:szCs w:val="20"/>
        </w:rPr>
        <w:t xml:space="preserve"> </w:t>
      </w:r>
      <w:r w:rsidRPr="00880511">
        <w:rPr>
          <w:b/>
          <w:bCs/>
          <w:smallCaps/>
          <w:position w:val="-14"/>
          <w:szCs w:val="20"/>
        </w:rPr>
        <w:object w:dxaOrig="1320" w:dyaOrig="380" w14:anchorId="554BFC28">
          <v:shape id="_x0000_i1576" type="#_x0000_t75" alt=" d vector Subscript i Baseline equals d Subscript i x Baseline x caret plus d Subscript i y Baseline y caret" style="width:66pt;height:18.85pt" o:ole="">
            <v:imagedata r:id="rId1147" o:title=""/>
          </v:shape>
          <o:OLEObject Type="Embed" ProgID="Equation.DSMT4" ShapeID="_x0000_i1576" DrawAspect="Content" ObjectID="_1764185482" r:id="rId1148"/>
        </w:object>
      </w:r>
      <w:r w:rsidR="00A33B68" w:rsidRPr="00956DDC">
        <w:rPr>
          <w:b/>
          <w:bCs/>
          <w:smallCaps/>
          <w:szCs w:val="20"/>
        </w:rPr>
        <w:t xml:space="preserve"> </w:t>
      </w:r>
      <w:r w:rsidRPr="00880511">
        <w:rPr>
          <w:b/>
          <w:bCs/>
          <w:smallCaps/>
          <w:position w:val="-16"/>
          <w:szCs w:val="20"/>
        </w:rPr>
        <w:object w:dxaOrig="1640" w:dyaOrig="420" w14:anchorId="5F157860">
          <v:shape id="_x0000_i1577" type="#_x0000_t75" alt="StartAbsoluteValue upper D vector Subscript max Baseline EndAbsoluteValue equals StartRoot upper D Subscript x baseline squared plus upper D Subscript y baseline squared EndRoot" style="width:81.45pt;height:20.55pt" o:ole="">
            <v:imagedata r:id="rId1149" o:title=""/>
          </v:shape>
          <o:OLEObject Type="Embed" ProgID="Equation.DSMT4" ShapeID="_x0000_i1577" DrawAspect="Content" ObjectID="_1764185483" r:id="rId1150"/>
        </w:object>
      </w:r>
    </w:p>
    <w:p w14:paraId="3A1BCC44" w14:textId="4D7A25E8" w:rsidR="00A33B68" w:rsidRPr="00956DDC" w:rsidRDefault="00A33B68" w:rsidP="00373A35">
      <w:pPr>
        <w:tabs>
          <w:tab w:val="left" w:pos="810"/>
          <w:tab w:val="num" w:pos="900"/>
          <w:tab w:val="left" w:pos="1980"/>
        </w:tabs>
        <w:ind w:left="810"/>
        <w:rPr>
          <w:szCs w:val="20"/>
        </w:rPr>
      </w:pPr>
      <w:r w:rsidRPr="00956DDC">
        <w:rPr>
          <w:b/>
          <w:smallCaps/>
          <w:szCs w:val="20"/>
        </w:rPr>
        <w:t>SIMPLIFY:</w:t>
      </w:r>
    </w:p>
    <w:p w14:paraId="577812C3" w14:textId="74BAC689" w:rsidR="00A33B68" w:rsidRPr="00956DDC" w:rsidRDefault="00880511">
      <w:pPr>
        <w:pStyle w:val="ListParagraph"/>
        <w:numPr>
          <w:ilvl w:val="0"/>
          <w:numId w:val="27"/>
        </w:numPr>
        <w:tabs>
          <w:tab w:val="left" w:pos="1170"/>
        </w:tabs>
        <w:spacing w:before="0"/>
        <w:ind w:left="806" w:firstLine="0"/>
        <w:rPr>
          <w:szCs w:val="20"/>
        </w:rPr>
      </w:pPr>
      <w:r w:rsidRPr="00880511">
        <w:rPr>
          <w:b/>
          <w:position w:val="-10"/>
          <w:szCs w:val="20"/>
        </w:rPr>
        <w:object w:dxaOrig="740" w:dyaOrig="340" w14:anchorId="55B7DFA7">
          <v:shape id="_x0000_i1578" type="#_x0000_t75" alt=" d vector subscript 1 baseline equals d subscript 1 baseline y caret" style="width:36.85pt;height:17.15pt" o:ole="">
            <v:imagedata r:id="rId1151" o:title=""/>
          </v:shape>
          <o:OLEObject Type="Embed" ProgID="Equation.DSMT4" ShapeID="_x0000_i1578" DrawAspect="Content" ObjectID="_1764185484" r:id="rId1152"/>
        </w:object>
      </w:r>
      <w:r w:rsidR="00A33B68" w:rsidRPr="00956DDC">
        <w:rPr>
          <w:szCs w:val="20"/>
        </w:rPr>
        <w:t xml:space="preserve"> </w:t>
      </w:r>
      <w:r w:rsidRPr="00880511">
        <w:rPr>
          <w:position w:val="-10"/>
          <w:szCs w:val="20"/>
        </w:rPr>
        <w:object w:dxaOrig="760" w:dyaOrig="340" w14:anchorId="0A0BEF46">
          <v:shape id="_x0000_i1579" type="#_x0000_t75" alt=" d vector subscript 2 baseline equals d subscript 2 baseline x caret" style="width:38.55pt;height:17.15pt" o:ole="">
            <v:imagedata r:id="rId1153" o:title=""/>
          </v:shape>
          <o:OLEObject Type="Embed" ProgID="Equation.DSMT4" ShapeID="_x0000_i1579" DrawAspect="Content" ObjectID="_1764185485" r:id="rId1154"/>
        </w:object>
      </w:r>
      <w:r w:rsidR="00A33B68" w:rsidRPr="00956DDC">
        <w:rPr>
          <w:szCs w:val="20"/>
        </w:rPr>
        <w:t xml:space="preserve"> </w:t>
      </w:r>
      <w:r w:rsidRPr="00880511">
        <w:rPr>
          <w:position w:val="-10"/>
          <w:szCs w:val="20"/>
        </w:rPr>
        <w:object w:dxaOrig="840" w:dyaOrig="340" w14:anchorId="06E70F99">
          <v:shape id="_x0000_i1580" type="#_x0000_t75" alt=" d vector subscript 3 baseline equals negative d subscript 3 baseline y caret" style="width:42pt;height:17.15pt" o:ole="">
            <v:imagedata r:id="rId1155" o:title=""/>
          </v:shape>
          <o:OLEObject Type="Embed" ProgID="Equation.DSMT4" ShapeID="_x0000_i1580" DrawAspect="Content" ObjectID="_1764185486" r:id="rId1156"/>
        </w:object>
      </w:r>
    </w:p>
    <w:p w14:paraId="34749650" w14:textId="26CCDEC0" w:rsidR="00A33B68" w:rsidRPr="00956DDC" w:rsidRDefault="00A33B68" w:rsidP="00997703">
      <w:pPr>
        <w:tabs>
          <w:tab w:val="left" w:pos="810"/>
        </w:tabs>
        <w:rPr>
          <w:szCs w:val="20"/>
        </w:rPr>
      </w:pPr>
      <w:r w:rsidRPr="00956DDC">
        <w:rPr>
          <w:szCs w:val="20"/>
        </w:rPr>
        <w:lastRenderedPageBreak/>
        <w:t xml:space="preserve">Therefore, </w:t>
      </w:r>
      <w:r w:rsidR="00880511" w:rsidRPr="00880511">
        <w:rPr>
          <w:position w:val="-10"/>
          <w:szCs w:val="20"/>
        </w:rPr>
        <w:object w:dxaOrig="1640" w:dyaOrig="340" w14:anchorId="694E18C7">
          <v:shape id="_x0000_i1581" type="#_x0000_t75" alt=" upper D vector equals d subscript 2 baseline x caret plus left parenthesis d subscript 1 baseline minus d subscript 3 baseline right parenthesis y caret" style="width:81.45pt;height:17.15pt" o:ole="">
            <v:imagedata r:id="rId1157" o:title=""/>
          </v:shape>
          <o:OLEObject Type="Embed" ProgID="Equation.DSMT4" ShapeID="_x0000_i1581" DrawAspect="Content" ObjectID="_1764185487" r:id="rId1158"/>
        </w:object>
      </w:r>
      <w:r w:rsidRPr="00956DDC">
        <w:rPr>
          <w:szCs w:val="20"/>
        </w:rPr>
        <w:t xml:space="preserve"> and </w:t>
      </w:r>
      <w:r w:rsidR="00880511" w:rsidRPr="00880511">
        <w:rPr>
          <w:position w:val="-16"/>
          <w:szCs w:val="20"/>
        </w:rPr>
        <w:object w:dxaOrig="1820" w:dyaOrig="420" w14:anchorId="74196CF8">
          <v:shape id="_x0000_i1582" type="#_x0000_t75" alt="StartAbsoluteValue upper D vector EndAbsoluteValue equals StartRoot d subscript 2 baseline squared plus left parenthesis d subscript 1 baseline minus d subscript 3 baseline right parenthesis squared EndRoot" style="width:90.85pt;height:20.55pt" o:ole="">
            <v:imagedata r:id="rId1159" o:title=""/>
          </v:shape>
          <o:OLEObject Type="Embed" ProgID="Equation.DSMT4" ShapeID="_x0000_i1582" DrawAspect="Content" ObjectID="_1764185488" r:id="rId1160"/>
        </w:object>
      </w:r>
    </w:p>
    <w:p w14:paraId="77B73BDF" w14:textId="36F7E77B" w:rsidR="00A33B68" w:rsidRPr="00956DDC" w:rsidRDefault="00880511">
      <w:pPr>
        <w:pStyle w:val="ListParagraph"/>
        <w:numPr>
          <w:ilvl w:val="0"/>
          <w:numId w:val="27"/>
        </w:numPr>
        <w:tabs>
          <w:tab w:val="left" w:pos="1170"/>
        </w:tabs>
        <w:spacing w:before="0"/>
        <w:ind w:left="806" w:firstLine="0"/>
        <w:rPr>
          <w:szCs w:val="20"/>
        </w:rPr>
      </w:pPr>
      <w:r w:rsidRPr="00880511">
        <w:rPr>
          <w:b/>
          <w:position w:val="-28"/>
          <w:szCs w:val="20"/>
        </w:rPr>
        <w:object w:dxaOrig="1280" w:dyaOrig="660" w14:anchorId="0E766EC4">
          <v:shape id="_x0000_i1583" type="#_x0000_t75" alt="theta equals tangent Superscript negative 1 Baseline left parenthesis StartFraction upper D Subscript y Baseline Over upper D Subscript x Baseline EndFraction right parenthesis" style="width:63.45pt;height:32.55pt" o:ole="">
            <v:imagedata r:id="rId1161" o:title=""/>
          </v:shape>
          <o:OLEObject Type="Embed" ProgID="Equation.DSMT4" ShapeID="_x0000_i1583" DrawAspect="Content" ObjectID="_1764185489" r:id="rId1162"/>
        </w:object>
      </w:r>
      <w:r w:rsidR="00A33B68" w:rsidRPr="00956DDC">
        <w:rPr>
          <w:szCs w:val="20"/>
        </w:rPr>
        <w:t xml:space="preserve"> and </w:t>
      </w:r>
      <w:r w:rsidRPr="00880511">
        <w:rPr>
          <w:position w:val="-28"/>
          <w:szCs w:val="20"/>
        </w:rPr>
        <w:object w:dxaOrig="1860" w:dyaOrig="660" w14:anchorId="708414AA">
          <v:shape id="_x0000_i1584" type="#_x0000_t75" alt="theta prime equals tangent Superscript negative 1 Baseline left parenthesis StartFraction upper D Subscript y Baseline Over upper D Subscript x Baseline EndFraction right parenthesis plus-or-minus 180 degrees" style="width:92.55pt;height:32.55pt" o:ole="">
            <v:imagedata r:id="rId1163" o:title=""/>
          </v:shape>
          <o:OLEObject Type="Embed" ProgID="Equation.DSMT4" ShapeID="_x0000_i1584" DrawAspect="Content" ObjectID="_1764185490" r:id="rId1164"/>
        </w:object>
      </w:r>
    </w:p>
    <w:p w14:paraId="16C06F70" w14:textId="77777777" w:rsidR="00FF0ACD" w:rsidRDefault="00880511">
      <w:pPr>
        <w:pStyle w:val="ListParagraph"/>
        <w:numPr>
          <w:ilvl w:val="0"/>
          <w:numId w:val="27"/>
        </w:numPr>
        <w:tabs>
          <w:tab w:val="left" w:pos="1170"/>
        </w:tabs>
        <w:spacing w:before="0"/>
        <w:ind w:left="806" w:firstLine="0"/>
        <w:rPr>
          <w:b/>
          <w:smallCaps/>
          <w:szCs w:val="20"/>
        </w:rPr>
      </w:pPr>
      <w:r w:rsidRPr="00880511">
        <w:rPr>
          <w:b/>
          <w:position w:val="-10"/>
          <w:szCs w:val="20"/>
        </w:rPr>
        <w:object w:dxaOrig="760" w:dyaOrig="340" w14:anchorId="1619B832">
          <v:shape id="_x0000_i1585" type="#_x0000_t75" alt="d overbar subscript 1 baseline equals d subscript 1 baseline y caret" style="width:38.55pt;height:17.15pt" o:ole="">
            <v:imagedata r:id="rId1165" o:title=""/>
          </v:shape>
          <o:OLEObject Type="Embed" ProgID="Equation.DSMT4" ShapeID="_x0000_i1585" DrawAspect="Content" ObjectID="_1764185491" r:id="rId1166"/>
        </w:object>
      </w:r>
      <w:r w:rsidR="00FF0ACD">
        <w:rPr>
          <w:szCs w:val="20"/>
        </w:rPr>
        <w:t xml:space="preserve"> </w:t>
      </w:r>
      <w:r w:rsidRPr="00880511">
        <w:rPr>
          <w:position w:val="-10"/>
          <w:szCs w:val="20"/>
        </w:rPr>
        <w:object w:dxaOrig="780" w:dyaOrig="340" w14:anchorId="73BC0225">
          <v:shape id="_x0000_i1586" type="#_x0000_t75" alt="d subscript 2 baseline overbar equals d subscript 2 baseline x caret" style="width:39.45pt;height:17.15pt" o:ole="">
            <v:imagedata r:id="rId1167" o:title=""/>
          </v:shape>
          <o:OLEObject Type="Embed" ProgID="Equation.DSMT4" ShapeID="_x0000_i1586" DrawAspect="Content" ObjectID="_1764185492" r:id="rId1168"/>
        </w:object>
      </w:r>
      <w:r w:rsidR="00FF0ACD">
        <w:rPr>
          <w:szCs w:val="20"/>
        </w:rPr>
        <w:t xml:space="preserve"> </w:t>
      </w:r>
      <w:r w:rsidRPr="00880511">
        <w:rPr>
          <w:position w:val="-16"/>
          <w:szCs w:val="20"/>
        </w:rPr>
        <w:object w:dxaOrig="3240" w:dyaOrig="420" w14:anchorId="0EAB3730">
          <v:shape id="_x0000_i1587" type="#_x0000_t75" alt=" upper D vector Subscript max Baseline equals d subscript 2 baseline x caret plus d subscript 1 baseline y caret implies StartAbsoluteValue upper D vector Subscript max Baseline EndAbsoluteValue equals StartRoot d subscript 2 baseline squared plus d subscript 1 baseline squared EndRoot" style="width:161.15pt;height:20.55pt" o:ole="">
            <v:imagedata r:id="rId1169" o:title=""/>
          </v:shape>
          <o:OLEObject Type="Embed" ProgID="Equation.DSMT4" ShapeID="_x0000_i1587" DrawAspect="Content" ObjectID="_1764185493" r:id="rId1170"/>
        </w:object>
      </w:r>
    </w:p>
    <w:p w14:paraId="1906E438" w14:textId="77777777" w:rsidR="00FF0ACD" w:rsidRDefault="00A33B68" w:rsidP="00373A35">
      <w:pPr>
        <w:tabs>
          <w:tab w:val="left" w:pos="810"/>
          <w:tab w:val="num" w:pos="900"/>
          <w:tab w:val="left" w:pos="1980"/>
        </w:tabs>
        <w:ind w:left="810"/>
        <w:rPr>
          <w:szCs w:val="20"/>
        </w:rPr>
      </w:pPr>
      <w:r w:rsidRPr="00956DDC">
        <w:rPr>
          <w:b/>
          <w:smallCaps/>
          <w:szCs w:val="20"/>
        </w:rPr>
        <w:t>CALCULATE:</w:t>
      </w:r>
    </w:p>
    <w:p w14:paraId="6FE4FBF4" w14:textId="77777777" w:rsidR="00FF0ACD" w:rsidRDefault="00D04608">
      <w:pPr>
        <w:pStyle w:val="ListParagraph"/>
        <w:numPr>
          <w:ilvl w:val="0"/>
          <w:numId w:val="28"/>
        </w:numPr>
        <w:tabs>
          <w:tab w:val="left" w:pos="1170"/>
        </w:tabs>
        <w:spacing w:before="0"/>
        <w:ind w:left="806" w:firstLine="0"/>
        <w:rPr>
          <w:szCs w:val="20"/>
        </w:rPr>
      </w:pPr>
      <w:r w:rsidRPr="00D04608">
        <w:rPr>
          <w:position w:val="-16"/>
          <w:szCs w:val="20"/>
        </w:rPr>
        <w:object w:dxaOrig="3940" w:dyaOrig="440" w14:anchorId="5970D5B9">
          <v:shape id="_x0000_i1588" type="#_x0000_t75" alt="StartAbsoluteValue upper D vector EndAbsoluteValue equals StartRoot left parenthesis 62.5 miles right parenthesis squared plus left parenthesis 155.3 miles negative 47.5 miles right parenthesis squared EndRoot" style="width:197.15pt;height:21.45pt" o:ole="">
            <v:imagedata r:id="rId1171" o:title=""/>
          </v:shape>
          <o:OLEObject Type="Embed" ProgID="Equation.DSMT4" ShapeID="_x0000_i1588" DrawAspect="Content" ObjectID="_1764185494" r:id="rId1172"/>
        </w:object>
      </w:r>
    </w:p>
    <w:p w14:paraId="45512023" w14:textId="386E05E5" w:rsidR="00D04608" w:rsidRDefault="00D04608" w:rsidP="00D04608">
      <w:pPr>
        <w:ind w:left="1440"/>
        <w:rPr>
          <w:b/>
          <w:szCs w:val="20"/>
        </w:rPr>
      </w:pPr>
      <w:r w:rsidRPr="001067B4">
        <w:rPr>
          <w:position w:val="-6"/>
        </w:rPr>
        <w:object w:dxaOrig="1320" w:dyaOrig="260" w14:anchorId="6D2AC7EF">
          <v:shape id="_x0000_i1589" type="#_x0000_t75" alt="equals 124.608 miles" style="width:66pt;height:13.7pt" o:ole="">
            <v:imagedata r:id="rId1173" o:title=""/>
          </v:shape>
          <o:OLEObject Type="Embed" ProgID="Equation.DSMT4" ShapeID="_x0000_i1589" DrawAspect="Content" ObjectID="_1764185495" r:id="rId1174"/>
        </w:object>
      </w:r>
    </w:p>
    <w:p w14:paraId="32B0930B" w14:textId="153E482C" w:rsidR="00A33B68" w:rsidRDefault="00DF49C1">
      <w:pPr>
        <w:pStyle w:val="ListParagraph"/>
        <w:numPr>
          <w:ilvl w:val="0"/>
          <w:numId w:val="28"/>
        </w:numPr>
        <w:tabs>
          <w:tab w:val="left" w:pos="1170"/>
        </w:tabs>
        <w:spacing w:before="0"/>
        <w:ind w:left="806" w:firstLine="0"/>
        <w:rPr>
          <w:b/>
          <w:szCs w:val="20"/>
        </w:rPr>
      </w:pPr>
      <w:r w:rsidRPr="00DF49C1">
        <w:rPr>
          <w:b/>
          <w:position w:val="-26"/>
          <w:szCs w:val="20"/>
        </w:rPr>
        <w:object w:dxaOrig="2520" w:dyaOrig="620" w14:anchorId="58C3F744">
          <v:shape id="_x0000_i1590" type="#_x0000_t75" alt="theta prime equals tangent Superscript negative 1 Baseline left parenthesis StartFraction 107.8 miles Over 62.5 m i l e s EndFraction right parenthesis plus-or-minus 180 degrees" style="width:126.85pt;height:30.85pt" o:ole="">
            <v:imagedata r:id="rId1175" o:title=""/>
          </v:shape>
          <o:OLEObject Type="Embed" ProgID="Equation.DSMT4" ShapeID="_x0000_i1590" DrawAspect="Content" ObjectID="_1764185496" r:id="rId1176"/>
        </w:object>
      </w:r>
    </w:p>
    <w:p w14:paraId="6982D4BC" w14:textId="1467F713" w:rsidR="00DF49C1" w:rsidRPr="00956DDC" w:rsidRDefault="00DF49C1" w:rsidP="00A8501F">
      <w:pPr>
        <w:ind w:left="1350" w:firstLine="4"/>
        <w:rPr>
          <w:szCs w:val="20"/>
        </w:rPr>
      </w:pPr>
      <w:r w:rsidRPr="001067B4">
        <w:rPr>
          <w:position w:val="-6"/>
        </w:rPr>
        <w:object w:dxaOrig="3400" w:dyaOrig="240" w14:anchorId="239E8BDA">
          <v:shape id="_x0000_i1591" type="#_x0000_t75" alt="59.896 degrees plus-or-minus 180 degrees equals 239.896 degrees or minus 120.104 degrees" style="width:170.55pt;height:12pt" o:ole="">
            <v:imagedata r:id="rId1177" o:title=""/>
          </v:shape>
          <o:OLEObject Type="Embed" ProgID="Equation.DSMT4" ShapeID="_x0000_i1591" DrawAspect="Content" ObjectID="_1764185497" r:id="rId1178"/>
        </w:object>
      </w:r>
    </w:p>
    <w:p w14:paraId="3B05E81C" w14:textId="3508BDAC" w:rsidR="00A33B68" w:rsidRPr="00522015" w:rsidRDefault="00880511">
      <w:pPr>
        <w:pStyle w:val="ListParagraph"/>
        <w:numPr>
          <w:ilvl w:val="0"/>
          <w:numId w:val="28"/>
        </w:numPr>
        <w:tabs>
          <w:tab w:val="left" w:pos="1170"/>
        </w:tabs>
        <w:spacing w:before="0"/>
        <w:ind w:left="806" w:firstLine="0"/>
        <w:rPr>
          <w:szCs w:val="20"/>
        </w:rPr>
      </w:pPr>
      <w:r w:rsidRPr="00880511">
        <w:rPr>
          <w:b/>
          <w:smallCaps/>
          <w:position w:val="-16"/>
          <w:szCs w:val="20"/>
        </w:rPr>
        <w:object w:dxaOrig="4440" w:dyaOrig="420" w14:anchorId="70F1DC78">
          <v:shape id="_x0000_i1592" type="#_x0000_t75" alt="StartAbsoluteValue upper D vector Subscript max Baseline EndAbsoluteValue equals StartRoot left parenthesis 62.5 m i l e s right parenthesis squared plus left parenthesis 155.3 m i l e s right parenthesis squared EndRoot equals 167.405 m i l e s" style="width:221.15pt;height:20.55pt" o:ole="">
            <v:imagedata r:id="rId1179" o:title=""/>
          </v:shape>
          <o:OLEObject Type="Embed" ProgID="Equation.DSMT4" ShapeID="_x0000_i1592" DrawAspect="Content" ObjectID="_1764185498" r:id="rId1180"/>
        </w:object>
      </w:r>
    </w:p>
    <w:p w14:paraId="0261ED58" w14:textId="77777777" w:rsidR="00FF0ACD" w:rsidRDefault="00A33B68" w:rsidP="00373A35">
      <w:pPr>
        <w:tabs>
          <w:tab w:val="left" w:pos="810"/>
          <w:tab w:val="num" w:pos="900"/>
          <w:tab w:val="left" w:pos="1980"/>
        </w:tabs>
        <w:ind w:left="810"/>
        <w:rPr>
          <w:b/>
          <w:bCs/>
          <w:smallCaps/>
          <w:szCs w:val="20"/>
        </w:rPr>
      </w:pPr>
      <w:r w:rsidRPr="00956DDC">
        <w:rPr>
          <w:b/>
          <w:smallCaps/>
          <w:szCs w:val="20"/>
        </w:rPr>
        <w:t>ROUND:</w:t>
      </w:r>
    </w:p>
    <w:p w14:paraId="4339D10A" w14:textId="3EA2B0B5" w:rsidR="00A33B68" w:rsidRPr="00956DDC" w:rsidRDefault="00880511">
      <w:pPr>
        <w:pStyle w:val="ListParagraph"/>
        <w:numPr>
          <w:ilvl w:val="0"/>
          <w:numId w:val="29"/>
        </w:numPr>
        <w:tabs>
          <w:tab w:val="left" w:pos="1170"/>
        </w:tabs>
        <w:spacing w:before="0"/>
        <w:ind w:left="806" w:firstLine="0"/>
        <w:rPr>
          <w:szCs w:val="20"/>
        </w:rPr>
      </w:pPr>
      <w:r w:rsidRPr="00880511">
        <w:rPr>
          <w:b/>
          <w:bCs/>
          <w:position w:val="-16"/>
          <w:szCs w:val="20"/>
        </w:rPr>
        <w:object w:dxaOrig="1240" w:dyaOrig="420" w14:anchorId="09A3CF99">
          <v:shape id="_x0000_i1593" type="#_x0000_t75" alt="StartAbsoluteValue upper D vector EndAbsoluteValue equals 125 miles" style="width:62.55pt;height:20.55pt" o:ole="">
            <v:imagedata r:id="rId1181" o:title=""/>
          </v:shape>
          <o:OLEObject Type="Embed" ProgID="Equation.DSMT4" ShapeID="_x0000_i1593" DrawAspect="Content" ObjectID="_1764185499" r:id="rId1182"/>
        </w:object>
      </w:r>
    </w:p>
    <w:p w14:paraId="1C154161" w14:textId="4B863157" w:rsidR="00A33B68" w:rsidRPr="00956DDC" w:rsidRDefault="00880511">
      <w:pPr>
        <w:pStyle w:val="ListParagraph"/>
        <w:numPr>
          <w:ilvl w:val="0"/>
          <w:numId w:val="29"/>
        </w:numPr>
        <w:tabs>
          <w:tab w:val="left" w:pos="1170"/>
        </w:tabs>
        <w:spacing w:before="0"/>
        <w:ind w:left="806" w:firstLine="0"/>
        <w:rPr>
          <w:szCs w:val="20"/>
        </w:rPr>
      </w:pPr>
      <w:r w:rsidRPr="00880511">
        <w:rPr>
          <w:bCs/>
          <w:smallCaps/>
          <w:position w:val="-10"/>
          <w:szCs w:val="20"/>
        </w:rPr>
        <w:object w:dxaOrig="3879" w:dyaOrig="300" w14:anchorId="6C5FD88D">
          <v:shape id="_x0000_i1594" type="#_x0000_t75" alt="theta prime equals 240 period degrees or negative 120 period degrees left parenthesis from positive x axis or upper E right parenthesis" style="width:194.55pt;height:15.45pt" o:ole="">
            <v:imagedata r:id="rId1183" o:title=""/>
          </v:shape>
          <o:OLEObject Type="Embed" ProgID="Equation.DSMT4" ShapeID="_x0000_i1594" DrawAspect="Content" ObjectID="_1764185500" r:id="rId1184"/>
        </w:object>
      </w:r>
    </w:p>
    <w:p w14:paraId="7679EA6C" w14:textId="50A37E70" w:rsidR="00A33B68" w:rsidRPr="00522015" w:rsidRDefault="00880511">
      <w:pPr>
        <w:pStyle w:val="ListParagraph"/>
        <w:numPr>
          <w:ilvl w:val="0"/>
          <w:numId w:val="29"/>
        </w:numPr>
        <w:tabs>
          <w:tab w:val="left" w:pos="1170"/>
        </w:tabs>
        <w:spacing w:before="0"/>
        <w:ind w:left="806" w:firstLine="0"/>
        <w:rPr>
          <w:b/>
          <w:bCs/>
          <w:smallCaps/>
          <w:szCs w:val="20"/>
        </w:rPr>
      </w:pPr>
      <w:r w:rsidRPr="00880511">
        <w:rPr>
          <w:b/>
          <w:bCs/>
          <w:smallCaps/>
          <w:position w:val="-16"/>
          <w:szCs w:val="20"/>
        </w:rPr>
        <w:object w:dxaOrig="1460" w:dyaOrig="420" w14:anchorId="34038D5D">
          <v:shape id="_x0000_i1595" type="#_x0000_t75" alt="StartAbsoluteValue upper D vector Subscript max Baseline EndAbsoluteValue equals 167 miles" style="width:73.7pt;height:20.55pt" o:ole="">
            <v:imagedata r:id="rId1185" o:title=""/>
          </v:shape>
          <o:OLEObject Type="Embed" ProgID="Equation.DSMT4" ShapeID="_x0000_i1595" DrawAspect="Content" ObjectID="_1764185501" r:id="rId1186"/>
        </w:object>
      </w:r>
    </w:p>
    <w:p w14:paraId="4852DBC1" w14:textId="77777777" w:rsidR="00FF0ACD" w:rsidRDefault="00A33B68" w:rsidP="00373A35">
      <w:pPr>
        <w:tabs>
          <w:tab w:val="left" w:pos="810"/>
          <w:tab w:val="num" w:pos="900"/>
          <w:tab w:val="left" w:pos="1980"/>
        </w:tabs>
        <w:ind w:left="810"/>
        <w:rPr>
          <w:szCs w:val="20"/>
        </w:rPr>
      </w:pPr>
      <w:r w:rsidRPr="00956DDC">
        <w:rPr>
          <w:b/>
          <w:smallCaps/>
          <w:szCs w:val="20"/>
        </w:rPr>
        <w:t>DOUBLE-CHECK:</w:t>
      </w:r>
    </w:p>
    <w:p w14:paraId="051C8689" w14:textId="77777777" w:rsidR="00FF0ACD" w:rsidRDefault="00A33B68">
      <w:pPr>
        <w:pStyle w:val="ListParagraph"/>
        <w:numPr>
          <w:ilvl w:val="0"/>
          <w:numId w:val="30"/>
        </w:numPr>
        <w:tabs>
          <w:tab w:val="left" w:pos="1170"/>
        </w:tabs>
        <w:spacing w:before="0"/>
        <w:ind w:left="806" w:firstLine="0"/>
        <w:rPr>
          <w:szCs w:val="20"/>
        </w:rPr>
      </w:pPr>
      <w:r w:rsidRPr="00956DDC">
        <w:rPr>
          <w:szCs w:val="20"/>
        </w:rPr>
        <w:t>The total distance is less than the distance travelled north, which is expected since the pilot eventually turns around and heads south.</w:t>
      </w:r>
    </w:p>
    <w:p w14:paraId="3DF73143" w14:textId="2DC54CB5" w:rsidR="00A33B68" w:rsidRPr="00956DDC" w:rsidRDefault="00A33B68">
      <w:pPr>
        <w:pStyle w:val="ListParagraph"/>
        <w:numPr>
          <w:ilvl w:val="0"/>
          <w:numId w:val="30"/>
        </w:numPr>
        <w:tabs>
          <w:tab w:val="left" w:pos="1170"/>
        </w:tabs>
        <w:spacing w:before="0"/>
        <w:ind w:left="806" w:firstLine="0"/>
        <w:rPr>
          <w:szCs w:val="20"/>
        </w:rPr>
      </w:pPr>
      <w:r w:rsidRPr="00956DDC">
        <w:rPr>
          <w:szCs w:val="20"/>
        </w:rPr>
        <w:t>The pilot is clearly NE of the origin and the angle to return must be SW.</w:t>
      </w:r>
    </w:p>
    <w:p w14:paraId="4F29B347" w14:textId="4FFD2007" w:rsidR="00A33B68" w:rsidRDefault="00A33B68">
      <w:pPr>
        <w:pStyle w:val="ListParagraph"/>
        <w:numPr>
          <w:ilvl w:val="0"/>
          <w:numId w:val="30"/>
        </w:numPr>
        <w:tabs>
          <w:tab w:val="left" w:pos="1170"/>
        </w:tabs>
        <w:spacing w:before="0"/>
        <w:ind w:left="806" w:firstLine="0"/>
        <w:rPr>
          <w:szCs w:val="20"/>
        </w:rPr>
      </w:pPr>
      <w:r w:rsidRPr="00956DDC">
        <w:rPr>
          <w:szCs w:val="20"/>
        </w:rPr>
        <w:t>This distance is greater than the distance which included the pilot travelling S, as it should be.</w:t>
      </w:r>
    </w:p>
    <w:p w14:paraId="72D61531" w14:textId="77777777" w:rsidR="00FF0ACD" w:rsidRDefault="00A33B68">
      <w:pPr>
        <w:pStyle w:val="ListParagraph"/>
        <w:numPr>
          <w:ilvl w:val="0"/>
          <w:numId w:val="4"/>
        </w:numPr>
        <w:ind w:left="806" w:hanging="806"/>
        <w:rPr>
          <w:szCs w:val="20"/>
        </w:rPr>
      </w:pPr>
      <w:r w:rsidRPr="00956DDC">
        <w:rPr>
          <w:b/>
          <w:szCs w:val="20"/>
        </w:rPr>
        <w:t>THINK:</w:t>
      </w:r>
    </w:p>
    <w:p w14:paraId="01AC672E" w14:textId="3261F3E3" w:rsidR="00A33B68" w:rsidRPr="00956DDC" w:rsidRDefault="00A33B68">
      <w:pPr>
        <w:pStyle w:val="ListParagraph"/>
        <w:numPr>
          <w:ilvl w:val="0"/>
          <w:numId w:val="31"/>
        </w:numPr>
        <w:tabs>
          <w:tab w:val="left" w:pos="1170"/>
        </w:tabs>
        <w:spacing w:before="0"/>
        <w:ind w:left="806" w:firstLine="0"/>
        <w:rPr>
          <w:b/>
          <w:bCs/>
          <w:smallCaps/>
          <w:szCs w:val="20"/>
        </w:rPr>
      </w:pPr>
      <w:r w:rsidRPr="00956DDC">
        <w:rPr>
          <w:szCs w:val="20"/>
        </w:rPr>
        <w:t xml:space="preserve">If an observer sees the Moon fully cover the Sun, then light rays from the outer edge of the Sun are blocked by the outer edge of the Moon. This means a line pointing to the outer edge of the Moon also points to the outer edge of the Sun. This in turn means that the lines share a common angle. The radii of the Moon and Sun are, respectively, </w:t>
      </w:r>
      <w:r w:rsidR="00880511" w:rsidRPr="00880511">
        <w:rPr>
          <w:position w:val="-10"/>
          <w:szCs w:val="20"/>
        </w:rPr>
        <w:object w:dxaOrig="1359" w:dyaOrig="320" w14:anchorId="0752F13F">
          <v:shape id="_x0000_i1596" type="#_x0000_t75" alt="r Subscript upper M Baseline equals 1.74 times 10 Superscript 6 Baseline m" style="width:68.55pt;height:16.3pt" o:ole="">
            <v:imagedata r:id="rId1187" o:title=""/>
          </v:shape>
          <o:OLEObject Type="Embed" ProgID="Equation.DSMT4" ShapeID="_x0000_i1596" DrawAspect="Content" ObjectID="_1764185502" r:id="rId1188"/>
        </w:object>
      </w:r>
      <w:r w:rsidRPr="00956DDC">
        <w:rPr>
          <w:szCs w:val="20"/>
        </w:rPr>
        <w:t xml:space="preserve"> and </w:t>
      </w:r>
      <w:r w:rsidR="00880511" w:rsidRPr="00880511">
        <w:rPr>
          <w:position w:val="-10"/>
          <w:szCs w:val="20"/>
        </w:rPr>
        <w:object w:dxaOrig="1340" w:dyaOrig="320" w14:anchorId="13FDA3CE">
          <v:shape id="_x0000_i1597" type="#_x0000_t75" alt="r Subscript upper S Baseline equals 6.96 times 10 Superscript 8 Baseline m" style="width:66.85pt;height:16.3pt" o:ole="">
            <v:imagedata r:id="rId1189" o:title=""/>
          </v:shape>
          <o:OLEObject Type="Embed" ProgID="Equation.DSMT4" ShapeID="_x0000_i1597" DrawAspect="Content" ObjectID="_1764185503" r:id="rId1190"/>
        </w:object>
      </w:r>
      <w:r w:rsidRPr="00956DDC">
        <w:rPr>
          <w:szCs w:val="20"/>
        </w:rPr>
        <w:t xml:space="preserve"> The distance from the Moon to the Earth is </w:t>
      </w:r>
      <w:r w:rsidR="00880511" w:rsidRPr="00880511">
        <w:rPr>
          <w:position w:val="-10"/>
          <w:szCs w:val="20"/>
        </w:rPr>
        <w:object w:dxaOrig="1520" w:dyaOrig="320" w14:anchorId="0481C5DE">
          <v:shape id="_x0000_i1598" type="#_x0000_t75" alt="d Subscript upper E upper M Baseline equals 3.84 times 10 Superscript 8 Baseline m" style="width:76.3pt;height:16.3pt" o:ole="">
            <v:imagedata r:id="rId1191" o:title=""/>
          </v:shape>
          <o:OLEObject Type="Embed" ProgID="Equation.DSMT4" ShapeID="_x0000_i1598" DrawAspect="Content" ObjectID="_1764185504" r:id="rId1192"/>
        </w:object>
      </w:r>
    </w:p>
    <w:p w14:paraId="4DFF0595" w14:textId="7BBB6CE2" w:rsidR="00A33B68" w:rsidRPr="00956DDC" w:rsidRDefault="00A33B68">
      <w:pPr>
        <w:pStyle w:val="ListParagraph"/>
        <w:numPr>
          <w:ilvl w:val="0"/>
          <w:numId w:val="31"/>
        </w:numPr>
        <w:tabs>
          <w:tab w:val="left" w:pos="1170"/>
        </w:tabs>
        <w:spacing w:before="0"/>
        <w:ind w:left="806" w:firstLine="0"/>
        <w:rPr>
          <w:szCs w:val="20"/>
        </w:rPr>
      </w:pPr>
      <w:r w:rsidRPr="00956DDC">
        <w:rPr>
          <w:szCs w:val="20"/>
        </w:rPr>
        <w:t xml:space="preserve">In part (a), the origin of the light ray is assumed to be the centre of the Earth. In fact, the observer is on the surface of the Earth, </w:t>
      </w:r>
      <w:r w:rsidR="00880511" w:rsidRPr="00880511">
        <w:rPr>
          <w:position w:val="-10"/>
          <w:szCs w:val="20"/>
        </w:rPr>
        <w:object w:dxaOrig="1160" w:dyaOrig="300" w14:anchorId="019099B0">
          <v:shape id="_x0000_i1599" type="#_x0000_t75" alt="r Subscript upper E Baseline equals 6378 k m" style="width:58.3pt;height:15.45pt" o:ole="">
            <v:imagedata r:id="rId1193" o:title=""/>
          </v:shape>
          <o:OLEObject Type="Embed" ProgID="Equation.DSMT4" ShapeID="_x0000_i1599" DrawAspect="Content" ObjectID="_1764185505" r:id="rId1194"/>
        </w:object>
      </w:r>
      <w:r w:rsidRPr="00956DDC">
        <w:rPr>
          <w:szCs w:val="20"/>
        </w:rPr>
        <w:t xml:space="preserve"> This difference in observer position should then be related to the actual distance to the Moon. The observed Earth to Moon distance remains the same, </w:t>
      </w:r>
      <w:r w:rsidR="00880511" w:rsidRPr="00880511">
        <w:rPr>
          <w:position w:val="-10"/>
          <w:szCs w:val="20"/>
        </w:rPr>
        <w:object w:dxaOrig="1520" w:dyaOrig="320" w14:anchorId="2364A5B8">
          <v:shape id="_x0000_i1600" type="#_x0000_t75" alt="d Subscript upper E upper M Baseline equals 3.84 times 10 Superscript 8 Baseline m" style="width:76.3pt;height:16.3pt" o:ole="">
            <v:imagedata r:id="rId1195" o:title=""/>
          </v:shape>
          <o:OLEObject Type="Embed" ProgID="Equation.DSMT4" ShapeID="_x0000_i1600" DrawAspect="Content" ObjectID="_1764185506" r:id="rId1196"/>
        </w:object>
      </w:r>
      <w:r w:rsidRPr="00956DDC">
        <w:rPr>
          <w:szCs w:val="20"/>
        </w:rPr>
        <w:t xml:space="preserve"> while the actual distance is the observed distance minus the radius of the Earth.</w:t>
      </w:r>
    </w:p>
    <w:p w14:paraId="4B8615F9" w14:textId="089A775B" w:rsidR="00A33B68" w:rsidRDefault="00A33B68">
      <w:pPr>
        <w:pStyle w:val="ListParagraph"/>
        <w:numPr>
          <w:ilvl w:val="0"/>
          <w:numId w:val="31"/>
        </w:numPr>
        <w:tabs>
          <w:tab w:val="left" w:pos="1170"/>
        </w:tabs>
        <w:spacing w:before="0"/>
        <w:ind w:left="806" w:firstLine="0"/>
        <w:rPr>
          <w:b/>
          <w:smallCaps/>
          <w:szCs w:val="20"/>
        </w:rPr>
      </w:pPr>
      <w:r w:rsidRPr="00956DDC">
        <w:rPr>
          <w:szCs w:val="20"/>
        </w:rPr>
        <w:t xml:space="preserve">Given the relative error of </w:t>
      </w:r>
      <w:r w:rsidR="00880511" w:rsidRPr="00880511">
        <w:rPr>
          <w:position w:val="-6"/>
          <w:szCs w:val="20"/>
        </w:rPr>
        <w:object w:dxaOrig="540" w:dyaOrig="240" w14:anchorId="673640D6">
          <v:shape id="_x0000_i1601" type="#_x0000_t75" alt="1.69 percentage" style="width:26.55pt;height:12pt" o:ole="">
            <v:imagedata r:id="rId1197" o:title=""/>
          </v:shape>
          <o:OLEObject Type="Embed" ProgID="Equation.DSMT4" ShapeID="_x0000_i1601" DrawAspect="Content" ObjectID="_1764185507" r:id="rId1198"/>
        </w:object>
      </w:r>
      <w:r w:rsidRPr="00956DDC">
        <w:rPr>
          <w:szCs w:val="20"/>
        </w:rPr>
        <w:t xml:space="preserve">between the actual and observed distance to the Moon, there should be the same relative error in the difference between the observed and actual distance to the Sun. </w:t>
      </w:r>
      <w:r w:rsidR="00880511" w:rsidRPr="00880511">
        <w:rPr>
          <w:position w:val="-10"/>
          <w:szCs w:val="20"/>
        </w:rPr>
        <w:object w:dxaOrig="2340" w:dyaOrig="320" w14:anchorId="2762318A">
          <v:shape id="_x0000_i1602" type="#_x0000_t75" alt="d Subscript upper E upper S Baseline left parenthesis observed right parenthesis equals 1.54 times 10 Superscript 11 Baseline m" style="width:117.45pt;height:16.3pt" o:ole="">
            <v:imagedata r:id="rId1199" o:title=""/>
          </v:shape>
          <o:OLEObject Type="Embed" ProgID="Equation.DSMT4" ShapeID="_x0000_i1602" DrawAspect="Content" ObjectID="_1764185508" r:id="rId1200"/>
        </w:object>
      </w:r>
    </w:p>
    <w:p w14:paraId="7205D110" w14:textId="64C968F3" w:rsidR="00A33B68" w:rsidRPr="00956DDC" w:rsidRDefault="00A33B68" w:rsidP="00A874A2">
      <w:pPr>
        <w:tabs>
          <w:tab w:val="left" w:pos="810"/>
          <w:tab w:val="num" w:pos="900"/>
          <w:tab w:val="left" w:pos="1980"/>
        </w:tabs>
        <w:ind w:left="810"/>
        <w:rPr>
          <w:szCs w:val="20"/>
        </w:rPr>
      </w:pPr>
      <w:r w:rsidRPr="00956DDC">
        <w:rPr>
          <w:b/>
          <w:smallCaps/>
          <w:szCs w:val="20"/>
        </w:rPr>
        <w:t>SKETCH:</w:t>
      </w:r>
    </w:p>
    <w:p w14:paraId="64324A52" w14:textId="2B54AE6B" w:rsidR="00A33B68" w:rsidRPr="00956DDC" w:rsidRDefault="00A33B68">
      <w:pPr>
        <w:pStyle w:val="ListParagraph"/>
        <w:numPr>
          <w:ilvl w:val="0"/>
          <w:numId w:val="32"/>
        </w:numPr>
        <w:tabs>
          <w:tab w:val="left" w:pos="1170"/>
        </w:tabs>
        <w:spacing w:before="0"/>
        <w:ind w:left="806" w:firstLine="0"/>
        <w:rPr>
          <w:szCs w:val="20"/>
        </w:rPr>
      </w:pPr>
    </w:p>
    <w:p w14:paraId="785A2133" w14:textId="63EECA07" w:rsidR="00A33B68" w:rsidRPr="00956DDC" w:rsidRDefault="006510CF" w:rsidP="00A33B68">
      <w:pPr>
        <w:tabs>
          <w:tab w:val="left" w:pos="810"/>
        </w:tabs>
        <w:ind w:hanging="810"/>
        <w:jc w:val="center"/>
        <w:rPr>
          <w:szCs w:val="20"/>
        </w:rPr>
      </w:pPr>
      <w:r>
        <w:rPr>
          <w:noProof/>
          <w:szCs w:val="20"/>
          <w:lang w:val="en-IN" w:eastAsia="en-IN"/>
        </w:rPr>
        <w:drawing>
          <wp:inline distT="0" distB="0" distL="0" distR="0" wp14:anchorId="7D134A8E" wp14:editId="3CC8CA8E">
            <wp:extent cx="2962910" cy="1199515"/>
            <wp:effectExtent l="0" t="0" r="8890" b="635"/>
            <wp:docPr id="571" name="Picture 571" descr="A dot is labeled Earth and 2 spheres of radii r sub M and r sub S are labeled Moon and Sun. The horizontal distance between the Earth and the Moon is d sub E M. Two lines of angle theta passes through the centers of the spheres and forms a tange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1"/>
                    <pic:cNvPicPr>
                      <a:picLocks noChangeAspect="1" noChangeArrowheads="1"/>
                    </pic:cNvPicPr>
                  </pic:nvPicPr>
                  <pic:blipFill>
                    <a:blip r:embed="rId1201" cstate="print">
                      <a:extLst>
                        <a:ext uri="{28A0092B-C50C-407E-A947-70E740481C1C}">
                          <a14:useLocalDpi xmlns:a14="http://schemas.microsoft.com/office/drawing/2010/main" val="0"/>
                        </a:ext>
                      </a:extLst>
                    </a:blip>
                    <a:srcRect/>
                    <a:stretch>
                      <a:fillRect/>
                    </a:stretch>
                  </pic:blipFill>
                  <pic:spPr bwMode="auto">
                    <a:xfrm>
                      <a:off x="0" y="0"/>
                      <a:ext cx="2962910" cy="1199515"/>
                    </a:xfrm>
                    <a:prstGeom prst="rect">
                      <a:avLst/>
                    </a:prstGeom>
                    <a:noFill/>
                    <a:ln>
                      <a:noFill/>
                    </a:ln>
                  </pic:spPr>
                </pic:pic>
              </a:graphicData>
            </a:graphic>
          </wp:inline>
        </w:drawing>
      </w:r>
    </w:p>
    <w:p w14:paraId="34B89392" w14:textId="718C22AB" w:rsidR="00A33B68" w:rsidRPr="00956DDC" w:rsidRDefault="00A33B68">
      <w:pPr>
        <w:pStyle w:val="ListParagraph"/>
        <w:numPr>
          <w:ilvl w:val="0"/>
          <w:numId w:val="32"/>
        </w:numPr>
        <w:tabs>
          <w:tab w:val="left" w:pos="1170"/>
        </w:tabs>
        <w:spacing w:before="0"/>
        <w:ind w:left="806" w:firstLine="0"/>
        <w:rPr>
          <w:szCs w:val="20"/>
        </w:rPr>
      </w:pPr>
    </w:p>
    <w:p w14:paraId="28020D33" w14:textId="5EE304EB" w:rsidR="00A33B68" w:rsidRPr="00956DDC" w:rsidRDefault="006510CF" w:rsidP="00A33B68">
      <w:pPr>
        <w:tabs>
          <w:tab w:val="left" w:pos="810"/>
        </w:tabs>
        <w:spacing w:after="100"/>
        <w:ind w:hanging="810"/>
        <w:jc w:val="center"/>
        <w:rPr>
          <w:szCs w:val="20"/>
        </w:rPr>
      </w:pPr>
      <w:r w:rsidRPr="00956DDC">
        <w:rPr>
          <w:noProof/>
          <w:szCs w:val="20"/>
          <w:lang w:val="en-IN" w:eastAsia="en-IN"/>
        </w:rPr>
        <w:lastRenderedPageBreak/>
        <w:drawing>
          <wp:inline distT="0" distB="0" distL="0" distR="0" wp14:anchorId="6820181A" wp14:editId="7E0F7556">
            <wp:extent cx="2084705" cy="899795"/>
            <wp:effectExtent l="0" t="0" r="0" b="0"/>
            <wp:docPr id="572" name="Picture 572" descr="Two spheres of radii r sub E and r sub M are labeled Earth and Moon. Two tangent lines are drawn from the center of the Earth and from the point at the right end of the Eart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2"/>
                    <pic:cNvPicPr>
                      <a:picLocks noChangeAspect="1" noChangeArrowheads="1"/>
                    </pic:cNvPicPr>
                  </pic:nvPicPr>
                  <pic:blipFill>
                    <a:blip r:embed="rId1202" cstate="print">
                      <a:extLst>
                        <a:ext uri="{28A0092B-C50C-407E-A947-70E740481C1C}">
                          <a14:useLocalDpi xmlns:a14="http://schemas.microsoft.com/office/drawing/2010/main" val="0"/>
                        </a:ext>
                      </a:extLst>
                    </a:blip>
                    <a:srcRect/>
                    <a:stretch>
                      <a:fillRect/>
                    </a:stretch>
                  </pic:blipFill>
                  <pic:spPr bwMode="auto">
                    <a:xfrm>
                      <a:off x="0" y="0"/>
                      <a:ext cx="2084705" cy="899795"/>
                    </a:xfrm>
                    <a:prstGeom prst="rect">
                      <a:avLst/>
                    </a:prstGeom>
                    <a:noFill/>
                    <a:ln>
                      <a:noFill/>
                    </a:ln>
                  </pic:spPr>
                </pic:pic>
              </a:graphicData>
            </a:graphic>
          </wp:inline>
        </w:drawing>
      </w:r>
    </w:p>
    <w:p w14:paraId="71C12A1A" w14:textId="7D386134" w:rsidR="00A33B68" w:rsidRPr="00956DDC" w:rsidRDefault="00A33B68">
      <w:pPr>
        <w:pStyle w:val="ListParagraph"/>
        <w:numPr>
          <w:ilvl w:val="0"/>
          <w:numId w:val="32"/>
        </w:numPr>
        <w:tabs>
          <w:tab w:val="left" w:pos="1170"/>
        </w:tabs>
        <w:spacing w:before="0"/>
        <w:ind w:left="806" w:firstLine="0"/>
        <w:rPr>
          <w:szCs w:val="20"/>
        </w:rPr>
      </w:pPr>
      <w:r w:rsidRPr="00956DDC">
        <w:rPr>
          <w:szCs w:val="20"/>
        </w:rPr>
        <w:t>Not applicable.</w:t>
      </w:r>
    </w:p>
    <w:p w14:paraId="1A7919B7" w14:textId="22EEB503" w:rsidR="00A33B68" w:rsidRPr="00956DDC" w:rsidRDefault="00A33B68" w:rsidP="00A874A2">
      <w:pPr>
        <w:tabs>
          <w:tab w:val="left" w:pos="810"/>
          <w:tab w:val="num" w:pos="900"/>
          <w:tab w:val="left" w:pos="1980"/>
        </w:tabs>
        <w:ind w:left="810"/>
        <w:rPr>
          <w:szCs w:val="20"/>
        </w:rPr>
      </w:pPr>
      <w:r w:rsidRPr="00956DDC">
        <w:rPr>
          <w:b/>
          <w:smallCaps/>
          <w:szCs w:val="20"/>
        </w:rPr>
        <w:t>RESEARCH:</w:t>
      </w:r>
    </w:p>
    <w:p w14:paraId="32DC351B" w14:textId="2E15B35C" w:rsidR="00A33B68" w:rsidRPr="004458A2" w:rsidRDefault="00880511">
      <w:pPr>
        <w:pStyle w:val="ListParagraph"/>
        <w:numPr>
          <w:ilvl w:val="0"/>
          <w:numId w:val="33"/>
        </w:numPr>
        <w:tabs>
          <w:tab w:val="left" w:pos="1170"/>
        </w:tabs>
        <w:spacing w:before="0"/>
        <w:ind w:left="806" w:firstLine="0"/>
        <w:rPr>
          <w:szCs w:val="20"/>
        </w:rPr>
      </w:pPr>
      <w:r w:rsidRPr="00880511">
        <w:rPr>
          <w:position w:val="-28"/>
          <w:szCs w:val="20"/>
        </w:rPr>
        <w:object w:dxaOrig="1660" w:dyaOrig="660" w14:anchorId="32499AA7">
          <v:shape id="_x0000_i1603" type="#_x0000_t75" alt="tangent theta equals left parenthesis StartFraction opposite Over adjacent EndFraction right parenthesis" style="width:82.3pt;height:32.55pt" o:ole="">
            <v:imagedata r:id="rId1203" o:title=""/>
          </v:shape>
          <o:OLEObject Type="Embed" ProgID="Equation.DSMT4" ShapeID="_x0000_i1603" DrawAspect="Content" ObjectID="_1764185509" r:id="rId1204"/>
        </w:object>
      </w:r>
    </w:p>
    <w:p w14:paraId="44EE2C6B" w14:textId="04C3BD62" w:rsidR="00A33B68" w:rsidRPr="00956DDC" w:rsidRDefault="00880511">
      <w:pPr>
        <w:pStyle w:val="ListParagraph"/>
        <w:numPr>
          <w:ilvl w:val="0"/>
          <w:numId w:val="33"/>
        </w:numPr>
        <w:tabs>
          <w:tab w:val="left" w:pos="1170"/>
        </w:tabs>
        <w:spacing w:before="0"/>
        <w:ind w:left="806" w:firstLine="0"/>
        <w:rPr>
          <w:b/>
          <w:bCs/>
          <w:smallCaps/>
          <w:szCs w:val="20"/>
        </w:rPr>
      </w:pPr>
      <w:r w:rsidRPr="00880511">
        <w:rPr>
          <w:b/>
          <w:bCs/>
          <w:position w:val="-26"/>
          <w:szCs w:val="20"/>
        </w:rPr>
        <w:object w:dxaOrig="3580" w:dyaOrig="580" w14:anchorId="4CBEC026">
          <v:shape id="_x0000_i1604" type="#_x0000_t75" alt="relative error equals Start fraction d subscript upper E upper M baseline left parenthesis observed right parenthesis minus d subscript upper E upper M baseline left parenthesis actual right parenthesis over d subscript upper E upper M baseline left parenthesis actual right parenthesis End fraction" style="width:179.15pt;height:28.3pt" o:ole="">
            <v:imagedata r:id="rId1205" o:title=""/>
          </v:shape>
          <o:OLEObject Type="Embed" ProgID="Equation.DSMT4" ShapeID="_x0000_i1604" DrawAspect="Content" ObjectID="_1764185510" r:id="rId1206"/>
        </w:object>
      </w:r>
    </w:p>
    <w:p w14:paraId="002AD606" w14:textId="33E526EF" w:rsidR="00A33B68" w:rsidRPr="004458A2" w:rsidRDefault="00880511">
      <w:pPr>
        <w:pStyle w:val="ListParagraph"/>
        <w:numPr>
          <w:ilvl w:val="0"/>
          <w:numId w:val="33"/>
        </w:numPr>
        <w:tabs>
          <w:tab w:val="left" w:pos="1170"/>
        </w:tabs>
        <w:spacing w:before="0"/>
        <w:ind w:left="806" w:firstLine="0"/>
        <w:rPr>
          <w:b/>
          <w:bCs/>
          <w:smallCaps/>
          <w:szCs w:val="20"/>
        </w:rPr>
      </w:pPr>
      <w:r w:rsidRPr="00880511">
        <w:rPr>
          <w:b/>
          <w:bCs/>
          <w:smallCaps/>
          <w:position w:val="-10"/>
          <w:szCs w:val="20"/>
        </w:rPr>
        <w:object w:dxaOrig="3640" w:dyaOrig="300" w14:anchorId="4CDE5695">
          <v:shape id="_x0000_i1605" type="#_x0000_t75" alt="d Subscript upper E upper S Baseline left parenthesis actual right parenthesis equals left parenthesis 1 minus relative error right parenthesis d Subscript upper E upper S Baseline left parenthesis observed right parenthesis" style="width:182.55pt;height:15.45pt" o:ole="">
            <v:imagedata r:id="rId1207" o:title=""/>
          </v:shape>
          <o:OLEObject Type="Embed" ProgID="Equation.DSMT4" ShapeID="_x0000_i1605" DrawAspect="Content" ObjectID="_1764185511" r:id="rId1208"/>
        </w:object>
      </w:r>
    </w:p>
    <w:p w14:paraId="06614CCB" w14:textId="078FADD5" w:rsidR="00A33B68" w:rsidRPr="00956DDC" w:rsidRDefault="00A33B68" w:rsidP="00A874A2">
      <w:pPr>
        <w:tabs>
          <w:tab w:val="left" w:pos="810"/>
          <w:tab w:val="num" w:pos="900"/>
          <w:tab w:val="left" w:pos="1980"/>
        </w:tabs>
        <w:ind w:left="810"/>
        <w:rPr>
          <w:szCs w:val="20"/>
        </w:rPr>
      </w:pPr>
      <w:r w:rsidRPr="00956DDC">
        <w:rPr>
          <w:b/>
          <w:smallCaps/>
          <w:szCs w:val="20"/>
        </w:rPr>
        <w:t>SIMPLIFY:</w:t>
      </w:r>
    </w:p>
    <w:p w14:paraId="5DCBCC75" w14:textId="36B5B571" w:rsidR="00A33B68" w:rsidRPr="00956DDC" w:rsidRDefault="00880511">
      <w:pPr>
        <w:pStyle w:val="ListParagraph"/>
        <w:numPr>
          <w:ilvl w:val="0"/>
          <w:numId w:val="34"/>
        </w:numPr>
        <w:tabs>
          <w:tab w:val="left" w:pos="1170"/>
        </w:tabs>
        <w:spacing w:before="0"/>
        <w:ind w:left="806" w:firstLine="0"/>
        <w:rPr>
          <w:szCs w:val="20"/>
        </w:rPr>
      </w:pPr>
      <w:r w:rsidRPr="00880511">
        <w:rPr>
          <w:b/>
          <w:position w:val="-28"/>
          <w:szCs w:val="20"/>
        </w:rPr>
        <w:object w:dxaOrig="3159" w:dyaOrig="660" w14:anchorId="08AC77BC">
          <v:shape id="_x0000_i1606" type="#_x0000_t75" alt="tangent theta equals left parenthesis Start fraction r subscript upper M baseline over d subscript upper E upper M baseline End fraction right parenthesis equals left parenthesis Start fraction r subscript upper S baseline over d subscript upper E upper S baseline End fraction right parenthesis implies d subscript upper E upper S baseline equals Start fraction r subscript upper S baseline d subscript upper E upper M baseline over r subscript upper M baseline End fraction" style="width:157.7pt;height:32.55pt" o:ole="">
            <v:imagedata r:id="rId1209" o:title=""/>
          </v:shape>
          <o:OLEObject Type="Embed" ProgID="Equation.DSMT4" ShapeID="_x0000_i1606" DrawAspect="Content" ObjectID="_1764185512" r:id="rId1210"/>
        </w:object>
      </w:r>
    </w:p>
    <w:p w14:paraId="6E6F7C01" w14:textId="4957942C" w:rsidR="00A33B68" w:rsidRPr="00956DDC" w:rsidRDefault="00823E0E">
      <w:pPr>
        <w:pStyle w:val="ListParagraph"/>
        <w:numPr>
          <w:ilvl w:val="0"/>
          <w:numId w:val="34"/>
        </w:numPr>
        <w:tabs>
          <w:tab w:val="left" w:pos="1170"/>
        </w:tabs>
        <w:spacing w:before="0"/>
        <w:ind w:left="806" w:firstLine="0"/>
        <w:rPr>
          <w:szCs w:val="20"/>
        </w:rPr>
      </w:pPr>
      <w:r w:rsidRPr="00823E0E">
        <w:rPr>
          <w:b/>
          <w:position w:val="-26"/>
          <w:szCs w:val="20"/>
        </w:rPr>
        <w:object w:dxaOrig="4280" w:dyaOrig="600" w14:anchorId="5B7A2676">
          <v:shape id="_x0000_i1607" type="#_x0000_t75" alt="relative error equals Start fraction d subscript upper E upper M baseline left parenthesis observed right parenthesis minus d subscript upper E upper M baseline left parenthesis observed right parenthesis minus r subscript upper E baseline right parenthesis over d subscript upper E upper M baseline left parenthesis observed right parenthesis minus r subscript upper E baseline End fraction" style="width:214.3pt;height:30pt" o:ole="">
            <v:imagedata r:id="rId1211" o:title=""/>
          </v:shape>
          <o:OLEObject Type="Embed" ProgID="Equation.DSMT4" ShapeID="_x0000_i1607" DrawAspect="Content" ObjectID="_1764185513" r:id="rId1212"/>
        </w:object>
      </w:r>
    </w:p>
    <w:p w14:paraId="7E712CAA" w14:textId="49FF3BF1" w:rsidR="00823E0E" w:rsidRDefault="00823E0E" w:rsidP="00823E0E">
      <w:pPr>
        <w:tabs>
          <w:tab w:val="left" w:pos="2070"/>
        </w:tabs>
        <w:ind w:left="2250"/>
        <w:rPr>
          <w:szCs w:val="20"/>
        </w:rPr>
      </w:pPr>
      <w:r w:rsidRPr="001067B4">
        <w:rPr>
          <w:position w:val="-26"/>
        </w:rPr>
        <w:object w:dxaOrig="1740" w:dyaOrig="600" w14:anchorId="1156CCE6">
          <v:shape id="_x0000_i1608" type="#_x0000_t75" alt="equals StartFraction r Subscript upper E Baseline Over d Subscript upper E upper M Baseline left parenthesis observed right parenthesis minus r Subscript upper E Baseline EndFraction" style="width:87.45pt;height:30pt" o:ole="">
            <v:imagedata r:id="rId1213" o:title=""/>
          </v:shape>
          <o:OLEObject Type="Embed" ProgID="Equation.DSMT4" ShapeID="_x0000_i1608" DrawAspect="Content" ObjectID="_1764185514" r:id="rId1214"/>
        </w:object>
      </w:r>
    </w:p>
    <w:p w14:paraId="45F521B5" w14:textId="4EFA7E79" w:rsidR="00A33B68" w:rsidRDefault="00DC0DF5">
      <w:pPr>
        <w:pStyle w:val="ListParagraph"/>
        <w:numPr>
          <w:ilvl w:val="0"/>
          <w:numId w:val="34"/>
        </w:numPr>
        <w:tabs>
          <w:tab w:val="left" w:pos="1170"/>
        </w:tabs>
        <w:spacing w:before="0"/>
        <w:ind w:left="806" w:firstLine="0"/>
        <w:rPr>
          <w:b/>
          <w:szCs w:val="20"/>
        </w:rPr>
      </w:pPr>
      <w:r w:rsidRPr="00DC0DF5">
        <w:rPr>
          <w:b/>
          <w:position w:val="-10"/>
          <w:szCs w:val="20"/>
        </w:rPr>
        <w:object w:dxaOrig="3120" w:dyaOrig="300" w14:anchorId="78225B6C">
          <v:shape id="_x0000_i1609" type="#_x0000_t75" alt="d Subscript upper E upper S Baseline left parenthesis actual right parenthesis equals left parenthesis 1 minus 0.0169 right parenthesis d Subscript upper E upper S Baseline left parenthesis observed right parenthesis" style="width:156pt;height:15.45pt" o:ole="">
            <v:imagedata r:id="rId1215" o:title=""/>
          </v:shape>
          <o:OLEObject Type="Embed" ProgID="Equation.DSMT4" ShapeID="_x0000_i1609" DrawAspect="Content" ObjectID="_1764185515" r:id="rId1216"/>
        </w:object>
      </w:r>
    </w:p>
    <w:p w14:paraId="037B3F93" w14:textId="66317D01" w:rsidR="00DC0DF5" w:rsidRDefault="00DC0DF5" w:rsidP="00B318E6">
      <w:pPr>
        <w:tabs>
          <w:tab w:val="left" w:pos="1980"/>
          <w:tab w:val="left" w:pos="3060"/>
        </w:tabs>
        <w:ind w:left="2070"/>
        <w:rPr>
          <w:b/>
          <w:smallCaps/>
          <w:szCs w:val="20"/>
        </w:rPr>
      </w:pPr>
      <w:r w:rsidRPr="001067B4">
        <w:rPr>
          <w:position w:val="-10"/>
        </w:rPr>
        <w:object w:dxaOrig="1840" w:dyaOrig="300" w14:anchorId="6A80B1CA">
          <v:shape id="_x0000_i1610" type="#_x0000_t75" alt="equals 0.9831 d Subscript upper E upper S Baseline left parenthesis observed right parenthesis" style="width:92.55pt;height:15.45pt" o:ole="">
            <v:imagedata r:id="rId1217" o:title=""/>
          </v:shape>
          <o:OLEObject Type="Embed" ProgID="Equation.DSMT4" ShapeID="_x0000_i1610" DrawAspect="Content" ObjectID="_1764185516" r:id="rId1218"/>
        </w:object>
      </w:r>
    </w:p>
    <w:p w14:paraId="6CFFFC10" w14:textId="7AD2C923" w:rsidR="00A33B68" w:rsidRPr="00956DDC" w:rsidRDefault="00A33B68" w:rsidP="002E40EF">
      <w:pPr>
        <w:tabs>
          <w:tab w:val="left" w:pos="810"/>
          <w:tab w:val="num" w:pos="900"/>
          <w:tab w:val="left" w:pos="1980"/>
        </w:tabs>
        <w:spacing w:before="200"/>
        <w:rPr>
          <w:szCs w:val="20"/>
        </w:rPr>
      </w:pPr>
      <w:r w:rsidRPr="00956DDC">
        <w:rPr>
          <w:b/>
          <w:smallCaps/>
          <w:szCs w:val="20"/>
        </w:rPr>
        <w:t>CALCULATE:</w:t>
      </w:r>
    </w:p>
    <w:p w14:paraId="3375D698" w14:textId="61ABD8C3" w:rsidR="00A33B68" w:rsidRPr="00956DDC" w:rsidRDefault="00880511">
      <w:pPr>
        <w:pStyle w:val="ListParagraph"/>
        <w:numPr>
          <w:ilvl w:val="0"/>
          <w:numId w:val="35"/>
        </w:numPr>
        <w:tabs>
          <w:tab w:val="left" w:pos="1170"/>
        </w:tabs>
        <w:spacing w:before="0"/>
        <w:ind w:left="806" w:firstLine="0"/>
        <w:rPr>
          <w:szCs w:val="20"/>
        </w:rPr>
      </w:pPr>
      <w:r w:rsidRPr="00880511">
        <w:rPr>
          <w:position w:val="-24"/>
          <w:szCs w:val="20"/>
        </w:rPr>
        <w:object w:dxaOrig="3860" w:dyaOrig="600" w14:anchorId="591A4747">
          <v:shape id="_x0000_i1611" type="#_x0000_t75" alt="d Subscript upper E upper S Baseline equals StartFraction left parenthesis 6.96 times 10 Superscript 8 Baseline m right parenthesis left parenthesis 3.84 times 10 Superscript 8 Baseline m right parenthesis Over left parenthesis 1.74 times 10 Superscript 6 Baseline m right parenthesis EndFraction equals 1.536 times 10 Superscript 11 Baseline m" style="width:192.85pt;height:30pt" o:ole="">
            <v:imagedata r:id="rId1219" o:title=""/>
          </v:shape>
          <o:OLEObject Type="Embed" ProgID="Equation.DSMT4" ShapeID="_x0000_i1611" DrawAspect="Content" ObjectID="_1764185517" r:id="rId1220"/>
        </w:object>
      </w:r>
    </w:p>
    <w:p w14:paraId="4AB64488" w14:textId="254E3B0C" w:rsidR="00A33B68" w:rsidRPr="00956DDC" w:rsidRDefault="00880511">
      <w:pPr>
        <w:pStyle w:val="ListParagraph"/>
        <w:numPr>
          <w:ilvl w:val="0"/>
          <w:numId w:val="35"/>
        </w:numPr>
        <w:tabs>
          <w:tab w:val="left" w:pos="1170"/>
        </w:tabs>
        <w:spacing w:before="0"/>
        <w:ind w:left="806" w:firstLine="0"/>
        <w:rPr>
          <w:szCs w:val="20"/>
        </w:rPr>
      </w:pPr>
      <w:r w:rsidRPr="00880511">
        <w:rPr>
          <w:b/>
          <w:position w:val="-22"/>
          <w:szCs w:val="20"/>
        </w:rPr>
        <w:object w:dxaOrig="3980" w:dyaOrig="540" w14:anchorId="602D512C">
          <v:shape id="_x0000_i1612" type="#_x0000_t75" alt="relative error StartFraction 6378000 m Over 3.84 times 10 Superscript 8 Baseline m minus 6378000 EndFraction equals 0.01689" style="width:198pt;height:26.55pt" o:ole="">
            <v:imagedata r:id="rId1221" o:title=""/>
          </v:shape>
          <o:OLEObject Type="Embed" ProgID="Equation.DSMT4" ShapeID="_x0000_i1612" DrawAspect="Content" ObjectID="_1764185518" r:id="rId1222"/>
        </w:object>
      </w:r>
    </w:p>
    <w:p w14:paraId="4D7001E7" w14:textId="57F366A8" w:rsidR="00A33B68" w:rsidRPr="004458A2" w:rsidRDefault="00190776">
      <w:pPr>
        <w:pStyle w:val="ListParagraph"/>
        <w:numPr>
          <w:ilvl w:val="0"/>
          <w:numId w:val="35"/>
        </w:numPr>
        <w:tabs>
          <w:tab w:val="left" w:pos="1170"/>
        </w:tabs>
        <w:spacing w:before="0"/>
        <w:ind w:left="806" w:firstLine="0"/>
        <w:rPr>
          <w:smallCaps/>
          <w:szCs w:val="20"/>
        </w:rPr>
      </w:pPr>
      <w:r w:rsidRPr="00880511">
        <w:rPr>
          <w:b/>
          <w:position w:val="-10"/>
          <w:szCs w:val="20"/>
        </w:rPr>
        <w:object w:dxaOrig="3920" w:dyaOrig="340" w14:anchorId="458FF1C8">
          <v:shape id="_x0000_i1613" type="#_x0000_t75" alt="d Subscript upper E upper S Baseline left parenthesis actual right parenthesis equals 0.9831 left parenthesis 1.54 times 10 Superscript 11 Baseline m right parenthesis equals 1.513 times 10 Superscript 11 Baseline m" style="width:195.45pt;height:17.15pt" o:ole="">
            <v:imagedata r:id="rId1223" o:title=""/>
          </v:shape>
          <o:OLEObject Type="Embed" ProgID="Equation.DSMT4" ShapeID="_x0000_i1613" DrawAspect="Content" ObjectID="_1764185519" r:id="rId1224"/>
        </w:object>
      </w:r>
    </w:p>
    <w:p w14:paraId="5D05D55B" w14:textId="1B885E93" w:rsidR="00A33B68" w:rsidRPr="00956DDC" w:rsidRDefault="00A33B68" w:rsidP="00A874A2">
      <w:pPr>
        <w:tabs>
          <w:tab w:val="left" w:pos="810"/>
          <w:tab w:val="num" w:pos="900"/>
          <w:tab w:val="left" w:pos="1980"/>
        </w:tabs>
        <w:ind w:left="810"/>
        <w:rPr>
          <w:bCs/>
          <w:szCs w:val="20"/>
        </w:rPr>
      </w:pPr>
      <w:r w:rsidRPr="00956DDC">
        <w:rPr>
          <w:b/>
          <w:smallCaps/>
          <w:szCs w:val="20"/>
        </w:rPr>
        <w:t>ROUND:</w:t>
      </w:r>
    </w:p>
    <w:p w14:paraId="43D6E71D" w14:textId="10E91472" w:rsidR="00A33B68" w:rsidRPr="00956DDC" w:rsidRDefault="00880511">
      <w:pPr>
        <w:pStyle w:val="ListParagraph"/>
        <w:numPr>
          <w:ilvl w:val="0"/>
          <w:numId w:val="36"/>
        </w:numPr>
        <w:tabs>
          <w:tab w:val="left" w:pos="1170"/>
        </w:tabs>
        <w:spacing w:before="0"/>
        <w:ind w:left="806" w:firstLine="0"/>
        <w:rPr>
          <w:szCs w:val="20"/>
        </w:rPr>
      </w:pPr>
      <w:r w:rsidRPr="00880511">
        <w:rPr>
          <w:bCs/>
          <w:position w:val="-10"/>
          <w:szCs w:val="20"/>
        </w:rPr>
        <w:object w:dxaOrig="1460" w:dyaOrig="320" w14:anchorId="054FEDE2">
          <v:shape id="_x0000_i1614" type="#_x0000_t75" alt="d Subscript upper E upper S Baseline equals 1.54 times 10 Superscript 11 Baseline m" style="width:73.7pt;height:16.3pt" o:ole="">
            <v:imagedata r:id="rId1225" o:title=""/>
          </v:shape>
          <o:OLEObject Type="Embed" ProgID="Equation.DSMT4" ShapeID="_x0000_i1614" DrawAspect="Content" ObjectID="_1764185520" r:id="rId1226"/>
        </w:object>
      </w:r>
    </w:p>
    <w:p w14:paraId="266D2252" w14:textId="51684985" w:rsidR="00A33B68" w:rsidRPr="00956DDC" w:rsidRDefault="00880511">
      <w:pPr>
        <w:pStyle w:val="ListParagraph"/>
        <w:numPr>
          <w:ilvl w:val="0"/>
          <w:numId w:val="36"/>
        </w:numPr>
        <w:tabs>
          <w:tab w:val="left" w:pos="1170"/>
        </w:tabs>
        <w:spacing w:before="0"/>
        <w:ind w:left="806" w:firstLine="0"/>
        <w:rPr>
          <w:szCs w:val="20"/>
        </w:rPr>
      </w:pPr>
      <w:r w:rsidRPr="00880511">
        <w:rPr>
          <w:b/>
          <w:bCs/>
          <w:smallCaps/>
          <w:position w:val="-6"/>
          <w:szCs w:val="20"/>
        </w:rPr>
        <w:object w:dxaOrig="1800" w:dyaOrig="260" w14:anchorId="6665B105">
          <v:shape id="_x0000_i1615" type="#_x0000_t75" alt="relative error equals 1.69 percentage" style="width:89.15pt;height:13.7pt" o:ole="">
            <v:imagedata r:id="rId1227" o:title=""/>
          </v:shape>
          <o:OLEObject Type="Embed" ProgID="Equation.DSMT4" ShapeID="_x0000_i1615" DrawAspect="Content" ObjectID="_1764185521" r:id="rId1228"/>
        </w:object>
      </w:r>
    </w:p>
    <w:p w14:paraId="43CA7503" w14:textId="263FCB1E" w:rsidR="00A33B68" w:rsidRPr="004458A2" w:rsidRDefault="00880511">
      <w:pPr>
        <w:pStyle w:val="ListParagraph"/>
        <w:numPr>
          <w:ilvl w:val="0"/>
          <w:numId w:val="36"/>
        </w:numPr>
        <w:tabs>
          <w:tab w:val="left" w:pos="1170"/>
        </w:tabs>
        <w:spacing w:before="0"/>
        <w:ind w:left="806" w:firstLine="0"/>
        <w:rPr>
          <w:b/>
          <w:bCs/>
          <w:smallCaps/>
          <w:szCs w:val="20"/>
        </w:rPr>
      </w:pPr>
      <w:r w:rsidRPr="00880511">
        <w:rPr>
          <w:b/>
          <w:bCs/>
          <w:smallCaps/>
          <w:position w:val="-10"/>
          <w:szCs w:val="20"/>
        </w:rPr>
        <w:object w:dxaOrig="2040" w:dyaOrig="320" w14:anchorId="6644F650">
          <v:shape id="_x0000_i1616" type="#_x0000_t75" alt="d Subscript upper E upper S Baseline left parenthesis actual right parenthesis equals 1.51 times 10 Superscript 11 Baseline m" style="width:102pt;height:16.3pt" o:ole="">
            <v:imagedata r:id="rId1229" o:title=""/>
          </v:shape>
          <o:OLEObject Type="Embed" ProgID="Equation.DSMT4" ShapeID="_x0000_i1616" DrawAspect="Content" ObjectID="_1764185522" r:id="rId1230"/>
        </w:object>
      </w:r>
    </w:p>
    <w:p w14:paraId="57917EB2" w14:textId="77777777" w:rsidR="00FF0ACD" w:rsidRDefault="00A33B68" w:rsidP="00A874A2">
      <w:pPr>
        <w:tabs>
          <w:tab w:val="left" w:pos="810"/>
          <w:tab w:val="num" w:pos="900"/>
          <w:tab w:val="left" w:pos="1980"/>
        </w:tabs>
        <w:ind w:left="810"/>
        <w:rPr>
          <w:szCs w:val="20"/>
        </w:rPr>
      </w:pPr>
      <w:r w:rsidRPr="00956DDC">
        <w:rPr>
          <w:b/>
          <w:smallCaps/>
          <w:szCs w:val="20"/>
        </w:rPr>
        <w:t>DOUBLE-CHECK:</w:t>
      </w:r>
    </w:p>
    <w:p w14:paraId="650E7BDB" w14:textId="19F7EED1" w:rsidR="00A33B68" w:rsidRPr="00956DDC" w:rsidRDefault="00A33B68">
      <w:pPr>
        <w:pStyle w:val="ListParagraph"/>
        <w:numPr>
          <w:ilvl w:val="0"/>
          <w:numId w:val="37"/>
        </w:numPr>
        <w:tabs>
          <w:tab w:val="left" w:pos="1170"/>
        </w:tabs>
        <w:spacing w:before="0"/>
        <w:ind w:left="806" w:firstLine="0"/>
        <w:rPr>
          <w:szCs w:val="20"/>
        </w:rPr>
      </w:pPr>
      <w:r w:rsidRPr="00956DDC">
        <w:rPr>
          <w:szCs w:val="20"/>
        </w:rPr>
        <w:t>The distance from the Earth to the Sun is about 300 times the distance from the Earth to the Moon, so the answer is reasonable.</w:t>
      </w:r>
    </w:p>
    <w:p w14:paraId="77B2706C" w14:textId="4E091476" w:rsidR="00A33B68" w:rsidRPr="00956DDC" w:rsidRDefault="00A33B68">
      <w:pPr>
        <w:pStyle w:val="ListParagraph"/>
        <w:numPr>
          <w:ilvl w:val="0"/>
          <w:numId w:val="37"/>
        </w:numPr>
        <w:tabs>
          <w:tab w:val="left" w:pos="1170"/>
        </w:tabs>
        <w:spacing w:before="0"/>
        <w:ind w:left="806" w:firstLine="0"/>
        <w:rPr>
          <w:szCs w:val="20"/>
        </w:rPr>
      </w:pPr>
      <w:r w:rsidRPr="00956DDC">
        <w:rPr>
          <w:szCs w:val="20"/>
        </w:rPr>
        <w:t>The radius of Earth is small compared to the distance from the Earth to the Moon, so the error calculated is small.</w:t>
      </w:r>
    </w:p>
    <w:p w14:paraId="081CAEF0" w14:textId="77777777" w:rsidR="00FF0ACD" w:rsidRDefault="00A33B68">
      <w:pPr>
        <w:pStyle w:val="ListParagraph"/>
        <w:numPr>
          <w:ilvl w:val="0"/>
          <w:numId w:val="37"/>
        </w:numPr>
        <w:tabs>
          <w:tab w:val="left" w:pos="1170"/>
        </w:tabs>
        <w:spacing w:before="0"/>
        <w:ind w:left="806" w:firstLine="0"/>
        <w:rPr>
          <w:szCs w:val="20"/>
        </w:rPr>
      </w:pPr>
      <w:r w:rsidRPr="00956DDC">
        <w:rPr>
          <w:szCs w:val="20"/>
        </w:rPr>
        <w:t>The relative error is small so there should be a small difference between the actual and the observed distance from the Earth to the Sun.</w:t>
      </w:r>
    </w:p>
    <w:p w14:paraId="129270D1" w14:textId="03B66A67" w:rsidR="00A33B68" w:rsidRPr="004458A2" w:rsidRDefault="00A33B68">
      <w:pPr>
        <w:pStyle w:val="ListParagraph"/>
        <w:numPr>
          <w:ilvl w:val="0"/>
          <w:numId w:val="4"/>
        </w:numPr>
        <w:ind w:left="806" w:hanging="806"/>
        <w:rPr>
          <w:b/>
          <w:bCs/>
          <w:smallCaps/>
          <w:szCs w:val="20"/>
        </w:rPr>
      </w:pPr>
      <w:r w:rsidRPr="00956DDC">
        <w:rPr>
          <w:b/>
          <w:szCs w:val="20"/>
        </w:rPr>
        <w:t xml:space="preserve">THINK: </w:t>
      </w:r>
      <w:r w:rsidRPr="00956DDC">
        <w:rPr>
          <w:szCs w:val="20"/>
        </w:rPr>
        <w:t xml:space="preserve">The problem involves adding vectors. Break the vectors into components and sum the components. The vectors are: </w:t>
      </w:r>
      <w:r w:rsidR="00880511" w:rsidRPr="00880511">
        <w:rPr>
          <w:position w:val="-10"/>
          <w:szCs w:val="20"/>
        </w:rPr>
        <w:object w:dxaOrig="1620" w:dyaOrig="340" w14:anchorId="7EAA51AC">
          <v:shape id="_x0000_i1617" type="#_x0000_t75" alt=" d vector subscript 1 baseline equals 1.50 k m due upper N" style="width:81.45pt;height:17.15pt" o:ole="">
            <v:imagedata r:id="rId1231" o:title=""/>
          </v:shape>
          <o:OLEObject Type="Embed" ProgID="Equation.DSMT4" ShapeID="_x0000_i1617" DrawAspect="Content" ObjectID="_1764185523" r:id="rId1232"/>
        </w:object>
      </w:r>
      <w:r w:rsidRPr="00956DDC">
        <w:rPr>
          <w:szCs w:val="20"/>
        </w:rPr>
        <w:t xml:space="preserve">, </w:t>
      </w:r>
      <w:r w:rsidR="00880511" w:rsidRPr="00880511">
        <w:rPr>
          <w:position w:val="-10"/>
          <w:szCs w:val="20"/>
        </w:rPr>
        <w:object w:dxaOrig="2200" w:dyaOrig="340" w14:anchorId="670C21ED">
          <v:shape id="_x0000_i1618" type="#_x0000_t75" alt=" d vector subscript 2 baseline equals 1.50 k m subscript 2 baseline0.0 degrees upper N of upper W" style="width:110.55pt;height:17.15pt" o:ole="">
            <v:imagedata r:id="rId1233" o:title=""/>
          </v:shape>
          <o:OLEObject Type="Embed" ProgID="Equation.DSMT4" ShapeID="_x0000_i1618" DrawAspect="Content" ObjectID="_1764185524" r:id="rId1234"/>
        </w:object>
      </w:r>
      <w:r w:rsidRPr="00956DDC">
        <w:rPr>
          <w:szCs w:val="20"/>
        </w:rPr>
        <w:t xml:space="preserve"> and </w:t>
      </w:r>
      <w:r w:rsidR="00880511" w:rsidRPr="00880511">
        <w:rPr>
          <w:position w:val="-10"/>
          <w:szCs w:val="20"/>
        </w:rPr>
        <w:object w:dxaOrig="1620" w:dyaOrig="340" w14:anchorId="577E7769">
          <v:shape id="_x0000_i1619" type="#_x0000_t75" alt=" d vector subscript 3 baseline equals 1.50 k m due upper N" style="width:81.45pt;height:17.15pt" o:ole="">
            <v:imagedata r:id="rId1235" o:title=""/>
          </v:shape>
          <o:OLEObject Type="Embed" ProgID="Equation.DSMT4" ShapeID="_x0000_i1619" DrawAspect="Content" ObjectID="_1764185525" r:id="rId1236"/>
        </w:object>
      </w:r>
      <w:r w:rsidRPr="00956DDC">
        <w:rPr>
          <w:szCs w:val="20"/>
        </w:rPr>
        <w:t>.</w:t>
      </w:r>
      <w:r>
        <w:rPr>
          <w:szCs w:val="20"/>
        </w:rPr>
        <w:t xml:space="preserve"> Find the length of the resultant, and the angle it makes with the vertical. Let </w:t>
      </w:r>
      <w:r w:rsidR="00880511" w:rsidRPr="00880511">
        <w:rPr>
          <w:position w:val="-6"/>
          <w:szCs w:val="20"/>
        </w:rPr>
        <w:object w:dxaOrig="859" w:dyaOrig="240" w14:anchorId="29B7C9B8">
          <v:shape id="_x0000_i1620" type="#_x0000_t75" alt="alpha equals 20.0 degrees" style="width:43.7pt;height:12pt" o:ole="">
            <v:imagedata r:id="rId1237" o:title=""/>
          </v:shape>
          <o:OLEObject Type="Embed" ProgID="Equation.DSMT4" ShapeID="_x0000_i1620" DrawAspect="Content" ObjectID="_1764185526" r:id="rId1238"/>
        </w:object>
      </w:r>
    </w:p>
    <w:p w14:paraId="16FECB35" w14:textId="3D4EE555" w:rsidR="00A33B68" w:rsidRPr="00956DDC" w:rsidRDefault="00A33B68" w:rsidP="00D31A26">
      <w:pPr>
        <w:tabs>
          <w:tab w:val="left" w:pos="810"/>
          <w:tab w:val="num" w:pos="900"/>
          <w:tab w:val="left" w:pos="1980"/>
        </w:tabs>
        <w:ind w:left="810"/>
        <w:rPr>
          <w:szCs w:val="20"/>
        </w:rPr>
      </w:pPr>
      <w:r w:rsidRPr="00956DDC">
        <w:rPr>
          <w:b/>
          <w:smallCaps/>
          <w:szCs w:val="20"/>
        </w:rPr>
        <w:t>SKETCH:</w:t>
      </w:r>
    </w:p>
    <w:p w14:paraId="47C67C75" w14:textId="5D64894D" w:rsidR="00A33B68" w:rsidRPr="00956DDC" w:rsidRDefault="006510CF" w:rsidP="00A33B68">
      <w:pPr>
        <w:tabs>
          <w:tab w:val="left" w:pos="810"/>
        </w:tabs>
        <w:ind w:firstLine="4"/>
        <w:jc w:val="center"/>
        <w:rPr>
          <w:szCs w:val="20"/>
        </w:rPr>
      </w:pPr>
      <w:r>
        <w:rPr>
          <w:b/>
          <w:smallCaps/>
          <w:noProof/>
          <w:szCs w:val="20"/>
          <w:lang w:val="en-IN" w:eastAsia="en-IN"/>
        </w:rPr>
        <w:lastRenderedPageBreak/>
        <w:drawing>
          <wp:inline distT="0" distB="0" distL="0" distR="0" wp14:anchorId="0AC251C4" wp14:editId="32155695">
            <wp:extent cx="3299460" cy="2289810"/>
            <wp:effectExtent l="0" t="0" r="0" b="0"/>
            <wp:docPr id="590" name="Picture 590" descr="A closed structure with 4 vectors labeled d sub 1, d sub 2, d sub 3, and D. A horizontal dashed line is drawn at the intersection point of d sub 1 and d sub 2. The angle between this line and d sub 2 is alpha. The angle between d sub 1 and D is theta. The imaginary vectors of D are D sub x and D sub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1239" cstate="print">
                      <a:extLst>
                        <a:ext uri="{28A0092B-C50C-407E-A947-70E740481C1C}">
                          <a14:useLocalDpi xmlns:a14="http://schemas.microsoft.com/office/drawing/2010/main" val="0"/>
                        </a:ext>
                      </a:extLst>
                    </a:blip>
                    <a:srcRect/>
                    <a:stretch>
                      <a:fillRect/>
                    </a:stretch>
                  </pic:blipFill>
                  <pic:spPr bwMode="auto">
                    <a:xfrm>
                      <a:off x="0" y="0"/>
                      <a:ext cx="3299460" cy="2289810"/>
                    </a:xfrm>
                    <a:prstGeom prst="rect">
                      <a:avLst/>
                    </a:prstGeom>
                    <a:noFill/>
                    <a:ln>
                      <a:noFill/>
                    </a:ln>
                  </pic:spPr>
                </pic:pic>
              </a:graphicData>
            </a:graphic>
          </wp:inline>
        </w:drawing>
      </w:r>
    </w:p>
    <w:p w14:paraId="24A163EE" w14:textId="16175E35" w:rsidR="00A33B68" w:rsidRPr="00956DDC" w:rsidRDefault="00A33B68" w:rsidP="00D31A26">
      <w:pPr>
        <w:tabs>
          <w:tab w:val="left" w:pos="810"/>
          <w:tab w:val="num" w:pos="900"/>
          <w:tab w:val="left" w:pos="1980"/>
        </w:tabs>
        <w:ind w:left="810"/>
        <w:rPr>
          <w:szCs w:val="20"/>
        </w:rPr>
      </w:pPr>
      <w:r w:rsidRPr="00956DDC">
        <w:rPr>
          <w:b/>
          <w:smallCaps/>
          <w:szCs w:val="20"/>
        </w:rPr>
        <w:t>RESEARCH:</w:t>
      </w:r>
      <w:r w:rsidR="00FF0ACD">
        <w:rPr>
          <w:szCs w:val="20"/>
        </w:rPr>
        <w:t xml:space="preserve"> </w:t>
      </w:r>
      <w:r w:rsidR="00880511" w:rsidRPr="00880511">
        <w:rPr>
          <w:position w:val="-10"/>
          <w:szCs w:val="20"/>
        </w:rPr>
        <w:object w:dxaOrig="1340" w:dyaOrig="340" w14:anchorId="5BC78F56">
          <v:shape id="_x0000_i1621" type="#_x0000_t75" alt=" upper D vector equals d vector subscript 1 baseline plus d vector subscript 2 baseline plus d vector subscript 3 baseline" style="width:66.85pt;height:17.15pt" o:ole="">
            <v:imagedata r:id="rId1240" o:title=""/>
          </v:shape>
          <o:OLEObject Type="Embed" ProgID="Equation.DSMT4" ShapeID="_x0000_i1621" DrawAspect="Content" ObjectID="_1764185527" r:id="rId1241"/>
        </w:object>
      </w:r>
      <w:r w:rsidRPr="00956DDC">
        <w:rPr>
          <w:szCs w:val="20"/>
        </w:rPr>
        <w:t xml:space="preserve"> </w:t>
      </w:r>
      <w:r w:rsidR="00880511" w:rsidRPr="00880511">
        <w:rPr>
          <w:position w:val="-12"/>
          <w:szCs w:val="20"/>
        </w:rPr>
        <w:object w:dxaOrig="1280" w:dyaOrig="360" w14:anchorId="11D2CCDB">
          <v:shape id="_x0000_i1622" type="#_x0000_t75" alt=" d vector Subscript i Baseline equals d Subscript i x Baseline x caret plus d Subscript i y Baseline y caret" style="width:63.45pt;height:18pt" o:ole="">
            <v:imagedata r:id="rId1242" o:title=""/>
          </v:shape>
          <o:OLEObject Type="Embed" ProgID="Equation.DSMT4" ShapeID="_x0000_i1622" DrawAspect="Content" ObjectID="_1764185528" r:id="rId1243"/>
        </w:object>
      </w:r>
      <w:r w:rsidRPr="00956DDC">
        <w:rPr>
          <w:szCs w:val="20"/>
        </w:rPr>
        <w:t xml:space="preserve"> </w:t>
      </w:r>
      <w:r w:rsidR="00880511" w:rsidRPr="00880511">
        <w:rPr>
          <w:position w:val="-16"/>
          <w:szCs w:val="20"/>
        </w:rPr>
        <w:object w:dxaOrig="1460" w:dyaOrig="420" w14:anchorId="5F09B5A3">
          <v:shape id="_x0000_i1623" type="#_x0000_t75" alt="StartAbsoluteValue upper D vector EndAbsoluteValue equals StartRoot upper D Subscript x baseline squared plus upper D Subscript y baseline squared EndRoot" style="width:73.7pt;height:20.55pt" o:ole="">
            <v:imagedata r:id="rId1244" o:title=""/>
          </v:shape>
          <o:OLEObject Type="Embed" ProgID="Equation.DSMT4" ShapeID="_x0000_i1623" DrawAspect="Content" ObjectID="_1764185529" r:id="rId1245"/>
        </w:object>
      </w:r>
      <w:r w:rsidRPr="00956DDC">
        <w:rPr>
          <w:szCs w:val="20"/>
        </w:rPr>
        <w:t xml:space="preserve"> </w:t>
      </w:r>
      <w:r w:rsidR="00880511" w:rsidRPr="00880511">
        <w:rPr>
          <w:position w:val="-30"/>
          <w:szCs w:val="20"/>
        </w:rPr>
        <w:object w:dxaOrig="1140" w:dyaOrig="700" w14:anchorId="128A2461">
          <v:shape id="_x0000_i1624" type="#_x0000_t75" alt="tangent theta equals left parenthesis StartFraction upper D Subscript x Baseline Over upper D Subscript y Baseline EndFraction right parenthesis" style="width:56.55pt;height:35.15pt" o:ole="">
            <v:imagedata r:id="rId1246" o:title=""/>
          </v:shape>
          <o:OLEObject Type="Embed" ProgID="Equation.DSMT4" ShapeID="_x0000_i1624" DrawAspect="Content" ObjectID="_1764185530" r:id="rId1247"/>
        </w:object>
      </w:r>
    </w:p>
    <w:p w14:paraId="5E83699E" w14:textId="2D77AAF1" w:rsidR="00A33B68" w:rsidRDefault="00A33B68" w:rsidP="00D31A26">
      <w:pPr>
        <w:tabs>
          <w:tab w:val="left" w:pos="810"/>
          <w:tab w:val="num" w:pos="900"/>
          <w:tab w:val="left" w:pos="1980"/>
        </w:tabs>
        <w:ind w:left="810"/>
        <w:rPr>
          <w:szCs w:val="20"/>
        </w:rPr>
      </w:pPr>
      <w:r w:rsidRPr="00956DDC">
        <w:rPr>
          <w:b/>
          <w:smallCaps/>
          <w:szCs w:val="20"/>
        </w:rPr>
        <w:t>SIMPLIFY:</w:t>
      </w:r>
      <w:r w:rsidR="00FF0ACD">
        <w:rPr>
          <w:b/>
          <w:smallCaps/>
          <w:szCs w:val="20"/>
        </w:rPr>
        <w:t xml:space="preserve"> </w:t>
      </w:r>
      <w:r w:rsidR="0062417A" w:rsidRPr="0062417A">
        <w:rPr>
          <w:position w:val="-14"/>
          <w:szCs w:val="20"/>
        </w:rPr>
        <w:object w:dxaOrig="5280" w:dyaOrig="380" w14:anchorId="58A261DF">
          <v:shape id="_x0000_i1625" type="#_x0000_t75" alt="d subscript 1 baseline vector equals d subscript 1 baseline y caret comma d subscript 2 baseline vector equals negative d subscript 2 x baseline x caret plus d subscript 2 y baseline y caret equals negative d subscript 2 baseline left parenthesis cosine alpha right parenthesis x caret plus d subscript 2 baseline left parenthesis sine alpha right parenthesis y caret comma d subscript 3 baseline vector equals d subscript 3 baseline vector equals d subscript 3 baseline y caret " style="width:264.85pt;height:18.85pt" o:ole="">
            <v:imagedata r:id="rId1248" o:title=""/>
          </v:shape>
          <o:OLEObject Type="Embed" ProgID="Equation.DSMT4" ShapeID="_x0000_i1625" DrawAspect="Content" ObjectID="_1764185531" r:id="rId1249"/>
        </w:object>
      </w:r>
    </w:p>
    <w:p w14:paraId="6AA94D39" w14:textId="139C7D19" w:rsidR="0062417A" w:rsidRDefault="0062417A" w:rsidP="0062417A">
      <w:pPr>
        <w:tabs>
          <w:tab w:val="left" w:pos="1980"/>
        </w:tabs>
        <w:ind w:left="1800"/>
      </w:pPr>
      <w:r w:rsidRPr="0062417A">
        <w:rPr>
          <w:position w:val="-16"/>
        </w:rPr>
        <w:object w:dxaOrig="3240" w:dyaOrig="440" w14:anchorId="589FD898">
          <v:shape id="_x0000_i1626" type="#_x0000_t75" alt="StartAbsoluteValue upper D vector EndAbsoluteValue equals StartRoot left parenthesis negative d subscript 2 baseline cosine alpha right parenthesis squared plus left parenthesis d subscript 1 baseline plus d subscript 3 baseline plus d subscript 2 baseline sine alpha right parenthesis squared EndRoot" style="width:162pt;height:21.45pt" o:ole="">
            <v:imagedata r:id="rId1250" o:title=""/>
          </v:shape>
          <o:OLEObject Type="Embed" ProgID="Equation.DSMT4" ShapeID="_x0000_i1626" DrawAspect="Content" ObjectID="_1764185532" r:id="rId1251"/>
        </w:object>
      </w:r>
    </w:p>
    <w:p w14:paraId="7577DD21" w14:textId="3F6180B7" w:rsidR="0062417A" w:rsidRPr="00956DDC" w:rsidRDefault="0062417A" w:rsidP="00CE7F50">
      <w:pPr>
        <w:tabs>
          <w:tab w:val="left" w:pos="1980"/>
        </w:tabs>
        <w:ind w:left="1890"/>
        <w:rPr>
          <w:szCs w:val="20"/>
        </w:rPr>
      </w:pPr>
      <w:r w:rsidRPr="001067B4">
        <w:rPr>
          <w:position w:val="-32"/>
        </w:rPr>
        <w:object w:dxaOrig="1280" w:dyaOrig="740" w14:anchorId="46D6F428">
          <v:shape id="_x0000_i1627" type="#_x0000_t75" alt="theta equals tangent Superscript negative 1 Baseline left parenthesis StartFraction upper D Subscript x Baseline Over upper D Subscript y Baseline EndFraction right parenthesis" style="width:63.45pt;height:36.85pt" o:ole="">
            <v:imagedata r:id="rId1252" o:title=""/>
          </v:shape>
          <o:OLEObject Type="Embed" ProgID="Equation.DSMT4" ShapeID="_x0000_i1627" DrawAspect="Content" ObjectID="_1764185533" r:id="rId1253"/>
        </w:object>
      </w:r>
    </w:p>
    <w:p w14:paraId="7277A92A" w14:textId="092A3D2F" w:rsidR="00A33B68" w:rsidRDefault="00A33B68" w:rsidP="00D31A26">
      <w:pPr>
        <w:tabs>
          <w:tab w:val="left" w:pos="810"/>
          <w:tab w:val="num" w:pos="900"/>
          <w:tab w:val="left" w:pos="1980"/>
        </w:tabs>
        <w:ind w:left="810"/>
        <w:rPr>
          <w:szCs w:val="20"/>
        </w:rPr>
      </w:pPr>
      <w:r w:rsidRPr="00956DDC">
        <w:rPr>
          <w:b/>
          <w:smallCaps/>
          <w:szCs w:val="20"/>
        </w:rPr>
        <w:t>CALCULATE:</w:t>
      </w:r>
      <w:r w:rsidR="00FF0ACD">
        <w:rPr>
          <w:szCs w:val="20"/>
        </w:rPr>
        <w:t xml:space="preserve"> </w:t>
      </w:r>
      <w:r w:rsidR="00AA25DD" w:rsidRPr="00AA25DD">
        <w:rPr>
          <w:position w:val="-16"/>
          <w:szCs w:val="20"/>
        </w:rPr>
        <w:object w:dxaOrig="5100" w:dyaOrig="440" w14:anchorId="68919089">
          <v:shape id="_x0000_i1628" type="#_x0000_t75" alt="StartAbsoluteValue upper D vector EndAbsoluteValue equals StartRoot left parenthesis negative 1.50 cosine left parenthesis 20.0 degrees right parenthesis k m right parenthesis squared plus left parenthesis 3.00 k m plus 1.50 sine left parenthesis 20.0 degrees right parenthesis k m right parenthesis squared EndRoot" style="width:255.45pt;height:21.45pt" o:ole="">
            <v:imagedata r:id="rId1254" o:title=""/>
          </v:shape>
          <o:OLEObject Type="Embed" ProgID="Equation.DSMT4" ShapeID="_x0000_i1628" DrawAspect="Content" ObjectID="_1764185534" r:id="rId1255"/>
        </w:object>
      </w:r>
    </w:p>
    <w:p w14:paraId="7C8A9FB5" w14:textId="056C863F" w:rsidR="00AA25DD" w:rsidRDefault="00AA25DD" w:rsidP="00AA25DD">
      <w:pPr>
        <w:tabs>
          <w:tab w:val="left" w:pos="1980"/>
          <w:tab w:val="left" w:pos="3240"/>
        </w:tabs>
        <w:ind w:left="2430"/>
      </w:pPr>
      <w:r w:rsidRPr="00AA25DD">
        <w:rPr>
          <w:position w:val="-8"/>
        </w:rPr>
        <w:object w:dxaOrig="3580" w:dyaOrig="360" w14:anchorId="14E05D75">
          <v:shape id="_x0000_i1629" type="#_x0000_t75" alt="StartRoot 1.9868 k m squared plus 12.3414 k m squared EndRoot equals 3.7852 k m" style="width:179.15pt;height:18pt" o:ole="">
            <v:imagedata r:id="rId1256" o:title=""/>
          </v:shape>
          <o:OLEObject Type="Embed" ProgID="Equation.DSMT4" ShapeID="_x0000_i1629" DrawAspect="Content" ObjectID="_1764185535" r:id="rId1257"/>
        </w:object>
      </w:r>
    </w:p>
    <w:p w14:paraId="2F66C9D2" w14:textId="491CA2BD" w:rsidR="00AA25DD" w:rsidRPr="004458A2" w:rsidRDefault="00AA25DD" w:rsidP="00AA25DD">
      <w:pPr>
        <w:tabs>
          <w:tab w:val="left" w:pos="1980"/>
          <w:tab w:val="left" w:pos="3240"/>
        </w:tabs>
        <w:ind w:left="2250"/>
        <w:rPr>
          <w:szCs w:val="20"/>
        </w:rPr>
      </w:pPr>
      <w:r w:rsidRPr="001067B4">
        <w:rPr>
          <w:position w:val="-26"/>
        </w:rPr>
        <w:object w:dxaOrig="2920" w:dyaOrig="620" w14:anchorId="0C663C1C">
          <v:shape id="_x0000_i1630" type="#_x0000_t75" alt="theta equals tangent Superscript negative 1 Baseline left parenthesis StartFraction minus 1.4095 k m Over 3.5130 k m EndFraction right parenthesis equals negative 21.862 degrees" style="width:146.55pt;height:31.7pt" o:ole="">
            <v:imagedata r:id="rId1258" o:title=""/>
          </v:shape>
          <o:OLEObject Type="Embed" ProgID="Equation.DSMT4" ShapeID="_x0000_i1630" DrawAspect="Content" ObjectID="_1764185536" r:id="rId1259"/>
        </w:object>
      </w:r>
    </w:p>
    <w:p w14:paraId="73A19722" w14:textId="77777777" w:rsidR="00A33B68" w:rsidRDefault="00A33B68" w:rsidP="00A33B68">
      <w:pPr>
        <w:ind w:left="86" w:firstLine="720"/>
      </w:pPr>
      <w:r>
        <w:rPr>
          <w:b/>
        </w:rPr>
        <w:t xml:space="preserve">ROUND: </w:t>
      </w:r>
      <w:r w:rsidR="00880511" w:rsidRPr="00880511">
        <w:rPr>
          <w:b/>
          <w:position w:val="-16"/>
        </w:rPr>
        <w:object w:dxaOrig="2439" w:dyaOrig="420" w14:anchorId="3362C085">
          <v:shape id="_x0000_i1631" type="#_x0000_t75" alt="StartAbsoluteValue upper D vector EndAbsoluteValue equals 3.79 k m at 21.9 degrees upper W of upper N" style="width:122.55pt;height:20.55pt" o:ole="">
            <v:imagedata r:id="rId1260" o:title=""/>
          </v:shape>
          <o:OLEObject Type="Embed" ProgID="Equation.DSMT4" ShapeID="_x0000_i1631" DrawAspect="Content" ObjectID="_1764185537" r:id="rId1261"/>
        </w:object>
      </w:r>
    </w:p>
    <w:p w14:paraId="12C58307" w14:textId="77777777" w:rsidR="00FF0ACD" w:rsidRDefault="00A33B68" w:rsidP="00D31A26">
      <w:pPr>
        <w:tabs>
          <w:tab w:val="left" w:pos="810"/>
          <w:tab w:val="num" w:pos="900"/>
          <w:tab w:val="left" w:pos="1980"/>
        </w:tabs>
        <w:ind w:left="810"/>
        <w:rPr>
          <w:szCs w:val="20"/>
        </w:rPr>
      </w:pPr>
      <w:r w:rsidRPr="00956DDC">
        <w:rPr>
          <w:b/>
          <w:smallCaps/>
          <w:szCs w:val="20"/>
        </w:rPr>
        <w:t>DOUBLE-CHECK:</w:t>
      </w:r>
      <w:r w:rsidR="00FF0ACD">
        <w:rPr>
          <w:szCs w:val="20"/>
        </w:rPr>
        <w:t xml:space="preserve"> </w:t>
      </w:r>
      <w:r w:rsidRPr="00956DDC">
        <w:rPr>
          <w:szCs w:val="20"/>
        </w:rPr>
        <w:t>The only directions travelled were N or NW, so the final direction should be in the NW region.</w:t>
      </w:r>
    </w:p>
    <w:p w14:paraId="5C24486C" w14:textId="4F6FE588" w:rsidR="00A33B68" w:rsidRPr="004458A2" w:rsidRDefault="00A33B68">
      <w:pPr>
        <w:pStyle w:val="ListParagraph"/>
        <w:numPr>
          <w:ilvl w:val="0"/>
          <w:numId w:val="4"/>
        </w:numPr>
        <w:ind w:left="806" w:hanging="806"/>
        <w:rPr>
          <w:b/>
          <w:bCs/>
          <w:smallCaps/>
          <w:szCs w:val="20"/>
        </w:rPr>
      </w:pPr>
      <w:r w:rsidRPr="00956DDC">
        <w:rPr>
          <w:b/>
          <w:szCs w:val="20"/>
        </w:rPr>
        <w:t>THINK:</w:t>
      </w:r>
      <w:r w:rsidR="00FF0ACD">
        <w:rPr>
          <w:szCs w:val="20"/>
        </w:rPr>
        <w:t xml:space="preserve"> </w:t>
      </w:r>
      <w:r w:rsidRPr="00956DDC">
        <w:rPr>
          <w:szCs w:val="20"/>
        </w:rPr>
        <w:t xml:space="preserve">If the number of molecules is proportional to the volume, then the ratio of volumes should be the same as the ratio of the molecules. 1 mol = </w:t>
      </w:r>
      <w:r w:rsidR="00880511" w:rsidRPr="00880511">
        <w:rPr>
          <w:position w:val="-6"/>
          <w:szCs w:val="20"/>
        </w:rPr>
        <w:object w:dxaOrig="800" w:dyaOrig="279" w14:anchorId="6E80859B">
          <v:shape id="_x0000_i1632" type="#_x0000_t75" alt="6.02 times 10 superscript 23" style="width:39.45pt;height:13.7pt" o:ole="">
            <v:imagedata r:id="rId1262" o:title=""/>
          </v:shape>
          <o:OLEObject Type="Embed" ProgID="Equation.DSMT4" ShapeID="_x0000_i1632" DrawAspect="Content" ObjectID="_1764185538" r:id="rId1263"/>
        </w:object>
      </w:r>
      <w:r w:rsidRPr="00956DDC">
        <w:rPr>
          <w:szCs w:val="20"/>
        </w:rPr>
        <w:t xml:space="preserve"> molecules, volume of mol = 22.4 L and the volume of one breath is 0.5</w:t>
      </w:r>
      <w:r>
        <w:rPr>
          <w:szCs w:val="20"/>
        </w:rPr>
        <w:t>00</w:t>
      </w:r>
      <w:r w:rsidRPr="00956DDC">
        <w:rPr>
          <w:szCs w:val="20"/>
        </w:rPr>
        <w:t xml:space="preserve"> L. Only 80</w:t>
      </w:r>
      <w:r>
        <w:rPr>
          <w:szCs w:val="20"/>
        </w:rPr>
        <w:t>.0</w:t>
      </w:r>
      <w:r w:rsidRPr="00956DDC">
        <w:rPr>
          <w:szCs w:val="20"/>
        </w:rPr>
        <w:t xml:space="preserve">% of the volume of one breath is </w:t>
      </w:r>
      <w:r>
        <w:rPr>
          <w:szCs w:val="20"/>
        </w:rPr>
        <w:t>nitrogen</w:t>
      </w:r>
      <w:r w:rsidRPr="00956DDC">
        <w:rPr>
          <w:szCs w:val="20"/>
        </w:rPr>
        <w:t>.</w:t>
      </w:r>
    </w:p>
    <w:p w14:paraId="76FB4321" w14:textId="66BAED3F" w:rsidR="00A33B68" w:rsidRPr="00956DDC" w:rsidRDefault="00A33B68" w:rsidP="00E145B3">
      <w:pPr>
        <w:tabs>
          <w:tab w:val="left" w:pos="810"/>
          <w:tab w:val="num" w:pos="900"/>
          <w:tab w:val="left" w:pos="1980"/>
        </w:tabs>
        <w:ind w:left="810"/>
        <w:rPr>
          <w:szCs w:val="20"/>
        </w:rPr>
      </w:pPr>
      <w:r w:rsidRPr="00956DDC">
        <w:rPr>
          <w:b/>
          <w:smallCaps/>
          <w:szCs w:val="20"/>
        </w:rPr>
        <w:t>SKETCH:</w:t>
      </w:r>
      <w:r w:rsidR="00FF0ACD">
        <w:rPr>
          <w:szCs w:val="20"/>
        </w:rPr>
        <w:t xml:space="preserve"> </w:t>
      </w:r>
      <w:r w:rsidRPr="00956DDC">
        <w:rPr>
          <w:szCs w:val="20"/>
        </w:rPr>
        <w:t>Not applicable.</w:t>
      </w:r>
    </w:p>
    <w:p w14:paraId="455FCC1A" w14:textId="77777777" w:rsidR="00FF0ACD" w:rsidRDefault="00A33B68" w:rsidP="00E145B3">
      <w:pPr>
        <w:tabs>
          <w:tab w:val="left" w:pos="810"/>
          <w:tab w:val="num" w:pos="900"/>
          <w:tab w:val="left" w:pos="1980"/>
        </w:tabs>
        <w:ind w:left="810"/>
        <w:rPr>
          <w:szCs w:val="20"/>
        </w:rPr>
      </w:pPr>
      <w:r w:rsidRPr="00956DDC">
        <w:rPr>
          <w:b/>
          <w:smallCaps/>
          <w:szCs w:val="20"/>
        </w:rPr>
        <w:t>RESEARCH:</w:t>
      </w:r>
      <w:r w:rsidR="00FF0ACD">
        <w:rPr>
          <w:b/>
          <w:bCs/>
          <w:smallCaps/>
          <w:szCs w:val="20"/>
        </w:rPr>
        <w:t xml:space="preserve"> </w:t>
      </w:r>
      <w:r w:rsidR="00880511" w:rsidRPr="00880511">
        <w:rPr>
          <w:b/>
          <w:bCs/>
          <w:smallCaps/>
          <w:position w:val="-12"/>
          <w:szCs w:val="20"/>
        </w:rPr>
        <w:object w:dxaOrig="1740" w:dyaOrig="320" w14:anchorId="53927C99">
          <v:shape id="_x0000_i1633" type="#_x0000_t75" alt="upper V Subscript Nitrogen Baseline equals 0.800 upper V Subscript breath Baseline comma" style="width:87.45pt;height:16.3pt" o:ole="">
            <v:imagedata r:id="rId1264" o:title=""/>
          </v:shape>
          <o:OLEObject Type="Embed" ProgID="Equation.DSMT4" ShapeID="_x0000_i1633" DrawAspect="Content" ObjectID="_1764185539" r:id="rId1265"/>
        </w:object>
      </w:r>
      <w:r w:rsidRPr="00956DDC">
        <w:rPr>
          <w:bCs/>
          <w:szCs w:val="20"/>
        </w:rPr>
        <w:t xml:space="preserve"> </w:t>
      </w:r>
      <w:r w:rsidR="00880511" w:rsidRPr="00880511">
        <w:rPr>
          <w:bCs/>
          <w:position w:val="-26"/>
          <w:szCs w:val="20"/>
        </w:rPr>
        <w:object w:dxaOrig="3720" w:dyaOrig="620" w14:anchorId="35C2EC00">
          <v:shape id="_x0000_i1634" type="#_x0000_t75" alt="Start fraction upper V subscript Nitrogen baseline over upper V subscript mol baseline End fraction equals Start fraction No of molecules in one breath over no of molecules in a mol End fraction equals Start fraction upper N subscript breath baseline over upper N subscript mol baseline End fraction " style="width:186pt;height:31.7pt" o:ole="">
            <v:imagedata r:id="rId1266" o:title=""/>
          </v:shape>
          <o:OLEObject Type="Embed" ProgID="Equation.DSMT4" ShapeID="_x0000_i1634" DrawAspect="Content" ObjectID="_1764185540" r:id="rId1267"/>
        </w:object>
      </w:r>
    </w:p>
    <w:p w14:paraId="00BFCB85" w14:textId="3E40573E" w:rsidR="00A33B68" w:rsidRPr="00956DDC" w:rsidRDefault="00A33B68" w:rsidP="00E145B3">
      <w:pPr>
        <w:tabs>
          <w:tab w:val="left" w:pos="810"/>
          <w:tab w:val="num" w:pos="900"/>
          <w:tab w:val="left" w:pos="1980"/>
        </w:tabs>
        <w:ind w:left="810"/>
        <w:rPr>
          <w:szCs w:val="20"/>
        </w:rPr>
      </w:pPr>
      <w:r w:rsidRPr="00956DDC">
        <w:rPr>
          <w:b/>
          <w:smallCaps/>
          <w:szCs w:val="20"/>
        </w:rPr>
        <w:t>SIMPLIFY:</w:t>
      </w:r>
      <w:r w:rsidR="00FF0ACD">
        <w:rPr>
          <w:b/>
          <w:smallCaps/>
          <w:szCs w:val="20"/>
        </w:rPr>
        <w:t xml:space="preserve"> </w:t>
      </w:r>
      <w:r w:rsidR="00880511" w:rsidRPr="00880511">
        <w:rPr>
          <w:position w:val="-26"/>
          <w:szCs w:val="20"/>
        </w:rPr>
        <w:object w:dxaOrig="3460" w:dyaOrig="620" w14:anchorId="11E47D7E">
          <v:shape id="_x0000_i1635" type="#_x0000_t75" alt="upper N subscript breath Baseline equals Start fraction upper N subscript nitrogen Baseline left parenthesis upper N subscript mol baseline right parenthesis over upper V subscript mol Baseline End fraction equals Start fraction 0.800 upper V subscript breath baseline left parenthesis upper N subscript mol Baseline right parenthesis over upper V subscript mol Baseline End fraction" style="width:172.3pt;height:31.7pt" o:ole="">
            <v:imagedata r:id="rId1268" o:title=""/>
          </v:shape>
          <o:OLEObject Type="Embed" ProgID="Equation.DSMT4" ShapeID="_x0000_i1635" DrawAspect="Content" ObjectID="_1764185541" r:id="rId1269"/>
        </w:object>
      </w:r>
    </w:p>
    <w:p w14:paraId="58EF69B5" w14:textId="100E5161" w:rsidR="00A33B68" w:rsidRPr="004458A2" w:rsidRDefault="00A33B68" w:rsidP="00E145B3">
      <w:pPr>
        <w:tabs>
          <w:tab w:val="left" w:pos="810"/>
          <w:tab w:val="num" w:pos="900"/>
          <w:tab w:val="left" w:pos="1980"/>
        </w:tabs>
        <w:ind w:left="810"/>
        <w:rPr>
          <w:smallCaps/>
          <w:szCs w:val="20"/>
        </w:rPr>
      </w:pPr>
      <w:r w:rsidRPr="00956DDC">
        <w:rPr>
          <w:b/>
          <w:smallCaps/>
          <w:szCs w:val="20"/>
        </w:rPr>
        <w:t>CALCULATE:</w:t>
      </w:r>
      <w:r w:rsidR="00FF0ACD">
        <w:rPr>
          <w:b/>
          <w:smallCaps/>
          <w:szCs w:val="20"/>
        </w:rPr>
        <w:t xml:space="preserve"> </w:t>
      </w:r>
      <w:r w:rsidR="005D37C8" w:rsidRPr="00880511">
        <w:rPr>
          <w:b/>
          <w:smallCaps/>
          <w:position w:val="-24"/>
          <w:szCs w:val="20"/>
        </w:rPr>
        <w:object w:dxaOrig="5740" w:dyaOrig="600" w14:anchorId="05AEF4D0">
          <v:shape id="_x0000_i1636" type="#_x0000_t75" alt="upper N subscript breath Baseline equals Start fraction 0.800 left parenthesis 0.500 upper L right parenthesis left parenthesis 6.02 times 10 superscript 23 baseline molecules right parenthesis over left parenthesis 22.4 upper L right parenthesis End fraction equals 1.07500 times 10 superscript 22 baseline molecules" style="width:286.3pt;height:30pt" o:ole="">
            <v:imagedata r:id="rId1270" o:title=""/>
          </v:shape>
          <o:OLEObject Type="Embed" ProgID="Equation.DSMT4" ShapeID="_x0000_i1636" DrawAspect="Content" ObjectID="_1764185542" r:id="rId1271"/>
        </w:object>
      </w:r>
    </w:p>
    <w:p w14:paraId="73B72E07" w14:textId="1CC8AE98" w:rsidR="00A33B68" w:rsidRPr="004458A2" w:rsidRDefault="00A33B68" w:rsidP="00E145B3">
      <w:pPr>
        <w:tabs>
          <w:tab w:val="left" w:pos="810"/>
          <w:tab w:val="num" w:pos="900"/>
          <w:tab w:val="left" w:pos="1980"/>
        </w:tabs>
        <w:ind w:left="810"/>
        <w:rPr>
          <w:b/>
          <w:bCs/>
          <w:smallCaps/>
          <w:szCs w:val="20"/>
        </w:rPr>
      </w:pPr>
      <w:r w:rsidRPr="00956DDC">
        <w:rPr>
          <w:b/>
          <w:smallCaps/>
          <w:szCs w:val="20"/>
        </w:rPr>
        <w:t>ROUND:</w:t>
      </w:r>
      <w:r w:rsidR="00FF0ACD">
        <w:rPr>
          <w:szCs w:val="20"/>
        </w:rPr>
        <w:t xml:space="preserve"> </w:t>
      </w:r>
      <w:r w:rsidR="00880511" w:rsidRPr="00880511">
        <w:rPr>
          <w:position w:val="-10"/>
          <w:szCs w:val="20"/>
        </w:rPr>
        <w:object w:dxaOrig="2340" w:dyaOrig="320" w14:anchorId="29074EE7">
          <v:shape id="_x0000_i1637" type="#_x0000_t75" alt="upper N Subscript breath Baseline equals 1.08 times 10 superscript 22 Baseline molecules" style="width:117.45pt;height:16.3pt" o:ole="">
            <v:imagedata r:id="rId1272" o:title=""/>
          </v:shape>
          <o:OLEObject Type="Embed" ProgID="Equation.DSMT4" ShapeID="_x0000_i1637" DrawAspect="Content" ObjectID="_1764185543" r:id="rId1273"/>
        </w:object>
      </w:r>
    </w:p>
    <w:p w14:paraId="556DAFB6" w14:textId="4EA6546A" w:rsidR="00A33B68" w:rsidRPr="004458A2" w:rsidRDefault="00A33B68" w:rsidP="00E145B3">
      <w:pPr>
        <w:tabs>
          <w:tab w:val="left" w:pos="810"/>
          <w:tab w:val="num" w:pos="900"/>
          <w:tab w:val="left" w:pos="1980"/>
        </w:tabs>
        <w:ind w:left="810"/>
        <w:rPr>
          <w:b/>
          <w:bCs/>
          <w:smallCaps/>
          <w:szCs w:val="20"/>
        </w:rPr>
      </w:pPr>
      <w:r w:rsidRPr="00956DDC">
        <w:rPr>
          <w:b/>
          <w:smallCaps/>
          <w:szCs w:val="20"/>
        </w:rPr>
        <w:t>DOUBLE-CHECK:</w:t>
      </w:r>
      <w:r w:rsidR="00FF0ACD">
        <w:rPr>
          <w:szCs w:val="20"/>
        </w:rPr>
        <w:t xml:space="preserve"> </w:t>
      </w:r>
      <w:r w:rsidRPr="00956DDC">
        <w:rPr>
          <w:szCs w:val="20"/>
        </w:rPr>
        <w:t>Since the volume of one breath is about 50 times smaller than the volume of one mole of gas, the number of nitrogen molecules in one breath should be about 50 times smaller than the number of molecules in a mole.</w:t>
      </w:r>
    </w:p>
    <w:p w14:paraId="506EC74E" w14:textId="77777777" w:rsidR="00FF0ACD" w:rsidRDefault="00A33B68">
      <w:pPr>
        <w:pStyle w:val="ListParagraph"/>
        <w:numPr>
          <w:ilvl w:val="0"/>
          <w:numId w:val="4"/>
        </w:numPr>
        <w:ind w:left="806" w:hanging="806"/>
        <w:rPr>
          <w:szCs w:val="20"/>
        </w:rPr>
      </w:pPr>
      <w:r w:rsidRPr="00956DDC">
        <w:rPr>
          <w:b/>
          <w:szCs w:val="20"/>
        </w:rPr>
        <w:lastRenderedPageBreak/>
        <w:t>THINK:</w:t>
      </w:r>
      <w:r w:rsidR="00FF0ACD">
        <w:rPr>
          <w:b/>
          <w:szCs w:val="20"/>
        </w:rPr>
        <w:t xml:space="preserve"> </w:t>
      </w:r>
      <w:r w:rsidRPr="00956DDC">
        <w:rPr>
          <w:szCs w:val="20"/>
        </w:rPr>
        <w:t>24.9 seconds of arc represents the ang</w:t>
      </w:r>
      <w:r>
        <w:rPr>
          <w:szCs w:val="20"/>
        </w:rPr>
        <w:t xml:space="preserve">le subtended by a circle with diameter = </w:t>
      </w:r>
      <w:r w:rsidR="00880511" w:rsidRPr="00880511">
        <w:rPr>
          <w:position w:val="-10"/>
          <w:szCs w:val="20"/>
        </w:rPr>
        <w:object w:dxaOrig="340" w:dyaOrig="300" w14:anchorId="186AB94E">
          <v:shape id="_x0000_i1638" type="#_x0000_t75" alt="2 r Subscript upper M" style="width:17.15pt;height:15.45pt" o:ole="">
            <v:imagedata r:id="rId1274" o:title=""/>
          </v:shape>
          <o:OLEObject Type="Embed" ProgID="Equation.DSMT4" ShapeID="_x0000_i1638" DrawAspect="Content" ObjectID="_1764185544" r:id="rId1275"/>
        </w:object>
      </w:r>
      <w:r>
        <w:rPr>
          <w:szCs w:val="20"/>
        </w:rPr>
        <w:t xml:space="preserve"> located a distance </w:t>
      </w:r>
      <w:r w:rsidR="00880511" w:rsidRPr="00880511">
        <w:rPr>
          <w:position w:val="-10"/>
          <w:szCs w:val="20"/>
        </w:rPr>
        <w:object w:dxaOrig="400" w:dyaOrig="300" w14:anchorId="5153A074">
          <v:shape id="_x0000_i1639" type="#_x0000_t75" alt="upper D Subscript upper E upper M" style="width:20.55pt;height:15.45pt" o:ole="">
            <v:imagedata r:id="rId1276" o:title=""/>
          </v:shape>
          <o:OLEObject Type="Embed" ProgID="Equation.DSMT4" ShapeID="_x0000_i1639" DrawAspect="Content" ObjectID="_1764185545" r:id="rId1277"/>
        </w:object>
      </w:r>
      <w:r>
        <w:rPr>
          <w:szCs w:val="20"/>
        </w:rPr>
        <w:t xml:space="preserve"> from Earth.</w:t>
      </w:r>
      <w:r w:rsidR="00FF0ACD">
        <w:rPr>
          <w:szCs w:val="20"/>
        </w:rPr>
        <w:t xml:space="preserve"> </w:t>
      </w:r>
      <w:r w:rsidRPr="00956DDC">
        <w:rPr>
          <w:szCs w:val="20"/>
        </w:rPr>
        <w:t xml:space="preserve">This value must be </w:t>
      </w:r>
      <w:r>
        <w:rPr>
          <w:szCs w:val="20"/>
        </w:rPr>
        <w:t>converted to radians. The diameter</w:t>
      </w:r>
      <w:r w:rsidRPr="00956DDC">
        <w:rPr>
          <w:szCs w:val="20"/>
        </w:rPr>
        <w:t xml:space="preserve"> of Mars is </w:t>
      </w:r>
      <w:r w:rsidR="00AD03D9" w:rsidRPr="00880511">
        <w:rPr>
          <w:position w:val="-10"/>
          <w:szCs w:val="20"/>
        </w:rPr>
        <w:object w:dxaOrig="1300" w:dyaOrig="300" w14:anchorId="103F680C">
          <v:shape id="_x0000_i1640" type="#_x0000_t75" alt="2 r Subscript upper M Baseline equals 6784 k m" style="width:66.85pt;height:15.45pt" o:ole="">
            <v:imagedata r:id="rId1278" o:title=""/>
          </v:shape>
          <o:OLEObject Type="Embed" ProgID="Equation.DSMT4" ShapeID="_x0000_i1640" DrawAspect="Content" ObjectID="_1764185546" r:id="rId1279"/>
        </w:object>
      </w:r>
      <w:r w:rsidRPr="00956DDC">
        <w:rPr>
          <w:szCs w:val="20"/>
        </w:rPr>
        <w:t>.</w:t>
      </w:r>
    </w:p>
    <w:p w14:paraId="0F70477C" w14:textId="0725CE7A" w:rsidR="00A33B68" w:rsidRPr="00956DDC" w:rsidRDefault="00A33B68" w:rsidP="00FF2DA8">
      <w:pPr>
        <w:tabs>
          <w:tab w:val="left" w:pos="810"/>
          <w:tab w:val="num" w:pos="900"/>
          <w:tab w:val="left" w:pos="1980"/>
        </w:tabs>
        <w:ind w:left="810"/>
        <w:rPr>
          <w:szCs w:val="20"/>
        </w:rPr>
      </w:pPr>
      <w:r w:rsidRPr="00956DDC">
        <w:rPr>
          <w:b/>
          <w:smallCaps/>
          <w:szCs w:val="20"/>
        </w:rPr>
        <w:t>SKETCH:</w:t>
      </w:r>
    </w:p>
    <w:p w14:paraId="617317B8" w14:textId="579D52EE" w:rsidR="00A33B68" w:rsidRDefault="006510CF" w:rsidP="00A33B68">
      <w:pPr>
        <w:tabs>
          <w:tab w:val="left" w:pos="810"/>
        </w:tabs>
        <w:ind w:firstLine="4"/>
        <w:jc w:val="center"/>
        <w:rPr>
          <w:b/>
          <w:smallCaps/>
          <w:szCs w:val="20"/>
        </w:rPr>
      </w:pPr>
      <w:r w:rsidRPr="00CB22E6">
        <w:rPr>
          <w:b/>
          <w:smallCaps/>
          <w:noProof/>
          <w:szCs w:val="20"/>
          <w:lang w:val="en-IN" w:eastAsia="en-IN"/>
        </w:rPr>
        <w:drawing>
          <wp:inline distT="0" distB="0" distL="0" distR="0" wp14:anchorId="6B874908" wp14:editId="6DF40E9B">
            <wp:extent cx="2026285" cy="1060450"/>
            <wp:effectExtent l="0" t="0" r="0" b="6350"/>
            <wp:docPr id="608" name="Picture 2" descr="A point on the left is labeled the center of the Earth and a sphere of radius r sub M on the right is labeled Mars. The horizontal distance is D sub E M. The angle between the tangent line and the line to the center of the Mars is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3"/>
                    <pic:cNvPicPr>
                      <a:picLocks noChangeAspect="1" noChangeArrowheads="1"/>
                    </pic:cNvPicPr>
                  </pic:nvPicPr>
                  <pic:blipFill>
                    <a:blip r:embed="rId1280" cstate="print">
                      <a:extLst>
                        <a:ext uri="{28A0092B-C50C-407E-A947-70E740481C1C}">
                          <a14:useLocalDpi xmlns:a14="http://schemas.microsoft.com/office/drawing/2010/main" val="0"/>
                        </a:ext>
                      </a:extLst>
                    </a:blip>
                    <a:srcRect/>
                    <a:stretch>
                      <a:fillRect/>
                    </a:stretch>
                  </pic:blipFill>
                  <pic:spPr bwMode="auto">
                    <a:xfrm>
                      <a:off x="0" y="0"/>
                      <a:ext cx="2026285" cy="1060450"/>
                    </a:xfrm>
                    <a:prstGeom prst="rect">
                      <a:avLst/>
                    </a:prstGeom>
                    <a:noFill/>
                    <a:ln>
                      <a:noFill/>
                    </a:ln>
                  </pic:spPr>
                </pic:pic>
              </a:graphicData>
            </a:graphic>
          </wp:inline>
        </w:drawing>
      </w:r>
    </w:p>
    <w:p w14:paraId="1761C61D" w14:textId="77777777" w:rsidR="00A33B68" w:rsidRPr="00920171" w:rsidRDefault="00A33B68" w:rsidP="00A33B68">
      <w:pPr>
        <w:tabs>
          <w:tab w:val="left" w:pos="810"/>
        </w:tabs>
        <w:ind w:hanging="806"/>
        <w:jc w:val="center"/>
        <w:rPr>
          <w:sz w:val="10"/>
          <w:szCs w:val="20"/>
        </w:rPr>
      </w:pPr>
    </w:p>
    <w:p w14:paraId="1CF9F8F7" w14:textId="04DDBA7F" w:rsidR="00A33B68" w:rsidRDefault="00A33B68" w:rsidP="00416127">
      <w:pPr>
        <w:tabs>
          <w:tab w:val="left" w:pos="810"/>
          <w:tab w:val="num" w:pos="900"/>
          <w:tab w:val="left" w:pos="1980"/>
        </w:tabs>
        <w:ind w:left="810"/>
        <w:rPr>
          <w:szCs w:val="20"/>
        </w:rPr>
      </w:pPr>
      <w:r w:rsidRPr="00956DDC">
        <w:rPr>
          <w:b/>
          <w:smallCaps/>
          <w:szCs w:val="20"/>
        </w:rPr>
        <w:t>RESEARCH:</w:t>
      </w:r>
      <w:r w:rsidRPr="00956DDC">
        <w:rPr>
          <w:b/>
          <w:bCs/>
          <w:smallCaps/>
          <w:szCs w:val="20"/>
        </w:rPr>
        <w:t xml:space="preserve"> </w:t>
      </w:r>
      <w:r>
        <w:rPr>
          <w:szCs w:val="20"/>
        </w:rPr>
        <w:t xml:space="preserve">The angular size is related to the angle </w:t>
      </w:r>
      <w:r w:rsidR="00880511" w:rsidRPr="00880511">
        <w:rPr>
          <w:position w:val="-6"/>
          <w:szCs w:val="20"/>
        </w:rPr>
        <w:object w:dxaOrig="180" w:dyaOrig="240" w14:anchorId="4009AC58">
          <v:shape id="_x0000_i1641" type="#_x0000_t75" alt="theta" style="width:9.45pt;height:12pt" o:ole="">
            <v:imagedata r:id="rId1281" o:title=""/>
          </v:shape>
          <o:OLEObject Type="Embed" ProgID="Equation.DSMT4" ShapeID="_x0000_i1641" DrawAspect="Content" ObjectID="_1764185547" r:id="rId1282"/>
        </w:object>
      </w:r>
      <w:r>
        <w:rPr>
          <w:szCs w:val="20"/>
        </w:rPr>
        <w:t xml:space="preserve"> shown in the sketch by </w:t>
      </w:r>
      <w:r w:rsidR="00880511" w:rsidRPr="00880511">
        <w:rPr>
          <w:position w:val="-12"/>
          <w:szCs w:val="20"/>
        </w:rPr>
        <w:object w:dxaOrig="1180" w:dyaOrig="320" w14:anchorId="4E25904C">
          <v:shape id="_x0000_i1642" type="#_x0000_t75" alt="theta Subscript angular size Baseline equals 2 theta" style="width:58.3pt;height:16.3pt" o:ole="">
            <v:imagedata r:id="rId1283" o:title=""/>
          </v:shape>
          <o:OLEObject Type="Embed" ProgID="Equation.DSMT4" ShapeID="_x0000_i1642" DrawAspect="Content" ObjectID="_1764185548" r:id="rId1284"/>
        </w:object>
      </w:r>
      <w:r w:rsidR="00FF0ACD">
        <w:rPr>
          <w:szCs w:val="20"/>
        </w:rPr>
        <w:t xml:space="preserve"> </w:t>
      </w:r>
      <w:r>
        <w:rPr>
          <w:szCs w:val="20"/>
        </w:rPr>
        <w:t>From the sketch, we can see that</w:t>
      </w:r>
    </w:p>
    <w:p w14:paraId="3CD0D893" w14:textId="4680E2FB" w:rsidR="00A33B68" w:rsidRDefault="00880511" w:rsidP="00416127">
      <w:pPr>
        <w:tabs>
          <w:tab w:val="left" w:pos="810"/>
          <w:tab w:val="num" w:pos="900"/>
          <w:tab w:val="left" w:pos="1980"/>
        </w:tabs>
        <w:ind w:left="810"/>
        <w:rPr>
          <w:b/>
          <w:smallCaps/>
          <w:szCs w:val="20"/>
        </w:rPr>
      </w:pPr>
      <w:r w:rsidRPr="00880511">
        <w:rPr>
          <w:b/>
          <w:smallCaps/>
          <w:position w:val="-26"/>
          <w:szCs w:val="20"/>
        </w:rPr>
        <w:object w:dxaOrig="1100" w:dyaOrig="580" w14:anchorId="121D95C5">
          <v:shape id="_x0000_i1643" type="#_x0000_t75" alt="tangent theta equals StartFraction r Subscript upper M Baseline Over upper D Subscript upper E upper M Baseline EndFraction" style="width:54.85pt;height:28.3pt" o:ole="">
            <v:imagedata r:id="rId1285" o:title=""/>
          </v:shape>
          <o:OLEObject Type="Embed" ProgID="Equation.DSMT4" ShapeID="_x0000_i1643" DrawAspect="Content" ObjectID="_1764185549" r:id="rId1286"/>
        </w:object>
      </w:r>
    </w:p>
    <w:p w14:paraId="331145C3" w14:textId="77777777" w:rsidR="00A33B68" w:rsidRPr="0062283F" w:rsidRDefault="00A33B68" w:rsidP="00A33B68">
      <w:pPr>
        <w:tabs>
          <w:tab w:val="left" w:pos="810"/>
        </w:tabs>
        <w:rPr>
          <w:szCs w:val="20"/>
        </w:rPr>
      </w:pPr>
      <w:r>
        <w:rPr>
          <w:b/>
          <w:smallCaps/>
          <w:szCs w:val="20"/>
        </w:rPr>
        <w:tab/>
      </w:r>
      <w:r>
        <w:rPr>
          <w:szCs w:val="20"/>
        </w:rPr>
        <w:t>Because Mars is a long distance from the Earth, even at closet approach, we can make the approximation</w:t>
      </w:r>
      <w:r w:rsidR="00880511" w:rsidRPr="00880511">
        <w:rPr>
          <w:position w:val="-6"/>
          <w:szCs w:val="20"/>
        </w:rPr>
        <w:object w:dxaOrig="820" w:dyaOrig="240" w14:anchorId="14075819">
          <v:shape id="_x0000_i1644" type="#_x0000_t75" alt="tangent theta approximately-equals theta" style="width:40.3pt;height:12pt" o:ole="">
            <v:imagedata r:id="rId1287" o:title=""/>
          </v:shape>
          <o:OLEObject Type="Embed" ProgID="Equation.DSMT4" ShapeID="_x0000_i1644" DrawAspect="Content" ObjectID="_1764185550" r:id="rId1288"/>
        </w:object>
      </w:r>
    </w:p>
    <w:p w14:paraId="38AE12D2" w14:textId="5990A135" w:rsidR="00A33B68" w:rsidRPr="00956DDC" w:rsidRDefault="00A33B68" w:rsidP="00416127">
      <w:pPr>
        <w:tabs>
          <w:tab w:val="left" w:pos="810"/>
          <w:tab w:val="num" w:pos="900"/>
          <w:tab w:val="left" w:pos="1980"/>
        </w:tabs>
        <w:ind w:left="810"/>
        <w:rPr>
          <w:szCs w:val="20"/>
        </w:rPr>
      </w:pPr>
      <w:r w:rsidRPr="00956DDC">
        <w:rPr>
          <w:b/>
          <w:smallCaps/>
          <w:szCs w:val="20"/>
        </w:rPr>
        <w:t xml:space="preserve">SIMPLIFY: </w:t>
      </w:r>
      <w:r>
        <w:rPr>
          <w:szCs w:val="20"/>
        </w:rPr>
        <w:t>Putting our equations together gives us</w:t>
      </w:r>
      <w:r w:rsidRPr="00956DDC">
        <w:rPr>
          <w:szCs w:val="20"/>
        </w:rPr>
        <w:t xml:space="preserve"> </w:t>
      </w:r>
      <w:r w:rsidR="00880511" w:rsidRPr="00880511">
        <w:rPr>
          <w:position w:val="-26"/>
          <w:szCs w:val="20"/>
        </w:rPr>
        <w:object w:dxaOrig="1760" w:dyaOrig="580" w14:anchorId="78CB6D07">
          <v:shape id="_x0000_i1645" type="#_x0000_t75" alt="theta Subscript angular size Baseline equals 2 theta equals StartFraction 2 r Subscript upper M Baseline Over upper D Subscript upper E upper M Baseline EndFraction" style="width:88.3pt;height:28.3pt" o:ole="">
            <v:imagedata r:id="rId1289" o:title=""/>
          </v:shape>
          <o:OLEObject Type="Embed" ProgID="Equation.DSMT4" ShapeID="_x0000_i1645" DrawAspect="Content" ObjectID="_1764185551" r:id="rId1290"/>
        </w:object>
      </w:r>
    </w:p>
    <w:p w14:paraId="0914D8FC" w14:textId="75E1D130" w:rsidR="00A33B68" w:rsidRDefault="00A33B68" w:rsidP="00416127">
      <w:pPr>
        <w:tabs>
          <w:tab w:val="left" w:pos="810"/>
          <w:tab w:val="num" w:pos="900"/>
          <w:tab w:val="left" w:pos="1980"/>
        </w:tabs>
        <w:ind w:left="810"/>
        <w:rPr>
          <w:szCs w:val="20"/>
        </w:rPr>
      </w:pPr>
      <w:r w:rsidRPr="00956DDC">
        <w:rPr>
          <w:b/>
          <w:smallCaps/>
          <w:szCs w:val="20"/>
        </w:rPr>
        <w:t>CALCULATE:</w:t>
      </w:r>
      <w:r w:rsidR="00FF0ACD">
        <w:rPr>
          <w:b/>
          <w:smallCaps/>
          <w:szCs w:val="20"/>
        </w:rPr>
        <w:t xml:space="preserve"> </w:t>
      </w:r>
      <w:r>
        <w:rPr>
          <w:szCs w:val="20"/>
        </w:rPr>
        <w:t>We first convert the observed angular size from seconds of arc to radians</w:t>
      </w:r>
    </w:p>
    <w:p w14:paraId="7FD4F517" w14:textId="404B30F8" w:rsidR="00A33B68" w:rsidRDefault="00880511" w:rsidP="00416127">
      <w:pPr>
        <w:tabs>
          <w:tab w:val="left" w:pos="810"/>
          <w:tab w:val="num" w:pos="900"/>
          <w:tab w:val="left" w:pos="1980"/>
        </w:tabs>
        <w:ind w:left="810"/>
        <w:rPr>
          <w:bCs/>
          <w:szCs w:val="20"/>
        </w:rPr>
      </w:pPr>
      <w:r w:rsidRPr="00880511">
        <w:rPr>
          <w:bCs/>
          <w:position w:val="-24"/>
          <w:szCs w:val="20"/>
        </w:rPr>
        <w:object w:dxaOrig="5860" w:dyaOrig="580" w14:anchorId="2F229D5B">
          <v:shape id="_x0000_i1646" type="#_x0000_t75" alt="24.9 arc seconds left parenthesis StartFraction 1 degrees Over 3600 arc seconds EndFraction right parenthesis left parenthesis StartFraction 2 pi radians Over 360 degrees EndFraction right parenthesis equals 1.207 times 10 Superscript negative 4 Baseline radians" style="width:293.15pt;height:28.3pt" o:ole="">
            <v:imagedata r:id="rId1291" o:title=""/>
          </v:shape>
          <o:OLEObject Type="Embed" ProgID="Equation.DSMT4" ShapeID="_x0000_i1646" DrawAspect="Content" ObjectID="_1764185552" r:id="rId1292"/>
        </w:object>
      </w:r>
    </w:p>
    <w:p w14:paraId="27CB6061" w14:textId="3529D64D" w:rsidR="00A33B68" w:rsidRDefault="00A33B68" w:rsidP="00416127">
      <w:pPr>
        <w:tabs>
          <w:tab w:val="left" w:pos="810"/>
          <w:tab w:val="num" w:pos="900"/>
          <w:tab w:val="left" w:pos="1980"/>
        </w:tabs>
        <w:ind w:left="810"/>
        <w:rPr>
          <w:bCs/>
          <w:szCs w:val="20"/>
        </w:rPr>
      </w:pPr>
      <w:r>
        <w:rPr>
          <w:bCs/>
          <w:szCs w:val="20"/>
        </w:rPr>
        <w:t xml:space="preserve">The </w:t>
      </w:r>
      <w:r w:rsidR="00CE2CCB">
        <w:rPr>
          <w:bCs/>
          <w:szCs w:val="20"/>
        </w:rPr>
        <w:t>distance</w:t>
      </w:r>
      <w:r>
        <w:rPr>
          <w:bCs/>
          <w:szCs w:val="20"/>
        </w:rPr>
        <w:t xml:space="preserve"> is then</w:t>
      </w:r>
    </w:p>
    <w:p w14:paraId="026CF95B" w14:textId="77777777" w:rsidR="00FF0ACD" w:rsidRDefault="00880511" w:rsidP="00416127">
      <w:pPr>
        <w:tabs>
          <w:tab w:val="left" w:pos="810"/>
          <w:tab w:val="num" w:pos="900"/>
          <w:tab w:val="left" w:pos="1980"/>
        </w:tabs>
        <w:ind w:left="810"/>
        <w:rPr>
          <w:szCs w:val="20"/>
        </w:rPr>
      </w:pPr>
      <w:r w:rsidRPr="00880511">
        <w:rPr>
          <w:bCs/>
          <w:position w:val="-28"/>
          <w:szCs w:val="20"/>
        </w:rPr>
        <w:object w:dxaOrig="4599" w:dyaOrig="600" w14:anchorId="5DFB709E">
          <v:shape id="_x0000_i1647" type="#_x0000_t75" alt="upper D Subscript upper E upper M Baseline equals StartFraction 2 r Subscript upper M Baseline Over theta Subscript angular size Baseline EndFraction equals StartFraction 6784 k m Over left parenthesis 1.207 times 10 Superscript negative 4 Baseline radians right parenthesis EndFraction equals 5.6205 times 10 Superscript 7 Baseline k m" style="width:229.7pt;height:30pt" o:ole="">
            <v:imagedata r:id="rId1293" o:title=""/>
          </v:shape>
          <o:OLEObject Type="Embed" ProgID="Equation.DSMT4" ShapeID="_x0000_i1647" DrawAspect="Content" ObjectID="_1764185553" r:id="rId1294"/>
        </w:object>
      </w:r>
    </w:p>
    <w:p w14:paraId="052CD704" w14:textId="44E0E2E3" w:rsidR="00A33B68" w:rsidRPr="004458A2" w:rsidRDefault="00A33B68" w:rsidP="00416127">
      <w:pPr>
        <w:tabs>
          <w:tab w:val="left" w:pos="810"/>
          <w:tab w:val="num" w:pos="900"/>
          <w:tab w:val="left" w:pos="1980"/>
        </w:tabs>
        <w:ind w:left="810"/>
        <w:rPr>
          <w:b/>
          <w:bCs/>
          <w:smallCaps/>
          <w:szCs w:val="20"/>
        </w:rPr>
      </w:pPr>
      <w:r w:rsidRPr="00956DDC">
        <w:rPr>
          <w:b/>
          <w:smallCaps/>
          <w:szCs w:val="20"/>
        </w:rPr>
        <w:t>ROUND:</w:t>
      </w:r>
      <w:r w:rsidRPr="00956DDC">
        <w:rPr>
          <w:szCs w:val="20"/>
        </w:rPr>
        <w:t xml:space="preserve"> </w:t>
      </w:r>
      <w:r>
        <w:rPr>
          <w:szCs w:val="20"/>
        </w:rPr>
        <w:t>We specify our answer to three significant figures,</w:t>
      </w:r>
      <w:r w:rsidRPr="00956DDC">
        <w:rPr>
          <w:szCs w:val="20"/>
        </w:rPr>
        <w:t xml:space="preserve"> </w:t>
      </w:r>
      <w:r w:rsidR="00880511" w:rsidRPr="00880511">
        <w:rPr>
          <w:position w:val="-10"/>
          <w:szCs w:val="20"/>
        </w:rPr>
        <w:object w:dxaOrig="1660" w:dyaOrig="320" w14:anchorId="121C3EF5">
          <v:shape id="_x0000_i1648" type="#_x0000_t75" alt="upper D Subscript upper E upper M Baseline equals 5.62 times 10 Superscript 7 Baseline k m" style="width:82.3pt;height:16.3pt" o:ole="">
            <v:imagedata r:id="rId1295" o:title=""/>
          </v:shape>
          <o:OLEObject Type="Embed" ProgID="Equation.DSMT4" ShapeID="_x0000_i1648" DrawAspect="Content" ObjectID="_1764185554" r:id="rId1296"/>
        </w:object>
      </w:r>
    </w:p>
    <w:p w14:paraId="00C0E298" w14:textId="77777777" w:rsidR="00FF0ACD" w:rsidRDefault="00A33B68" w:rsidP="00416127">
      <w:pPr>
        <w:tabs>
          <w:tab w:val="left" w:pos="810"/>
          <w:tab w:val="num" w:pos="900"/>
          <w:tab w:val="left" w:pos="1980"/>
        </w:tabs>
        <w:ind w:left="810"/>
        <w:rPr>
          <w:szCs w:val="20"/>
        </w:rPr>
      </w:pPr>
      <w:r w:rsidRPr="00956DDC">
        <w:rPr>
          <w:b/>
          <w:smallCaps/>
          <w:szCs w:val="20"/>
        </w:rPr>
        <w:t>DOUBLE-CHECK:</w:t>
      </w:r>
      <w:r w:rsidR="00FF0ACD">
        <w:rPr>
          <w:szCs w:val="20"/>
        </w:rPr>
        <w:t xml:space="preserve"> </w:t>
      </w:r>
      <w:r w:rsidRPr="00956DDC">
        <w:rPr>
          <w:szCs w:val="20"/>
        </w:rPr>
        <w:t>The mean distance from Earth to Mars is about</w:t>
      </w:r>
      <w:r w:rsidR="00880511" w:rsidRPr="00880511">
        <w:rPr>
          <w:position w:val="-6"/>
          <w:szCs w:val="20"/>
        </w:rPr>
        <w:object w:dxaOrig="880" w:dyaOrig="279" w14:anchorId="60A80382">
          <v:shape id="_x0000_i1649" type="#_x0000_t75" alt="7 times 10 Superscript 7 Baseline k m" style="width:43.7pt;height:13.7pt" o:ole="">
            <v:imagedata r:id="rId1297" o:title=""/>
          </v:shape>
          <o:OLEObject Type="Embed" ProgID="Equation.DSMT4" ShapeID="_x0000_i1649" DrawAspect="Content" ObjectID="_1764185555" r:id="rId1298"/>
        </w:object>
      </w:r>
      <w:r>
        <w:rPr>
          <w:szCs w:val="20"/>
        </w:rPr>
        <w:t xml:space="preserve"> Because</w:t>
      </w:r>
      <w:r w:rsidRPr="00956DDC">
        <w:rPr>
          <w:szCs w:val="20"/>
        </w:rPr>
        <w:t xml:space="preserve"> the distance calculated is for a close approach and the distance is less than the mean distance, the answer is reasonable.</w:t>
      </w:r>
    </w:p>
    <w:p w14:paraId="5430A7D7" w14:textId="77777777" w:rsidR="00FF0ACD" w:rsidRDefault="00A33B68">
      <w:pPr>
        <w:pStyle w:val="ListParagraph"/>
        <w:numPr>
          <w:ilvl w:val="0"/>
          <w:numId w:val="4"/>
        </w:numPr>
        <w:ind w:left="806" w:hanging="806"/>
        <w:rPr>
          <w:b/>
          <w:bCs/>
          <w:smallCaps/>
          <w:szCs w:val="20"/>
        </w:rPr>
      </w:pPr>
      <w:r w:rsidRPr="002061B9">
        <w:rPr>
          <w:b/>
          <w:szCs w:val="20"/>
        </w:rPr>
        <w:t>THINK:</w:t>
      </w:r>
      <w:r w:rsidR="00FF0ACD">
        <w:rPr>
          <w:szCs w:val="20"/>
        </w:rPr>
        <w:t xml:space="preserve"> </w:t>
      </w:r>
      <w:r w:rsidRPr="002061B9">
        <w:rPr>
          <w:szCs w:val="20"/>
        </w:rPr>
        <w:t>If the quarterback is in the exact centre of a rectangular field, then each corner should be the same distance from the centre. Only the angle changes for each corner. The width of the field is 53 1/3 yards and the length is 100. yards.</w:t>
      </w:r>
      <w:r w:rsidR="00FF0ACD">
        <w:rPr>
          <w:szCs w:val="20"/>
        </w:rPr>
        <w:t xml:space="preserve"> </w:t>
      </w:r>
      <w:r w:rsidRPr="002061B9">
        <w:rPr>
          <w:szCs w:val="20"/>
        </w:rPr>
        <w:t>Since the question states that the length is exactly 100 yards, the precision of the final answer will be limited by the width.</w:t>
      </w:r>
    </w:p>
    <w:p w14:paraId="1822E3B7" w14:textId="02C17EF8" w:rsidR="00A33B68" w:rsidRPr="00956DDC" w:rsidRDefault="00A33B68" w:rsidP="00DB3DD9">
      <w:pPr>
        <w:tabs>
          <w:tab w:val="left" w:pos="810"/>
          <w:tab w:val="num" w:pos="900"/>
          <w:tab w:val="left" w:pos="1980"/>
        </w:tabs>
        <w:ind w:left="810"/>
        <w:rPr>
          <w:szCs w:val="20"/>
        </w:rPr>
      </w:pPr>
      <w:r w:rsidRPr="00956DDC">
        <w:rPr>
          <w:b/>
          <w:smallCaps/>
          <w:szCs w:val="20"/>
        </w:rPr>
        <w:t>SKETCH:</w:t>
      </w:r>
    </w:p>
    <w:p w14:paraId="0D869CA7" w14:textId="185CD680" w:rsidR="00A33B68" w:rsidRPr="00956DDC" w:rsidRDefault="006510CF" w:rsidP="00A33B68">
      <w:pPr>
        <w:tabs>
          <w:tab w:val="left" w:pos="810"/>
        </w:tabs>
        <w:ind w:firstLine="4"/>
        <w:jc w:val="center"/>
        <w:rPr>
          <w:szCs w:val="20"/>
        </w:rPr>
      </w:pPr>
      <w:r>
        <w:rPr>
          <w:b/>
          <w:smallCaps/>
          <w:noProof/>
          <w:szCs w:val="20"/>
          <w:lang w:val="en-IN" w:eastAsia="en-IN"/>
        </w:rPr>
        <w:drawing>
          <wp:inline distT="0" distB="0" distL="0" distR="0" wp14:anchorId="289B8F82" wp14:editId="4C398A94">
            <wp:extent cx="1777365" cy="1499870"/>
            <wp:effectExtent l="0" t="0" r="0" b="5080"/>
            <wp:docPr id="618" name="Picture 618" descr="A graph of y versus x shows 4 vectors labeled d sub 1, d sub 2, d sub 3, and d sub 4 in the 4 quadrants. The vectors form a rectangle of height w and length l. The angles between the horizontal axis and the vectors are theta sub 1, theta sub 2, theta sub 3, and theta sub 4.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1299" cstate="print">
                      <a:extLst>
                        <a:ext uri="{28A0092B-C50C-407E-A947-70E740481C1C}">
                          <a14:useLocalDpi xmlns:a14="http://schemas.microsoft.com/office/drawing/2010/main" val="0"/>
                        </a:ext>
                      </a:extLst>
                    </a:blip>
                    <a:srcRect/>
                    <a:stretch>
                      <a:fillRect/>
                    </a:stretch>
                  </pic:blipFill>
                  <pic:spPr bwMode="auto">
                    <a:xfrm>
                      <a:off x="0" y="0"/>
                      <a:ext cx="1777365" cy="1499870"/>
                    </a:xfrm>
                    <a:prstGeom prst="rect">
                      <a:avLst/>
                    </a:prstGeom>
                    <a:noFill/>
                    <a:ln>
                      <a:noFill/>
                    </a:ln>
                  </pic:spPr>
                </pic:pic>
              </a:graphicData>
            </a:graphic>
          </wp:inline>
        </w:drawing>
      </w:r>
    </w:p>
    <w:p w14:paraId="00347CDA" w14:textId="26311131" w:rsidR="00A33B68" w:rsidRPr="00956DDC" w:rsidRDefault="00A33B68" w:rsidP="00DB3DD9">
      <w:pPr>
        <w:tabs>
          <w:tab w:val="left" w:pos="810"/>
          <w:tab w:val="num" w:pos="900"/>
          <w:tab w:val="left" w:pos="1980"/>
        </w:tabs>
        <w:ind w:left="810"/>
        <w:rPr>
          <w:szCs w:val="20"/>
        </w:rPr>
      </w:pPr>
      <w:r w:rsidRPr="00956DDC">
        <w:rPr>
          <w:b/>
          <w:smallCaps/>
          <w:szCs w:val="20"/>
        </w:rPr>
        <w:t>RESEARCH:</w:t>
      </w:r>
      <w:r w:rsidR="00FF0ACD">
        <w:rPr>
          <w:szCs w:val="20"/>
        </w:rPr>
        <w:t xml:space="preserve"> </w:t>
      </w:r>
      <w:r w:rsidR="00880511" w:rsidRPr="00880511">
        <w:rPr>
          <w:position w:val="-12"/>
          <w:szCs w:val="20"/>
        </w:rPr>
        <w:object w:dxaOrig="1280" w:dyaOrig="360" w14:anchorId="72DD3CAC">
          <v:shape id="_x0000_i1650" type="#_x0000_t75" alt=" d vector Subscript i Baseline equals d Subscript i x Baseline x caret plus d Subscript i y Baseline y caret" style="width:63.45pt;height:18pt" o:ole="">
            <v:imagedata r:id="rId1300" o:title=""/>
          </v:shape>
          <o:OLEObject Type="Embed" ProgID="Equation.DSMT4" ShapeID="_x0000_i1650" DrawAspect="Content" ObjectID="_1764185556" r:id="rId1301"/>
        </w:object>
      </w:r>
      <w:r w:rsidRPr="00956DDC">
        <w:rPr>
          <w:szCs w:val="20"/>
        </w:rPr>
        <w:t xml:space="preserve"> </w:t>
      </w:r>
      <w:r w:rsidR="00880511" w:rsidRPr="00880511">
        <w:rPr>
          <w:position w:val="-16"/>
          <w:szCs w:val="20"/>
        </w:rPr>
        <w:object w:dxaOrig="1460" w:dyaOrig="420" w14:anchorId="2C6D9982">
          <v:shape id="_x0000_i1651" type="#_x0000_t75" alt="StartAbsoluteValue d vector Subscript i Baseline EndAbsoluteValue equals StartRoot d Subscript i x baseline squared plus d Subscript i y Baseline squared EndRoot" style="width:73.7pt;height:20.55pt" o:ole="">
            <v:imagedata r:id="rId1302" o:title=""/>
          </v:shape>
          <o:OLEObject Type="Embed" ProgID="Equation.DSMT4" ShapeID="_x0000_i1651" DrawAspect="Content" ObjectID="_1764185557" r:id="rId1303"/>
        </w:object>
      </w:r>
      <w:r w:rsidRPr="00956DDC">
        <w:rPr>
          <w:szCs w:val="20"/>
        </w:rPr>
        <w:t xml:space="preserve"> </w:t>
      </w:r>
      <w:r w:rsidR="00880511" w:rsidRPr="00880511">
        <w:rPr>
          <w:position w:val="-30"/>
          <w:szCs w:val="20"/>
        </w:rPr>
        <w:object w:dxaOrig="980" w:dyaOrig="680" w14:anchorId="03A6CFFF">
          <v:shape id="_x0000_i1652" type="#_x0000_t75" alt="tangent theta Subscript i Baseline equals StartFraction d Subscript i y Baseline Over d Subscript i x Baseline EndFraction" style="width:48.85pt;height:33.45pt" o:ole="">
            <v:imagedata r:id="rId1304" o:title=""/>
          </v:shape>
          <o:OLEObject Type="Embed" ProgID="Equation.DSMT4" ShapeID="_x0000_i1652" DrawAspect="Content" ObjectID="_1764185558" r:id="rId1305"/>
        </w:object>
      </w:r>
    </w:p>
    <w:p w14:paraId="78A663ED" w14:textId="22312110" w:rsidR="00A33B68" w:rsidRDefault="00A33B68" w:rsidP="00017A6E">
      <w:pPr>
        <w:tabs>
          <w:tab w:val="left" w:pos="810"/>
          <w:tab w:val="num" w:pos="900"/>
          <w:tab w:val="left" w:pos="1980"/>
        </w:tabs>
        <w:ind w:left="810"/>
        <w:rPr>
          <w:szCs w:val="20"/>
        </w:rPr>
      </w:pPr>
      <w:r w:rsidRPr="00956DDC">
        <w:rPr>
          <w:b/>
          <w:smallCaps/>
          <w:szCs w:val="20"/>
        </w:rPr>
        <w:lastRenderedPageBreak/>
        <w:t>SIMPLIFY:</w:t>
      </w:r>
      <w:r w:rsidR="00FF0ACD">
        <w:rPr>
          <w:b/>
          <w:smallCaps/>
          <w:szCs w:val="20"/>
        </w:rPr>
        <w:t xml:space="preserve"> </w:t>
      </w:r>
      <w:r w:rsidR="00880511" w:rsidRPr="00880511">
        <w:rPr>
          <w:b/>
          <w:position w:val="-54"/>
          <w:szCs w:val="20"/>
        </w:rPr>
        <w:object w:dxaOrig="5960" w:dyaOrig="1180" w14:anchorId="31860CDB">
          <v:shape id="_x0000_i1653" type="#_x0000_t75" alt="StartAbsoluteValue d vector subscript 1 baseline EndAbsoluteValue equals StartAbsoluteValue d vector subscript 2 baseline EndAbsoluteValue equals StartAbsoluteValue d vector subscript 3 baseline EndAbsoluteValue equals StartAbsoluteValue d vector subscript 4 baseline EndAbsoluteValue equals StartRoot left parenthesis StartFraction w Over 2 EndFraction right parenthesis squared plus left parenthesis StartFraction l Over 2 EndFraction right parenthesis squared EndRoot equals StartAbsoluteValue d vector EndAbsoluteValue comma theta 1 equals tangent Superscript negative 1 Baseline left-bracket StartFraction left parenthesis StartFraction w Over 2 EndFraction right parenthesis Over left parenthesis StartFraction l Over 2 EndFraction right parenthesis EndFraction right-bracket equals tangent Superscript negative 1 Baseline left parenthesis StartFraction w Over l EndFraction right parenthesis" style="width:297.45pt;height:58.3pt" o:ole="">
            <v:imagedata r:id="rId1306" o:title=""/>
          </v:shape>
          <o:OLEObject Type="Embed" ProgID="Equation.DSMT4" ShapeID="_x0000_i1653" DrawAspect="Content" ObjectID="_1764185559" r:id="rId1307"/>
        </w:object>
      </w:r>
    </w:p>
    <w:p w14:paraId="225465CD" w14:textId="365604AA" w:rsidR="00A33B68" w:rsidRPr="00956DDC" w:rsidRDefault="00A33B68" w:rsidP="00017A6E">
      <w:pPr>
        <w:tabs>
          <w:tab w:val="left" w:pos="810"/>
          <w:tab w:val="num" w:pos="900"/>
          <w:tab w:val="left" w:pos="1980"/>
        </w:tabs>
        <w:ind w:left="810"/>
        <w:rPr>
          <w:szCs w:val="20"/>
        </w:rPr>
      </w:pPr>
      <w:r w:rsidRPr="00D55A5E">
        <w:rPr>
          <w:b/>
          <w:szCs w:val="20"/>
        </w:rPr>
        <w:t>C</w:t>
      </w:r>
      <w:r w:rsidRPr="00956DDC">
        <w:rPr>
          <w:b/>
          <w:smallCaps/>
          <w:szCs w:val="20"/>
        </w:rPr>
        <w:t>ALCULATE:</w:t>
      </w:r>
    </w:p>
    <w:p w14:paraId="4C1C7D75" w14:textId="77777777" w:rsidR="00FF0ACD" w:rsidRDefault="003D4863">
      <w:pPr>
        <w:pStyle w:val="ListParagraph"/>
        <w:numPr>
          <w:ilvl w:val="0"/>
          <w:numId w:val="38"/>
        </w:numPr>
        <w:tabs>
          <w:tab w:val="left" w:pos="1170"/>
        </w:tabs>
        <w:spacing w:before="0"/>
        <w:ind w:left="806" w:firstLine="0"/>
      </w:pPr>
      <w:r w:rsidRPr="003D4863">
        <w:rPr>
          <w:position w:val="-28"/>
        </w:rPr>
        <w:object w:dxaOrig="6840" w:dyaOrig="720" w14:anchorId="7EA7EF44">
          <v:shape id="_x0000_i1654" type="#_x0000_t75" alt="StartAbsoluteValue d vector EndAbsoluteValue equals StartRoot left parenthesis StartFraction 531 over 3 yards Over 2 EndFraction right parenthesis squared plus left parenthesis StartFraction 100 yards Over 2 EndFraction right parenthesis squared EndRoot equals 56.667 yards comma theta 1 equals tangent Superscript negative 1 Baseline left parenthesis StartFraction 531 over 3 Over 100 EndFraction right parenthesis equals 28.072 degrees" style="width:342pt;height:36pt" o:ole="">
            <v:imagedata r:id="rId1308" o:title=""/>
          </v:shape>
          <o:OLEObject Type="Embed" ProgID="Equation.DSMT4" ShapeID="_x0000_i1654" DrawAspect="Content" ObjectID="_1764185560" r:id="rId1309"/>
        </w:object>
      </w:r>
    </w:p>
    <w:p w14:paraId="09DB65E2" w14:textId="69A3CDD6" w:rsidR="00A33B68" w:rsidRPr="00956DDC" w:rsidRDefault="006B1782">
      <w:pPr>
        <w:pStyle w:val="ListParagraph"/>
        <w:numPr>
          <w:ilvl w:val="0"/>
          <w:numId w:val="38"/>
        </w:numPr>
        <w:tabs>
          <w:tab w:val="left" w:pos="1170"/>
        </w:tabs>
        <w:spacing w:before="0"/>
        <w:ind w:left="806" w:firstLine="0"/>
        <w:rPr>
          <w:szCs w:val="20"/>
        </w:rPr>
      </w:pPr>
      <w:r w:rsidRPr="006B1782">
        <w:rPr>
          <w:position w:val="-10"/>
          <w:szCs w:val="20"/>
        </w:rPr>
        <w:object w:dxaOrig="3340" w:dyaOrig="300" w14:anchorId="0B930F5F">
          <v:shape id="_x0000_i1655" type="#_x0000_t75" alt="theta 2 equals 180 degrees minus theta 1 equals 180 degrees minus 28.072 degrees equals 151.928 degrees" style="width:166.3pt;height:15.45pt" o:ole="">
            <v:imagedata r:id="rId1310" o:title=""/>
          </v:shape>
          <o:OLEObject Type="Embed" ProgID="Equation.DSMT4" ShapeID="_x0000_i1655" DrawAspect="Content" ObjectID="_1764185561" r:id="rId1311"/>
        </w:object>
      </w:r>
    </w:p>
    <w:p w14:paraId="18BADDF3" w14:textId="4B24E23D" w:rsidR="006B1782" w:rsidRDefault="006B1782" w:rsidP="006B1782">
      <w:pPr>
        <w:tabs>
          <w:tab w:val="left" w:pos="1980"/>
        </w:tabs>
        <w:ind w:left="1170"/>
      </w:pPr>
      <w:r w:rsidRPr="006B1782">
        <w:rPr>
          <w:position w:val="-10"/>
        </w:rPr>
        <w:object w:dxaOrig="3340" w:dyaOrig="300" w14:anchorId="27D76DC2">
          <v:shape id="_x0000_i1656" type="#_x0000_t75" alt="theta 3 equals 180 degrees plus theta 1 equals 180 degrees plus 28.072 degrees equals 208.072 degrees" style="width:167.15pt;height:15.45pt" o:ole="">
            <v:imagedata r:id="rId1312" o:title=""/>
          </v:shape>
          <o:OLEObject Type="Embed" ProgID="Equation.DSMT4" ShapeID="_x0000_i1656" DrawAspect="Content" ObjectID="_1764185562" r:id="rId1313"/>
        </w:object>
      </w:r>
    </w:p>
    <w:p w14:paraId="61082602" w14:textId="43E761E1" w:rsidR="006B1782" w:rsidRDefault="006B1782" w:rsidP="006B1782">
      <w:pPr>
        <w:tabs>
          <w:tab w:val="left" w:pos="1980"/>
        </w:tabs>
        <w:ind w:left="1170"/>
        <w:rPr>
          <w:b/>
          <w:smallCaps/>
          <w:szCs w:val="20"/>
        </w:rPr>
      </w:pPr>
      <w:r w:rsidRPr="001067B4">
        <w:rPr>
          <w:position w:val="-10"/>
        </w:rPr>
        <w:object w:dxaOrig="3379" w:dyaOrig="300" w14:anchorId="7FA3A46A">
          <v:shape id="_x0000_i1657" type="#_x0000_t75" alt="theta 4 equals 360 degrees minus theta 1 equals 360 degrees minus 28.072 degrees equals 331.928 degrees" style="width:168.85pt;height:15.45pt" o:ole="">
            <v:imagedata r:id="rId1314" o:title=""/>
          </v:shape>
          <o:OLEObject Type="Embed" ProgID="Equation.DSMT4" ShapeID="_x0000_i1657" DrawAspect="Content" ObjectID="_1764185563" r:id="rId1315"/>
        </w:object>
      </w:r>
    </w:p>
    <w:p w14:paraId="05DDDA91" w14:textId="77777777" w:rsidR="00FF0ACD" w:rsidRDefault="00A33B68" w:rsidP="00017A6E">
      <w:pPr>
        <w:tabs>
          <w:tab w:val="left" w:pos="810"/>
          <w:tab w:val="num" w:pos="900"/>
          <w:tab w:val="left" w:pos="1980"/>
        </w:tabs>
        <w:ind w:left="810"/>
        <w:rPr>
          <w:szCs w:val="20"/>
        </w:rPr>
      </w:pPr>
      <w:r w:rsidRPr="00956DDC">
        <w:rPr>
          <w:b/>
          <w:smallCaps/>
          <w:szCs w:val="20"/>
        </w:rPr>
        <w:t>ROUND:</w:t>
      </w:r>
    </w:p>
    <w:p w14:paraId="77F3A796" w14:textId="7C05CEDC" w:rsidR="00A33B68" w:rsidRPr="00956DDC" w:rsidRDefault="00880511">
      <w:pPr>
        <w:pStyle w:val="ListParagraph"/>
        <w:numPr>
          <w:ilvl w:val="0"/>
          <w:numId w:val="39"/>
        </w:numPr>
        <w:tabs>
          <w:tab w:val="left" w:pos="1170"/>
        </w:tabs>
        <w:spacing w:before="0"/>
        <w:ind w:left="806" w:firstLine="0"/>
        <w:rPr>
          <w:szCs w:val="20"/>
        </w:rPr>
      </w:pPr>
      <w:r w:rsidRPr="00880511">
        <w:rPr>
          <w:position w:val="-10"/>
          <w:szCs w:val="20"/>
        </w:rPr>
        <w:object w:dxaOrig="1900" w:dyaOrig="340" w14:anchorId="23C1792B">
          <v:shape id="_x0000_i1658" type="#_x0000_t75" alt=" d vector subscript 1 baseline equals 56.7 yards at 28.1 degrees" style="width:95.15pt;height:17.15pt" o:ole="">
            <v:imagedata r:id="rId1316" o:title=""/>
          </v:shape>
          <o:OLEObject Type="Embed" ProgID="Equation.DSMT4" ShapeID="_x0000_i1658" DrawAspect="Content" ObjectID="_1764185564" r:id="rId1317"/>
        </w:object>
      </w:r>
    </w:p>
    <w:p w14:paraId="59712BFD" w14:textId="5B2B1FF8" w:rsidR="00A33B68" w:rsidRPr="004458A2" w:rsidRDefault="00880511">
      <w:pPr>
        <w:pStyle w:val="ListParagraph"/>
        <w:numPr>
          <w:ilvl w:val="0"/>
          <w:numId w:val="39"/>
        </w:numPr>
        <w:tabs>
          <w:tab w:val="left" w:pos="1170"/>
        </w:tabs>
        <w:spacing w:before="0"/>
        <w:ind w:left="806" w:firstLine="0"/>
        <w:rPr>
          <w:b/>
          <w:szCs w:val="20"/>
        </w:rPr>
      </w:pPr>
      <w:r w:rsidRPr="00880511">
        <w:rPr>
          <w:b/>
          <w:position w:val="-10"/>
          <w:szCs w:val="20"/>
        </w:rPr>
        <w:object w:dxaOrig="5760" w:dyaOrig="340" w14:anchorId="50522F4D">
          <v:shape id="_x0000_i1659" type="#_x0000_t75" alt="d subscript 2 baseline vector equals 56.7 yards at 152 degrees comma d subscript 3 baseline vector equals 56.7 yards at 208 degrees comma d subscript 4 baseline vector equals 56.7 yards at 332 degrees " style="width:4in;height:17.15pt" o:ole="">
            <v:imagedata r:id="rId1318" o:title=""/>
          </v:shape>
          <o:OLEObject Type="Embed" ProgID="Equation.DSMT4" ShapeID="_x0000_i1659" DrawAspect="Content" ObjectID="_1764185565" r:id="rId1319"/>
        </w:object>
      </w:r>
    </w:p>
    <w:p w14:paraId="65B1648C" w14:textId="7D7BC8FC" w:rsidR="00A33B68" w:rsidRPr="004458A2" w:rsidRDefault="00A33B68" w:rsidP="00017A6E">
      <w:pPr>
        <w:tabs>
          <w:tab w:val="left" w:pos="810"/>
          <w:tab w:val="num" w:pos="900"/>
          <w:tab w:val="left" w:pos="1980"/>
        </w:tabs>
        <w:ind w:left="810"/>
        <w:rPr>
          <w:b/>
          <w:bCs/>
          <w:smallCaps/>
          <w:szCs w:val="20"/>
        </w:rPr>
      </w:pPr>
      <w:r w:rsidRPr="00956DDC">
        <w:rPr>
          <w:b/>
          <w:smallCaps/>
          <w:szCs w:val="20"/>
        </w:rPr>
        <w:t>DOUBLE-CHECK:</w:t>
      </w:r>
      <w:r w:rsidR="00FF0ACD">
        <w:rPr>
          <w:szCs w:val="20"/>
        </w:rPr>
        <w:t xml:space="preserve"> </w:t>
      </w:r>
      <w:r w:rsidR="00880511" w:rsidRPr="00880511">
        <w:rPr>
          <w:position w:val="-10"/>
          <w:szCs w:val="20"/>
        </w:rPr>
        <w:object w:dxaOrig="1660" w:dyaOrig="340" w14:anchorId="7BED7E27">
          <v:shape id="_x0000_i1660" type="#_x0000_t75" alt=" d vector subscript 1 baseline ampersand d vector subscript 3 baseline and d vector subscript 2 baseline ampersand d vector subscript 4 baseline" style="width:82.3pt;height:17.15pt" o:ole="">
            <v:imagedata r:id="rId1320" o:title=""/>
          </v:shape>
          <o:OLEObject Type="Embed" ProgID="Equation.DSMT4" ShapeID="_x0000_i1660" DrawAspect="Content" ObjectID="_1764185566" r:id="rId1321"/>
        </w:object>
      </w:r>
      <w:r w:rsidRPr="00956DDC">
        <w:rPr>
          <w:szCs w:val="20"/>
        </w:rPr>
        <w:t xml:space="preserve"> are 180</w:t>
      </w:r>
      <w:r w:rsidR="00FC5660">
        <w:rPr>
          <w:szCs w:val="20"/>
        </w:rPr>
        <w:t>°</w:t>
      </w:r>
      <w:r w:rsidRPr="00956DDC">
        <w:rPr>
          <w:szCs w:val="20"/>
        </w:rPr>
        <w:t xml:space="preserve"> apart. This is expected when throwing at opposite corners of the field. The answers are reasonable.</w:t>
      </w:r>
    </w:p>
    <w:p w14:paraId="616B2E51" w14:textId="73AEB068" w:rsidR="00A33B68" w:rsidRPr="00C15F14" w:rsidRDefault="00A33B68">
      <w:pPr>
        <w:pStyle w:val="ListParagraph"/>
        <w:numPr>
          <w:ilvl w:val="0"/>
          <w:numId w:val="4"/>
        </w:numPr>
        <w:ind w:left="806" w:hanging="806"/>
        <w:rPr>
          <w:b/>
          <w:bCs/>
          <w:smallCaps/>
          <w:szCs w:val="20"/>
        </w:rPr>
      </w:pPr>
      <w:r w:rsidRPr="00C15F14">
        <w:rPr>
          <w:b/>
        </w:rPr>
        <w:t>THINK:</w:t>
      </w:r>
      <w:r w:rsidRPr="00C15F14">
        <w:t xml:space="preserve"> Assume the Cornell Electron Storage Ring is a perfect circle with a circumference of</w:t>
      </w:r>
      <w:r w:rsidR="00880511" w:rsidRPr="00880511">
        <w:rPr>
          <w:position w:val="-6"/>
        </w:rPr>
        <w:object w:dxaOrig="1080" w:dyaOrig="240" w14:anchorId="6022EF78">
          <v:shape id="_x0000_i1661" type="#_x0000_t75" alt="upper C equals 768.4 m" style="width:54.85pt;height:12pt" o:ole="">
            <v:imagedata r:id="rId1322" o:title=""/>
          </v:shape>
          <o:OLEObject Type="Embed" ProgID="Equation.DSMT4" ShapeID="_x0000_i1661" DrawAspect="Content" ObjectID="_1764185567" r:id="rId1323"/>
        </w:object>
      </w:r>
      <w:r w:rsidRPr="00C15F14">
        <w:t xml:space="preserve"> Recall the </w:t>
      </w:r>
      <w:r>
        <w:t xml:space="preserve">exact </w:t>
      </w:r>
      <w:r w:rsidRPr="00C15F14">
        <w:t>conversion</w:t>
      </w:r>
      <w:r w:rsidR="00880511" w:rsidRPr="00880511">
        <w:rPr>
          <w:position w:val="-8"/>
        </w:rPr>
        <w:object w:dxaOrig="2040" w:dyaOrig="279" w14:anchorId="3749C189">
          <v:shape id="_x0000_i1662" type="#_x0000_t75" alt="1 m equals left parenthesis 100 over 2.54 right parenthesis inches period" style="width:102pt;height:13.7pt" o:ole="">
            <v:imagedata r:id="rId1324" o:title=""/>
          </v:shape>
          <o:OLEObject Type="Embed" ProgID="Equation.DSMT4" ShapeID="_x0000_i1662" DrawAspect="Content" ObjectID="_1764185568" r:id="rId1325"/>
        </w:object>
      </w:r>
    </w:p>
    <w:p w14:paraId="67DCC2FF" w14:textId="27959147" w:rsidR="00A33B68" w:rsidRPr="00956DDC" w:rsidRDefault="00A33B68" w:rsidP="00017A6E">
      <w:pPr>
        <w:tabs>
          <w:tab w:val="left" w:pos="810"/>
          <w:tab w:val="num" w:pos="900"/>
          <w:tab w:val="left" w:pos="1980"/>
        </w:tabs>
        <w:ind w:left="810"/>
      </w:pPr>
      <w:r w:rsidRPr="00956DDC">
        <w:rPr>
          <w:b/>
          <w:smallCaps/>
        </w:rPr>
        <w:t>SKETCH:</w:t>
      </w:r>
    </w:p>
    <w:p w14:paraId="1B31AE38" w14:textId="2BE7DC0C" w:rsidR="00A33B68" w:rsidRPr="00956DDC" w:rsidRDefault="006510CF" w:rsidP="00A33B68">
      <w:pPr>
        <w:tabs>
          <w:tab w:val="left" w:pos="810"/>
        </w:tabs>
        <w:ind w:firstLine="4"/>
        <w:jc w:val="center"/>
      </w:pPr>
      <w:r w:rsidRPr="00956DDC">
        <w:rPr>
          <w:b/>
          <w:smallCaps/>
          <w:noProof/>
          <w:lang w:val="en-IN" w:eastAsia="en-IN"/>
        </w:rPr>
        <w:drawing>
          <wp:inline distT="0" distB="0" distL="0" distR="0" wp14:anchorId="239270AD" wp14:editId="750804B1">
            <wp:extent cx="621665" cy="577850"/>
            <wp:effectExtent l="0" t="0" r="6985" b="0"/>
            <wp:docPr id="631" name="Picture 631" descr="A circle of radius r sub E and circumference 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1"/>
                    <pic:cNvPicPr>
                      <a:picLocks noChangeAspect="1" noChangeArrowheads="1"/>
                    </pic:cNvPicPr>
                  </pic:nvPicPr>
                  <pic:blipFill>
                    <a:blip r:embed="rId1326" cstate="print">
                      <a:extLst>
                        <a:ext uri="{28A0092B-C50C-407E-A947-70E740481C1C}">
                          <a14:useLocalDpi xmlns:a14="http://schemas.microsoft.com/office/drawing/2010/main" val="0"/>
                        </a:ext>
                      </a:extLst>
                    </a:blip>
                    <a:srcRect/>
                    <a:stretch>
                      <a:fillRect/>
                    </a:stretch>
                  </pic:blipFill>
                  <pic:spPr bwMode="auto">
                    <a:xfrm>
                      <a:off x="0" y="0"/>
                      <a:ext cx="621665" cy="577850"/>
                    </a:xfrm>
                    <a:prstGeom prst="rect">
                      <a:avLst/>
                    </a:prstGeom>
                    <a:noFill/>
                    <a:ln>
                      <a:noFill/>
                    </a:ln>
                  </pic:spPr>
                </pic:pic>
              </a:graphicData>
            </a:graphic>
          </wp:inline>
        </w:drawing>
      </w:r>
    </w:p>
    <w:p w14:paraId="5BF55E4D" w14:textId="24AACB32" w:rsidR="00A33B68" w:rsidRPr="004458A2" w:rsidRDefault="00A33B68" w:rsidP="002D3B0F">
      <w:pPr>
        <w:tabs>
          <w:tab w:val="left" w:pos="810"/>
          <w:tab w:val="num" w:pos="900"/>
          <w:tab w:val="left" w:pos="1980"/>
        </w:tabs>
        <w:ind w:left="810"/>
        <w:rPr>
          <w:b/>
          <w:bCs/>
          <w:smallCaps/>
        </w:rPr>
      </w:pPr>
      <w:r w:rsidRPr="00956DDC">
        <w:rPr>
          <w:b/>
          <w:smallCaps/>
        </w:rPr>
        <w:t>RESEARCH:</w:t>
      </w:r>
      <w:r w:rsidRPr="00956DDC">
        <w:t xml:space="preserve"> </w:t>
      </w:r>
      <w:r w:rsidR="00880511" w:rsidRPr="00880511">
        <w:rPr>
          <w:position w:val="-8"/>
        </w:rPr>
        <w:object w:dxaOrig="1280" w:dyaOrig="279" w14:anchorId="43F95066">
          <v:shape id="_x0000_i1663" type="#_x0000_t75" alt="upper C equals 2 pi r comma d equals 2 r" style="width:63.45pt;height:13.7pt" o:ole="">
            <v:imagedata r:id="rId1327" o:title=""/>
          </v:shape>
          <o:OLEObject Type="Embed" ProgID="Equation.DSMT4" ShapeID="_x0000_i1663" DrawAspect="Content" ObjectID="_1764185569" r:id="rId1328"/>
        </w:object>
      </w:r>
    </w:p>
    <w:p w14:paraId="6F2FA682" w14:textId="24BDE96F" w:rsidR="00A33B68" w:rsidRPr="00956DDC" w:rsidRDefault="00A33B68" w:rsidP="002D3B0F">
      <w:pPr>
        <w:tabs>
          <w:tab w:val="left" w:pos="810"/>
          <w:tab w:val="num" w:pos="900"/>
          <w:tab w:val="left" w:pos="1980"/>
        </w:tabs>
        <w:ind w:left="810"/>
      </w:pPr>
      <w:r w:rsidRPr="00956DDC">
        <w:rPr>
          <w:b/>
          <w:smallCaps/>
        </w:rPr>
        <w:t>SIMPLIFY:</w:t>
      </w:r>
      <w:r w:rsidR="00FF0ACD">
        <w:rPr>
          <w:b/>
          <w:smallCaps/>
        </w:rPr>
        <w:t xml:space="preserve"> </w:t>
      </w:r>
      <w:r w:rsidR="00880511" w:rsidRPr="00880511">
        <w:rPr>
          <w:position w:val="-24"/>
        </w:rPr>
        <w:object w:dxaOrig="1400" w:dyaOrig="580" w14:anchorId="4E8E31B2">
          <v:shape id="_x0000_i1664" type="#_x0000_t75" alt="d equals StartFraction upper C Over pi EndFraction left parenthesis StartFraction 100 i n Over 2.54 m EndFraction right parenthesis" style="width:70.3pt;height:28.3pt" o:ole="">
            <v:imagedata r:id="rId1329" o:title=""/>
          </v:shape>
          <o:OLEObject Type="Embed" ProgID="Equation.DSMT4" ShapeID="_x0000_i1664" DrawAspect="Content" ObjectID="_1764185570" r:id="rId1330"/>
        </w:object>
      </w:r>
    </w:p>
    <w:p w14:paraId="1DB48DB9" w14:textId="77777777" w:rsidR="00FF0ACD" w:rsidRDefault="00A33B68" w:rsidP="002D3B0F">
      <w:pPr>
        <w:tabs>
          <w:tab w:val="left" w:pos="810"/>
          <w:tab w:val="num" w:pos="900"/>
          <w:tab w:val="left" w:pos="1980"/>
        </w:tabs>
        <w:ind w:left="810"/>
      </w:pPr>
      <w:r w:rsidRPr="00956DDC">
        <w:rPr>
          <w:b/>
          <w:smallCaps/>
        </w:rPr>
        <w:t>CALCULATE:</w:t>
      </w:r>
      <w:r w:rsidR="00FF0ACD">
        <w:t xml:space="preserve"> </w:t>
      </w:r>
      <w:r w:rsidR="00880511" w:rsidRPr="00880511">
        <w:rPr>
          <w:position w:val="-24"/>
        </w:rPr>
        <w:object w:dxaOrig="3600" w:dyaOrig="620" w14:anchorId="40154EEF">
          <v:shape id="_x0000_i1665" type="#_x0000_t75" alt="d equals Start fraction left parenthesis 768.4 m right parenthesis over pi End fraction left parenthesis Start fraction 100 in over 2.54 m End fraction right parenthesis equals 9629.5007 inches" style="width:180pt;height:31.7pt" o:ole="">
            <v:imagedata r:id="rId1331" o:title=""/>
          </v:shape>
          <o:OLEObject Type="Embed" ProgID="Equation.DSMT4" ShapeID="_x0000_i1665" DrawAspect="Content" ObjectID="_1764185571" r:id="rId1332"/>
        </w:object>
      </w:r>
    </w:p>
    <w:p w14:paraId="186EBD63" w14:textId="2B169DE8" w:rsidR="00A33B68" w:rsidRPr="004458A2" w:rsidRDefault="00A33B68" w:rsidP="002D3B0F">
      <w:pPr>
        <w:tabs>
          <w:tab w:val="left" w:pos="810"/>
          <w:tab w:val="num" w:pos="900"/>
          <w:tab w:val="left" w:pos="1980"/>
        </w:tabs>
        <w:ind w:left="810"/>
        <w:rPr>
          <w:b/>
          <w:bCs/>
          <w:smallCaps/>
        </w:rPr>
      </w:pPr>
      <w:r w:rsidRPr="00956DDC">
        <w:rPr>
          <w:b/>
          <w:smallCaps/>
        </w:rPr>
        <w:t>ROUND:</w:t>
      </w:r>
      <w:r w:rsidR="00FF0ACD">
        <w:t xml:space="preserve"> </w:t>
      </w:r>
      <w:r w:rsidR="00880511" w:rsidRPr="00880511">
        <w:rPr>
          <w:position w:val="-6"/>
        </w:rPr>
        <w:object w:dxaOrig="1359" w:dyaOrig="260" w14:anchorId="0C81F56D">
          <v:shape id="_x0000_i1666" type="#_x0000_t75" alt="d equals 9630 period inches" style="width:68.55pt;height:13.7pt" o:ole="">
            <v:imagedata r:id="rId1333" o:title=""/>
          </v:shape>
          <o:OLEObject Type="Embed" ProgID="Equation.DSMT4" ShapeID="_x0000_i1666" DrawAspect="Content" ObjectID="_1764185572" r:id="rId1334"/>
        </w:object>
      </w:r>
    </w:p>
    <w:p w14:paraId="6B644A31" w14:textId="32C8878B" w:rsidR="00A33B68" w:rsidRPr="00C15F14" w:rsidRDefault="00A33B68" w:rsidP="00A33B68">
      <w:pPr>
        <w:tabs>
          <w:tab w:val="left" w:pos="810"/>
        </w:tabs>
        <w:spacing w:before="120"/>
        <w:ind w:left="810"/>
        <w:rPr>
          <w:b/>
          <w:bCs/>
          <w:smallCaps/>
          <w:szCs w:val="20"/>
        </w:rPr>
      </w:pPr>
      <w:r w:rsidRPr="00956DDC">
        <w:rPr>
          <w:b/>
          <w:smallCaps/>
        </w:rPr>
        <w:t>DOUBLE-CHECK:</w:t>
      </w:r>
      <w:r w:rsidRPr="00956DDC">
        <w:t xml:space="preserve"> </w:t>
      </w:r>
      <w:r w:rsidRPr="00A76C25">
        <w:t>There are 12 inches in a foot and 5280 feet in a mile.</w:t>
      </w:r>
      <w:r w:rsidR="00FF0ACD">
        <w:t xml:space="preserve"> </w:t>
      </w:r>
      <w:r w:rsidRPr="00A76C25">
        <w:t xml:space="preserve">Therefore there are </w:t>
      </w:r>
      <w:r w:rsidR="0021361A" w:rsidRPr="00B333B7">
        <w:rPr>
          <w:position w:val="-8"/>
        </w:rPr>
        <w:object w:dxaOrig="1480" w:dyaOrig="279" w14:anchorId="7291F0E7">
          <v:shape id="_x0000_i1667" type="#_x0000_t75" alt="63360 inch over mile" style="width:73.7pt;height:13.7pt" o:ole="">
            <v:imagedata r:id="rId1335" o:title=""/>
          </v:shape>
          <o:OLEObject Type="Embed" ProgID="Equation.DSMT4" ShapeID="_x0000_i1667" DrawAspect="Content" ObjectID="_1764185573" r:id="rId1336"/>
        </w:object>
      </w:r>
      <w:r w:rsidRPr="00A76C25">
        <w:t>.</w:t>
      </w:r>
      <w:r w:rsidR="00FF0ACD">
        <w:t xml:space="preserve"> </w:t>
      </w:r>
      <w:r w:rsidRPr="00A76C25">
        <w:t xml:space="preserve">Our answer for the Cornell ring is thus about </w:t>
      </w:r>
      <w:r w:rsidR="00CB7BE7" w:rsidRPr="00B333B7">
        <w:rPr>
          <w:position w:val="-6"/>
        </w:rPr>
        <w:object w:dxaOrig="480" w:dyaOrig="300" w14:anchorId="0C776EC5">
          <v:shape id="_x0000_i1668" type="#_x0000_t75" alt="1 over 6th" style="width:24pt;height:15.45pt" o:ole="">
            <v:imagedata r:id="rId1337" o:title=""/>
          </v:shape>
          <o:OLEObject Type="Embed" ProgID="Equation.DSMT4" ShapeID="_x0000_i1668" DrawAspect="Content" ObjectID="_1764185574" r:id="rId1338"/>
        </w:object>
      </w:r>
      <w:r w:rsidRPr="00A76C25">
        <w:t xml:space="preserve"> of a mile, which seems the right order of magnitude.</w:t>
      </w:r>
    </w:p>
    <w:p w14:paraId="017F21BB" w14:textId="06ABFFF7" w:rsidR="00A33B68" w:rsidRPr="004458A2" w:rsidRDefault="00A33B68">
      <w:pPr>
        <w:pStyle w:val="ListParagraph"/>
        <w:numPr>
          <w:ilvl w:val="0"/>
          <w:numId w:val="4"/>
        </w:numPr>
        <w:ind w:left="806" w:hanging="806"/>
        <w:rPr>
          <w:b/>
          <w:bCs/>
          <w:smallCaps/>
        </w:rPr>
      </w:pPr>
      <w:r w:rsidRPr="00956DDC">
        <w:rPr>
          <w:b/>
        </w:rPr>
        <w:t>THINK:</w:t>
      </w:r>
      <w:r w:rsidR="00FF0ACD">
        <w:t xml:space="preserve"> </w:t>
      </w:r>
      <w:r w:rsidRPr="00956DDC">
        <w:t>4% of the 0.5 L for each exhalation is composed of carbon dioxide. Assume 1 mole (</w:t>
      </w:r>
      <w:r w:rsidR="00880511" w:rsidRPr="00880511">
        <w:rPr>
          <w:position w:val="-6"/>
        </w:rPr>
        <w:object w:dxaOrig="800" w:dyaOrig="279" w14:anchorId="70B11ED3">
          <v:shape id="_x0000_i1669" type="#_x0000_t75" alt="6.02 times 10 superscript 23" style="width:39.45pt;height:13.7pt" o:ole="">
            <v:imagedata r:id="rId1339" o:title=""/>
          </v:shape>
          <o:OLEObject Type="Embed" ProgID="Equation.DSMT4" ShapeID="_x0000_i1669" DrawAspect="Content" ObjectID="_1764185575" r:id="rId1340"/>
        </w:object>
      </w:r>
      <w:r w:rsidRPr="00956DDC">
        <w:t>molecules) has a volume of 22.4 L.</w:t>
      </w:r>
      <w:r w:rsidR="00FF0ACD">
        <w:t xml:space="preserve"> </w:t>
      </w:r>
      <w:r w:rsidRPr="00956DDC">
        <w:t>The particular numbers are actually not that important.</w:t>
      </w:r>
      <w:r w:rsidR="00FF0ACD">
        <w:t xml:space="preserve"> </w:t>
      </w:r>
      <w:r w:rsidRPr="00956DDC">
        <w:t>The only important thing is that they have the right order of magnitude. So it also could be 0.3 or 0.6 L that we exhale in each breath, which are also numbers you can find in the literature;</w:t>
      </w:r>
      <w:r w:rsidR="00FF0ACD">
        <w:t xml:space="preserve"> </w:t>
      </w:r>
      <w:r w:rsidRPr="00956DDC">
        <w:t xml:space="preserve">and some sources quote 5% </w:t>
      </w:r>
      <w:r w:rsidR="00FA55E3" w:rsidRPr="00B333B7">
        <w:rPr>
          <w:position w:val="-10"/>
        </w:rPr>
        <w:object w:dxaOrig="360" w:dyaOrig="300" w14:anchorId="46996C61">
          <v:shape id="_x0000_i1670" type="#_x0000_t75" alt="upper C o subscript 2" style="width:18pt;height:15.45pt" o:ole="">
            <v:imagedata r:id="rId1341" o:title=""/>
          </v:shape>
          <o:OLEObject Type="Embed" ProgID="Equation.DSMT4" ShapeID="_x0000_i1670" DrawAspect="Content" ObjectID="_1764185576" r:id="rId1342"/>
        </w:object>
      </w:r>
      <w:r w:rsidRPr="00956DDC">
        <w:t>in the air that we breathe out.</w:t>
      </w:r>
    </w:p>
    <w:p w14:paraId="053DB404" w14:textId="58965E2A" w:rsidR="00A33B68" w:rsidRPr="00956DDC" w:rsidRDefault="00A33B68" w:rsidP="00492BAC">
      <w:pPr>
        <w:tabs>
          <w:tab w:val="left" w:pos="810"/>
          <w:tab w:val="num" w:pos="900"/>
          <w:tab w:val="left" w:pos="1980"/>
        </w:tabs>
        <w:ind w:left="810"/>
      </w:pPr>
      <w:r w:rsidRPr="00956DDC">
        <w:rPr>
          <w:b/>
          <w:smallCaps/>
        </w:rPr>
        <w:t>SKETCH:</w:t>
      </w:r>
      <w:r w:rsidR="00FF0ACD">
        <w:t xml:space="preserve"> </w:t>
      </w:r>
      <w:r w:rsidRPr="00956DDC">
        <w:t>Not applicable.</w:t>
      </w:r>
    </w:p>
    <w:p w14:paraId="2B2FAFF5" w14:textId="056E3B1D" w:rsidR="00A33B68" w:rsidRPr="00956DDC" w:rsidRDefault="00A33B68" w:rsidP="00492BAC">
      <w:pPr>
        <w:tabs>
          <w:tab w:val="left" w:pos="810"/>
          <w:tab w:val="num" w:pos="900"/>
          <w:tab w:val="left" w:pos="1980"/>
        </w:tabs>
        <w:ind w:left="810"/>
      </w:pPr>
      <w:r w:rsidRPr="00956DDC">
        <w:rPr>
          <w:b/>
          <w:smallCaps/>
        </w:rPr>
        <w:t>RESEARCH:</w:t>
      </w:r>
      <w:r w:rsidR="00FF0ACD">
        <w:t xml:space="preserve"> </w:t>
      </w:r>
      <w:r w:rsidRPr="00956DDC">
        <w:t>How many times do we breathe per day?</w:t>
      </w:r>
      <w:r w:rsidR="00FF0ACD">
        <w:t xml:space="preserve"> </w:t>
      </w:r>
      <w:r w:rsidRPr="00956DDC">
        <w:t>You can count the number of breaths you take in a minutes, and that number is around 15. This means that you breath around</w:t>
      </w:r>
      <w:r w:rsidR="00FF0ACD">
        <w:t xml:space="preserve"> </w:t>
      </w:r>
      <w:r w:rsidRPr="00956DDC">
        <w:t>800 to 1,000 times per hour and around 20,000 to 25,000 times per day.</w:t>
      </w:r>
    </w:p>
    <w:p w14:paraId="5F7E194F" w14:textId="23894399" w:rsidR="00A33B68" w:rsidRPr="00956DDC" w:rsidRDefault="00880511" w:rsidP="00492BAC">
      <w:pPr>
        <w:tabs>
          <w:tab w:val="left" w:pos="810"/>
          <w:tab w:val="num" w:pos="900"/>
          <w:tab w:val="left" w:pos="1980"/>
        </w:tabs>
        <w:ind w:left="810"/>
      </w:pPr>
      <w:r w:rsidRPr="00880511">
        <w:rPr>
          <w:position w:val="-12"/>
        </w:rPr>
        <w:object w:dxaOrig="1380" w:dyaOrig="320" w14:anchorId="55F888C0">
          <v:shape id="_x0000_i1671" type="#_x0000_t75" alt="upper V Subscript upper C upper O subscript 2 baseline equals 0.04 upper V Subscript breath" style="width:69.45pt;height:16.3pt" o:ole="">
            <v:imagedata r:id="rId1343" o:title=""/>
          </v:shape>
          <o:OLEObject Type="Embed" ProgID="Equation.DSMT4" ShapeID="_x0000_i1671" DrawAspect="Content" ObjectID="_1764185577" r:id="rId1344"/>
        </w:object>
      </w:r>
      <w:r w:rsidR="00A33B68" w:rsidRPr="00956DDC">
        <w:t>,</w:t>
      </w:r>
      <w:r w:rsidR="00FF0ACD">
        <w:t xml:space="preserve"> </w:t>
      </w:r>
      <w:r w:rsidRPr="00880511">
        <w:rPr>
          <w:position w:val="-28"/>
        </w:rPr>
        <w:object w:dxaOrig="3600" w:dyaOrig="639" w14:anchorId="3AA31095">
          <v:shape id="_x0000_i1672" type="#_x0000_t75" alt="Start fraction upper V subscript upper C upper O subscript 2 baseline over upper V subscript mol baseline End fraction equals Start fraction number of molecules in one breath over number of molecules in a mol End fraction equals Start fraction upper C upper O subscript 2 breath baseline over upper C upper O subscript 2 mol baseline End fraction" style="width:180pt;height:31.7pt" o:ole="">
            <v:imagedata r:id="rId1345" o:title=""/>
          </v:shape>
          <o:OLEObject Type="Embed" ProgID="Equation.DSMT4" ShapeID="_x0000_i1672" DrawAspect="Content" ObjectID="_1764185578" r:id="rId1346"/>
        </w:object>
      </w:r>
    </w:p>
    <w:p w14:paraId="039DDB4F" w14:textId="7E5F03DF" w:rsidR="00A33B68" w:rsidRPr="00956DDC" w:rsidRDefault="00A33B68" w:rsidP="003B411D">
      <w:pPr>
        <w:tabs>
          <w:tab w:val="left" w:pos="810"/>
          <w:tab w:val="num" w:pos="900"/>
          <w:tab w:val="left" w:pos="1980"/>
        </w:tabs>
        <w:ind w:left="810"/>
      </w:pPr>
      <w:r w:rsidRPr="00956DDC">
        <w:rPr>
          <w:b/>
          <w:smallCaps/>
        </w:rPr>
        <w:t>SIMPLIFY:</w:t>
      </w:r>
      <w:r w:rsidR="00FF0ACD">
        <w:rPr>
          <w:b/>
          <w:smallCaps/>
        </w:rPr>
        <w:t xml:space="preserve"> </w:t>
      </w:r>
      <w:r w:rsidR="00880511" w:rsidRPr="00880511">
        <w:rPr>
          <w:position w:val="-26"/>
        </w:rPr>
        <w:object w:dxaOrig="3560" w:dyaOrig="620" w14:anchorId="1CBFEE03">
          <v:shape id="_x0000_i1673" type="#_x0000_t75" alt="upper C upper O subscript 2 Subscript breath baseline Baseline equals StartFraction upper V Subscript upper C upper O subscript 2 baseline Over upper V Subscript m o l Baseline EndFraction left parenthesis upper C upper O subscript 2 Subscript mol baseline Baseline right parenthesis equals StartFraction 0.04 upper V Subscript breath Baseline Over upper V Subscript mol Baseline EndFraction left parenthesis upper C upper O subscript 2 Subscript mol baseline Baseline right parenthesis" style="width:177.45pt;height:31.7pt" o:ole="">
            <v:imagedata r:id="rId1347" o:title=""/>
          </v:shape>
          <o:OLEObject Type="Embed" ProgID="Equation.DSMT4" ShapeID="_x0000_i1673" DrawAspect="Content" ObjectID="_1764185579" r:id="rId1348"/>
        </w:object>
      </w:r>
    </w:p>
    <w:p w14:paraId="59F31B32" w14:textId="79EF065D" w:rsidR="00A33B68" w:rsidRPr="00956DDC" w:rsidRDefault="00A33B68" w:rsidP="003B411D">
      <w:pPr>
        <w:tabs>
          <w:tab w:val="left" w:pos="810"/>
          <w:tab w:val="num" w:pos="900"/>
          <w:tab w:val="left" w:pos="1980"/>
        </w:tabs>
        <w:ind w:left="810"/>
      </w:pPr>
      <w:r w:rsidRPr="00956DDC">
        <w:rPr>
          <w:b/>
          <w:smallCaps/>
        </w:rPr>
        <w:lastRenderedPageBreak/>
        <w:t>CALCULATE:</w:t>
      </w:r>
      <w:r w:rsidR="00FF0ACD">
        <w:t xml:space="preserve"> </w:t>
      </w:r>
      <w:r w:rsidR="00CA3019" w:rsidRPr="00880511">
        <w:rPr>
          <w:position w:val="-22"/>
        </w:rPr>
        <w:object w:dxaOrig="5380" w:dyaOrig="560" w14:anchorId="0A1AA051">
          <v:shape id="_x0000_i1674" type="#_x0000_t75" alt="upper C upper O subscript 2 breath baseline equals Start fraction 0.04 left parenthesis 0.5 upper L right parenthesis over 22.4 upper L End fraction left parenthesis 6.02 times 10 superscript 23 baseline molecules right parenthesis equals 5.375 times 10 baseline squared0 baseline molecules " style="width:270pt;height:28.3pt" o:ole="">
            <v:imagedata r:id="rId1349" o:title=""/>
          </v:shape>
          <o:OLEObject Type="Embed" ProgID="Equation.DSMT4" ShapeID="_x0000_i1674" DrawAspect="Content" ObjectID="_1764185580" r:id="rId1350"/>
        </w:object>
      </w:r>
    </w:p>
    <w:p w14:paraId="5E674187" w14:textId="61D5B0BA" w:rsidR="00A33B68" w:rsidRDefault="00A2608E">
      <w:pPr>
        <w:pStyle w:val="ListParagraph"/>
        <w:numPr>
          <w:ilvl w:val="0"/>
          <w:numId w:val="40"/>
        </w:numPr>
        <w:tabs>
          <w:tab w:val="left" w:pos="1170"/>
        </w:tabs>
        <w:spacing w:before="0"/>
        <w:ind w:left="806" w:firstLine="0"/>
      </w:pPr>
      <w:r w:rsidRPr="00A2608E">
        <w:rPr>
          <w:position w:val="-16"/>
        </w:rPr>
        <w:object w:dxaOrig="3080" w:dyaOrig="360" w14:anchorId="19403642">
          <v:shape id="_x0000_i1675" type="#_x0000_t75" alt="upper C upper O subscript 2 Subscript d a y baseline Baseline equals number-sign molecules exhaled in a day" style="width:153.45pt;height:18pt" o:ole="">
            <v:imagedata r:id="rId1351" o:title=""/>
          </v:shape>
          <o:OLEObject Type="Embed" ProgID="Equation.DSMT4" ShapeID="_x0000_i1675" DrawAspect="Content" ObjectID="_1764185581" r:id="rId1352"/>
        </w:object>
      </w:r>
    </w:p>
    <w:p w14:paraId="49C97D19" w14:textId="36EBE402" w:rsidR="00A2608E" w:rsidRDefault="00A2608E" w:rsidP="00D15680">
      <w:pPr>
        <w:ind w:left="1710"/>
      </w:pPr>
      <w:r w:rsidRPr="00A2608E">
        <w:rPr>
          <w:position w:val="-16"/>
        </w:rPr>
        <w:object w:dxaOrig="1560" w:dyaOrig="420" w14:anchorId="07D817DA">
          <v:shape id="_x0000_i1676" type="#_x0000_t75" alt="equals left parenthesis 2.5 times 10 Superscript 4 Baseline right parenthesis upper C upper O subscript 2 subscript breath" style="width:78pt;height:20.55pt" o:ole="">
            <v:imagedata r:id="rId1353" o:title=""/>
          </v:shape>
          <o:OLEObject Type="Embed" ProgID="Equation.DSMT4" ShapeID="_x0000_i1676" DrawAspect="Content" ObjectID="_1764185582" r:id="rId1354"/>
        </w:object>
      </w:r>
    </w:p>
    <w:p w14:paraId="12970030" w14:textId="5630C471" w:rsidR="00A2608E" w:rsidRDefault="00A2608E" w:rsidP="00D15680">
      <w:pPr>
        <w:ind w:left="1710"/>
      </w:pPr>
      <w:r w:rsidRPr="00A2608E">
        <w:rPr>
          <w:position w:val="-16"/>
        </w:rPr>
        <w:object w:dxaOrig="2840" w:dyaOrig="420" w14:anchorId="6E1CBD2E">
          <v:shape id="_x0000_i1677" type="#_x0000_t75" alt="equals left parenthesis 2.5 times 10 Superscript 4 Baseline right parenthesis left parenthesis 5.375 times 10 baseline squared0 Baseline molecules right parenthesis" style="width:142.3pt;height:20.55pt" o:ole="">
            <v:imagedata r:id="rId1355" o:title=""/>
          </v:shape>
          <o:OLEObject Type="Embed" ProgID="Equation.DSMT4" ShapeID="_x0000_i1677" DrawAspect="Content" ObjectID="_1764185583" r:id="rId1356"/>
        </w:object>
      </w:r>
    </w:p>
    <w:p w14:paraId="27ECF4CD" w14:textId="24570A00" w:rsidR="00A2608E" w:rsidRPr="00956DDC" w:rsidRDefault="00A2608E" w:rsidP="00D15680">
      <w:pPr>
        <w:ind w:left="1710"/>
      </w:pPr>
      <w:r w:rsidRPr="001067B4">
        <w:rPr>
          <w:position w:val="-6"/>
        </w:rPr>
        <w:object w:dxaOrig="2100" w:dyaOrig="300" w14:anchorId="07D57E32">
          <v:shape id="_x0000_i1678" type="#_x0000_t75" alt="equals 1.34375 times 10 superscript 25 Baseline molecules" style="width:105.45pt;height:15.45pt" o:ole="">
            <v:imagedata r:id="rId1357" o:title=""/>
          </v:shape>
          <o:OLEObject Type="Embed" ProgID="Equation.DSMT4" ShapeID="_x0000_i1678" DrawAspect="Content" ObjectID="_1764185584" r:id="rId1358"/>
        </w:object>
      </w:r>
    </w:p>
    <w:p w14:paraId="3A49B541" w14:textId="715D3783" w:rsidR="00A33B68" w:rsidRPr="004458A2" w:rsidRDefault="006C73F3">
      <w:pPr>
        <w:pStyle w:val="ListParagraph"/>
        <w:numPr>
          <w:ilvl w:val="0"/>
          <w:numId w:val="40"/>
        </w:numPr>
        <w:tabs>
          <w:tab w:val="left" w:pos="1170"/>
        </w:tabs>
        <w:spacing w:before="0"/>
        <w:ind w:left="806" w:firstLine="0"/>
        <w:rPr>
          <w:b/>
        </w:rPr>
      </w:pPr>
      <w:r w:rsidRPr="00880511">
        <w:rPr>
          <w:b/>
          <w:position w:val="-28"/>
        </w:rPr>
        <w:object w:dxaOrig="7980" w:dyaOrig="660" w14:anchorId="4F6E3C92">
          <v:shape id="_x0000_i1679" type="#_x0000_t75" alt="m Subscript upper C upper O subscript 2 baseline equals StartFraction 1.34375 times 10 superscript 25 Baseline molecules Over 1 day EndFraction left parenthesis StartFraction 365 days Over 1 year EndFraction right parenthesis left parenthesis StartFraction 1 mole Over 6.02 times 10 superscript 23 Baseline molecules EndFraction right parenthesis left parenthesis StartFraction 44 g Over 1 m o l e EndFraction right parenthesis equals 3.58482 times 10 squared k g over year" style="width:398.55pt;height:32.55pt" o:ole="">
            <v:imagedata r:id="rId1359" o:title=""/>
          </v:shape>
          <o:OLEObject Type="Embed" ProgID="Equation.DSMT4" ShapeID="_x0000_i1679" DrawAspect="Content" ObjectID="_1764185585" r:id="rId1360"/>
        </w:object>
      </w:r>
    </w:p>
    <w:p w14:paraId="38BB56F4" w14:textId="1C4A2513" w:rsidR="00A33B68" w:rsidRPr="00956DDC" w:rsidRDefault="00A33B68" w:rsidP="003B411D">
      <w:pPr>
        <w:tabs>
          <w:tab w:val="left" w:pos="810"/>
          <w:tab w:val="num" w:pos="900"/>
          <w:tab w:val="left" w:pos="1980"/>
        </w:tabs>
        <w:ind w:left="810"/>
      </w:pPr>
      <w:r w:rsidRPr="00956DDC">
        <w:rPr>
          <w:b/>
          <w:smallCaps/>
        </w:rPr>
        <w:t>ROUND:</w:t>
      </w:r>
      <w:r w:rsidR="00FF0ACD">
        <w:t xml:space="preserve"> </w:t>
      </w:r>
      <w:r w:rsidRPr="00956DDC">
        <w:t>In this case we only estimate order of magnitudes.</w:t>
      </w:r>
      <w:r w:rsidR="00FF0ACD">
        <w:t xml:space="preserve"> </w:t>
      </w:r>
      <w:r w:rsidRPr="00956DDC">
        <w:t>And so it makes no sense to give more than one significant digit.</w:t>
      </w:r>
      <w:r w:rsidR="00FF0ACD">
        <w:t xml:space="preserve"> </w:t>
      </w:r>
      <w:r w:rsidRPr="00956DDC">
        <w:t>We can therefore state our answer as</w:t>
      </w:r>
    </w:p>
    <w:p w14:paraId="0603AE67" w14:textId="770E56F7" w:rsidR="00A33B68" w:rsidRPr="00956DDC" w:rsidRDefault="00880511">
      <w:pPr>
        <w:pStyle w:val="ListParagraph"/>
        <w:numPr>
          <w:ilvl w:val="0"/>
          <w:numId w:val="41"/>
        </w:numPr>
        <w:tabs>
          <w:tab w:val="left" w:pos="1170"/>
        </w:tabs>
        <w:spacing w:before="0"/>
        <w:ind w:left="806" w:firstLine="0"/>
      </w:pPr>
      <w:r w:rsidRPr="00880511">
        <w:rPr>
          <w:b/>
          <w:position w:val="-14"/>
        </w:rPr>
        <w:object w:dxaOrig="1939" w:dyaOrig="360" w14:anchorId="53168887">
          <v:shape id="_x0000_i1680" type="#_x0000_t75" alt="upper C upper O subscript 2 Subscript day baseline Baseline equals 10 superscript 25 Baseline molecules" style="width:96.85pt;height:18pt" o:ole="">
            <v:imagedata r:id="rId1361" o:title=""/>
          </v:shape>
          <o:OLEObject Type="Embed" ProgID="Equation.DSMT4" ShapeID="_x0000_i1680" DrawAspect="Content" ObjectID="_1764185586" r:id="rId1362"/>
        </w:object>
      </w:r>
    </w:p>
    <w:p w14:paraId="56465E23" w14:textId="1640F69F" w:rsidR="00A33B68" w:rsidRPr="004458A2" w:rsidRDefault="00880511">
      <w:pPr>
        <w:pStyle w:val="ListParagraph"/>
        <w:numPr>
          <w:ilvl w:val="0"/>
          <w:numId w:val="41"/>
        </w:numPr>
        <w:tabs>
          <w:tab w:val="left" w:pos="1170"/>
        </w:tabs>
        <w:spacing w:before="0"/>
        <w:ind w:left="806" w:firstLine="0"/>
        <w:rPr>
          <w:b/>
          <w:bCs/>
          <w:smallCaps/>
        </w:rPr>
      </w:pPr>
      <w:r w:rsidRPr="00880511">
        <w:rPr>
          <w:position w:val="-12"/>
        </w:rPr>
        <w:object w:dxaOrig="2180" w:dyaOrig="320" w14:anchorId="22807491">
          <v:shape id="_x0000_i1681" type="#_x0000_t75" alt="m Subscript upper C upper O subscript 2 baseline equals 300 to 400 k g over year" style="width:108.85pt;height:16.3pt" o:ole="">
            <v:imagedata r:id="rId1363" o:title=""/>
          </v:shape>
          <o:OLEObject Type="Embed" ProgID="Equation.DSMT4" ShapeID="_x0000_i1681" DrawAspect="Content" ObjectID="_1764185587" r:id="rId1364"/>
        </w:object>
      </w:r>
    </w:p>
    <w:p w14:paraId="649651CF" w14:textId="6C64AD98" w:rsidR="00A33B68" w:rsidRPr="008D35AB" w:rsidRDefault="00A33B68" w:rsidP="00A33B68">
      <w:r w:rsidRPr="00956DDC">
        <w:rPr>
          <w:b/>
          <w:smallCaps/>
        </w:rPr>
        <w:t>DOUBLE-CHECK:</w:t>
      </w:r>
      <w:r w:rsidRPr="00956DDC">
        <w:rPr>
          <w:b/>
          <w:bCs/>
          <w:smallCaps/>
        </w:rPr>
        <w:t xml:space="preserve"> </w:t>
      </w:r>
      <w:r w:rsidRPr="00956DDC">
        <w:rPr>
          <w:bCs/>
        </w:rPr>
        <w:t xml:space="preserve">Does it makes sense that we breathe out around 300 to 400 kg of </w:t>
      </w:r>
      <w:r w:rsidR="00FA55E3" w:rsidRPr="00B333B7">
        <w:rPr>
          <w:position w:val="-10"/>
        </w:rPr>
        <w:object w:dxaOrig="360" w:dyaOrig="300" w14:anchorId="170E2472">
          <v:shape id="_x0000_i1682" type="#_x0000_t75" alt="upper C o subscript 2 baseline" style="width:18pt;height:15.45pt" o:ole="">
            <v:imagedata r:id="rId1365" o:title=""/>
          </v:shape>
          <o:OLEObject Type="Embed" ProgID="Equation.DSMT4" ShapeID="_x0000_i1682" DrawAspect="Content" ObjectID="_1764185588" r:id="rId1366"/>
        </w:object>
      </w:r>
      <w:r w:rsidR="00FA55E3">
        <w:t xml:space="preserve"> </w:t>
      </w:r>
      <w:r w:rsidRPr="00956DDC">
        <w:rPr>
          <w:bCs/>
        </w:rPr>
        <w:t xml:space="preserve">in a year, which implies that we breathe out approximately 1 kg of </w:t>
      </w:r>
      <w:r w:rsidR="00FA55E3" w:rsidRPr="00B333B7">
        <w:rPr>
          <w:position w:val="-10"/>
        </w:rPr>
        <w:object w:dxaOrig="360" w:dyaOrig="300" w14:anchorId="059C0573">
          <v:shape id="_x0000_i1683" type="#_x0000_t75" alt="upper C o subscript 2 baseline" style="width:18pt;height:15.45pt" o:ole="">
            <v:imagedata r:id="rId1367" o:title=""/>
          </v:shape>
          <o:OLEObject Type="Embed" ProgID="Equation.DSMT4" ShapeID="_x0000_i1683" DrawAspect="Content" ObjectID="_1764185589" r:id="rId1368"/>
        </w:object>
      </w:r>
      <w:r w:rsidR="00FA55E3">
        <w:t xml:space="preserve"> </w:t>
      </w:r>
      <w:r w:rsidRPr="00956DDC">
        <w:rPr>
          <w:bCs/>
        </w:rPr>
        <w:t>in a day.</w:t>
      </w:r>
      <w:r w:rsidR="00FF0ACD">
        <w:rPr>
          <w:bCs/>
        </w:rPr>
        <w:t xml:space="preserve"> </w:t>
      </w:r>
      <w:r w:rsidRPr="00956DDC">
        <w:rPr>
          <w:bCs/>
        </w:rPr>
        <w:t>Where does this materials come from?</w:t>
      </w:r>
      <w:r w:rsidR="00FF0ACD">
        <w:rPr>
          <w:bCs/>
        </w:rPr>
        <w:t xml:space="preserve"> </w:t>
      </w:r>
      <w:r w:rsidRPr="00956DDC">
        <w:rPr>
          <w:bCs/>
        </w:rPr>
        <w:t>The oxygen comes from the air we breathe in.</w:t>
      </w:r>
      <w:r w:rsidR="00FF0ACD">
        <w:rPr>
          <w:bCs/>
        </w:rPr>
        <w:t xml:space="preserve"> </w:t>
      </w:r>
      <w:r w:rsidRPr="00956DDC">
        <w:rPr>
          <w:bCs/>
        </w:rPr>
        <w:t>So the carbon has to be part of what we eat each day.</w:t>
      </w:r>
      <w:r w:rsidR="00FF0ACD">
        <w:rPr>
          <w:bCs/>
        </w:rPr>
        <w:t xml:space="preserve"> </w:t>
      </w:r>
      <w:r w:rsidRPr="00956DDC">
        <w:rPr>
          <w:bCs/>
        </w:rPr>
        <w:t>Since ~</w:t>
      </w:r>
      <w:r w:rsidR="009066CD" w:rsidRPr="00B333B7">
        <w:rPr>
          <w:position w:val="-6"/>
        </w:rPr>
        <w:object w:dxaOrig="380" w:dyaOrig="240" w14:anchorId="240F1671">
          <v:shape id="_x0000_i1684" type="#_x0000_t75" alt="1 over 4" style="width:18.85pt;height:12pt" o:ole="">
            <v:imagedata r:id="rId1369" o:title=""/>
          </v:shape>
          <o:OLEObject Type="Embed" ProgID="Equation.DSMT4" ShapeID="_x0000_i1684" DrawAspect="Content" ObjectID="_1764185590" r:id="rId1370"/>
        </w:object>
      </w:r>
      <w:r w:rsidRPr="00956DDC">
        <w:rPr>
          <w:bCs/>
        </w:rPr>
        <w:t xml:space="preserve"> of the mass of a </w:t>
      </w:r>
      <w:r w:rsidR="00FA55E3" w:rsidRPr="00B333B7">
        <w:rPr>
          <w:position w:val="-10"/>
        </w:rPr>
        <w:object w:dxaOrig="360" w:dyaOrig="300" w14:anchorId="28F37E08">
          <v:shape id="_x0000_i1685" type="#_x0000_t75" alt="upper C o subscript 2 baseline" style="width:18pt;height:15.45pt" o:ole="">
            <v:imagedata r:id="rId1371" o:title=""/>
          </v:shape>
          <o:OLEObject Type="Embed" ProgID="Equation.DSMT4" ShapeID="_x0000_i1685" DrawAspect="Content" ObjectID="_1764185591" r:id="rId1372"/>
        </w:object>
      </w:r>
      <w:r w:rsidR="00FA55E3">
        <w:t xml:space="preserve"> </w:t>
      </w:r>
      <w:r w:rsidRPr="00956DDC">
        <w:rPr>
          <w:bCs/>
        </w:rPr>
        <w:t>molecule resides in the carbon, this means that we have to eat at least ~</w:t>
      </w:r>
      <w:r w:rsidR="009066CD" w:rsidRPr="00B333B7">
        <w:rPr>
          <w:position w:val="-6"/>
        </w:rPr>
        <w:object w:dxaOrig="360" w:dyaOrig="240" w14:anchorId="0AF56BF1">
          <v:shape id="_x0000_i1686" type="#_x0000_t75" alt="1 over 2" style="width:18pt;height:12pt" o:ole="">
            <v:imagedata r:id="rId1373" o:title=""/>
          </v:shape>
          <o:OLEObject Type="Embed" ProgID="Equation.DSMT4" ShapeID="_x0000_i1686" DrawAspect="Content" ObjectID="_1764185592" r:id="rId1374"/>
        </w:object>
      </w:r>
      <w:r w:rsidRPr="00956DDC">
        <w:rPr>
          <w:bCs/>
        </w:rPr>
        <w:t xml:space="preserve"> of a pound of carbon each day.</w:t>
      </w:r>
      <w:r w:rsidR="00FF0ACD">
        <w:rPr>
          <w:bCs/>
        </w:rPr>
        <w:t xml:space="preserve"> </w:t>
      </w:r>
      <w:r w:rsidRPr="00956DDC">
        <w:rPr>
          <w:bCs/>
        </w:rPr>
        <w:t>Since carbon, hydrogen, and oxygen are the main components of our food, and since we eat several pounds of food per day, this seems in the right ballpark.</w:t>
      </w:r>
    </w:p>
    <w:p w14:paraId="4BF06E47" w14:textId="77777777" w:rsidR="00FF0ACD" w:rsidRDefault="00A33B68">
      <w:pPr>
        <w:pStyle w:val="ListParagraph"/>
        <w:numPr>
          <w:ilvl w:val="0"/>
          <w:numId w:val="4"/>
        </w:numPr>
        <w:ind w:left="806" w:hanging="806"/>
        <w:rPr>
          <w:szCs w:val="20"/>
        </w:rPr>
      </w:pPr>
      <w:r w:rsidRPr="00956DDC">
        <w:rPr>
          <w:b/>
          <w:szCs w:val="20"/>
        </w:rPr>
        <w:t xml:space="preserve">THINK: </w:t>
      </w:r>
      <w:r w:rsidRPr="00956DDC">
        <w:rPr>
          <w:szCs w:val="20"/>
        </w:rPr>
        <w:t xml:space="preserve">Consider the Sun to be at the centre of a circle with Mercury on its circumference. This gives </w:t>
      </w:r>
      <w:r w:rsidR="00880511" w:rsidRPr="00880511">
        <w:rPr>
          <w:position w:val="-10"/>
          <w:szCs w:val="20"/>
        </w:rPr>
        <w:object w:dxaOrig="1320" w:dyaOrig="320" w14:anchorId="3504AA21">
          <v:shape id="_x0000_i1687" type="#_x0000_t75" alt="r Subscript upper M Baseline equals 4.6 times 10 Superscript 10 Baseline m" style="width:66pt;height:16.3pt" o:ole="">
            <v:imagedata r:id="rId1375" o:title=""/>
          </v:shape>
          <o:OLEObject Type="Embed" ProgID="Equation.DSMT4" ShapeID="_x0000_i1687" DrawAspect="Content" ObjectID="_1764185593" r:id="rId1376"/>
        </w:object>
      </w:r>
      <w:r w:rsidRPr="00956DDC">
        <w:rPr>
          <w:szCs w:val="20"/>
        </w:rPr>
        <w:t xml:space="preserve"> as the radius of the circle. Earth is located a distance </w:t>
      </w:r>
      <w:r w:rsidR="00880511" w:rsidRPr="00880511">
        <w:rPr>
          <w:position w:val="-10"/>
          <w:szCs w:val="20"/>
        </w:rPr>
        <w:object w:dxaOrig="1260" w:dyaOrig="320" w14:anchorId="0EFF8A75">
          <v:shape id="_x0000_i1688" type="#_x0000_t75" alt="r Subscript upper E Baseline equals 1.5 times 10 Superscript 11 Baseline m" style="width:62.55pt;height:16.3pt" o:ole="">
            <v:imagedata r:id="rId1377" o:title=""/>
          </v:shape>
          <o:OLEObject Type="Embed" ProgID="Equation.DSMT4" ShapeID="_x0000_i1688" DrawAspect="Content" ObjectID="_1764185594" r:id="rId1378"/>
        </w:object>
      </w:r>
      <w:r w:rsidRPr="00956DDC">
        <w:rPr>
          <w:szCs w:val="20"/>
        </w:rPr>
        <w:t xml:space="preserve"> from the Sun so that the three bodies form a triangle. The vector from Earth to the Sun is at </w:t>
      </w:r>
      <w:r w:rsidR="00880511" w:rsidRPr="00880511">
        <w:rPr>
          <w:position w:val="-6"/>
          <w:szCs w:val="20"/>
        </w:rPr>
        <w:object w:dxaOrig="240" w:dyaOrig="240" w14:anchorId="7C6F7581">
          <v:shape id="_x0000_i1689" type="#_x0000_t75" alt="0 degrees" style="width:12pt;height:12pt" o:ole="">
            <v:imagedata r:id="rId1379" o:title=""/>
          </v:shape>
          <o:OLEObject Type="Embed" ProgID="Equation.DSMT4" ShapeID="_x0000_i1689" DrawAspect="Content" ObjectID="_1764185595" r:id="rId1380"/>
        </w:object>
      </w:r>
      <w:r w:rsidRPr="00956DDC">
        <w:rPr>
          <w:szCs w:val="20"/>
        </w:rPr>
        <w:t xml:space="preserve">. The vector from Earth to Mercury intersects Mercury’s orbit once when Mercury is at a maximum angular separation from the Sun in the sky. This tangential vector is perpendicular to the radius vector of Mercury’s orbit. The three bodies form a right angle triangle with </w:t>
      </w:r>
      <w:r w:rsidR="00880511" w:rsidRPr="00880511">
        <w:rPr>
          <w:position w:val="-10"/>
          <w:szCs w:val="20"/>
        </w:rPr>
        <w:object w:dxaOrig="200" w:dyaOrig="300" w14:anchorId="5AFBCF3F">
          <v:shape id="_x0000_i1690" type="#_x0000_t75" alt="r Subscript upper E" style="width:9.45pt;height:15.45pt" o:ole="">
            <v:imagedata r:id="rId1381" o:title=""/>
          </v:shape>
          <o:OLEObject Type="Embed" ProgID="Equation.DSMT4" ShapeID="_x0000_i1690" DrawAspect="Content" ObjectID="_1764185596" r:id="rId1382"/>
        </w:object>
      </w:r>
      <w:r w:rsidRPr="00956DDC">
        <w:rPr>
          <w:szCs w:val="20"/>
        </w:rPr>
        <w:t xml:space="preserve"> as the hypotenuse. Trigonometry can be used to solve for the angle and distance.</w:t>
      </w:r>
    </w:p>
    <w:p w14:paraId="247105EB" w14:textId="77777777" w:rsidR="00FF0ACD" w:rsidRDefault="00A33B68" w:rsidP="00241D76">
      <w:pPr>
        <w:tabs>
          <w:tab w:val="left" w:pos="810"/>
          <w:tab w:val="num" w:pos="900"/>
          <w:tab w:val="left" w:pos="1980"/>
        </w:tabs>
        <w:spacing w:before="600"/>
        <w:rPr>
          <w:szCs w:val="20"/>
        </w:rPr>
      </w:pPr>
      <w:r w:rsidRPr="00956DDC">
        <w:rPr>
          <w:b/>
          <w:smallCaps/>
          <w:szCs w:val="20"/>
        </w:rPr>
        <w:t>SKETCH:</w:t>
      </w:r>
    </w:p>
    <w:p w14:paraId="701E2533" w14:textId="61C38277" w:rsidR="00A33B68" w:rsidRPr="00956DDC" w:rsidRDefault="006510CF" w:rsidP="00A33B68">
      <w:pPr>
        <w:tabs>
          <w:tab w:val="left" w:pos="810"/>
        </w:tabs>
        <w:ind w:firstLine="4"/>
        <w:jc w:val="center"/>
        <w:rPr>
          <w:szCs w:val="20"/>
        </w:rPr>
      </w:pPr>
      <w:r>
        <w:rPr>
          <w:b/>
          <w:smallCaps/>
          <w:noProof/>
          <w:szCs w:val="20"/>
          <w:lang w:val="en-IN" w:eastAsia="en-IN"/>
        </w:rPr>
        <w:drawing>
          <wp:inline distT="0" distB="0" distL="0" distR="0" wp14:anchorId="094A879F" wp14:editId="1F5FE6E5">
            <wp:extent cx="2633345" cy="1689735"/>
            <wp:effectExtent l="0" t="0" r="0" b="5715"/>
            <wp:docPr id="650" name="Picture 650" descr="An illustration of a dashed circle with Sun at the center, Mercury at the dashed circle, and Earth outside the circle. The centers of the 3 spheres form a triangle of sides r sub M, r sub E, and R. The angle between the lines from the Earth is the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1383" cstate="print">
                      <a:extLst>
                        <a:ext uri="{28A0092B-C50C-407E-A947-70E740481C1C}">
                          <a14:useLocalDpi xmlns:a14="http://schemas.microsoft.com/office/drawing/2010/main" val="0"/>
                        </a:ext>
                      </a:extLst>
                    </a:blip>
                    <a:srcRect/>
                    <a:stretch>
                      <a:fillRect/>
                    </a:stretch>
                  </pic:blipFill>
                  <pic:spPr bwMode="auto">
                    <a:xfrm>
                      <a:off x="0" y="0"/>
                      <a:ext cx="2633345" cy="1689735"/>
                    </a:xfrm>
                    <a:prstGeom prst="rect">
                      <a:avLst/>
                    </a:prstGeom>
                    <a:noFill/>
                    <a:ln>
                      <a:noFill/>
                    </a:ln>
                  </pic:spPr>
                </pic:pic>
              </a:graphicData>
            </a:graphic>
          </wp:inline>
        </w:drawing>
      </w:r>
    </w:p>
    <w:p w14:paraId="4F860C37" w14:textId="7FAB11ED" w:rsidR="00A33B68" w:rsidRPr="00956DDC" w:rsidRDefault="00A33B68" w:rsidP="0065536B">
      <w:pPr>
        <w:tabs>
          <w:tab w:val="left" w:pos="810"/>
          <w:tab w:val="num" w:pos="900"/>
          <w:tab w:val="left" w:pos="1980"/>
        </w:tabs>
        <w:ind w:left="810"/>
        <w:rPr>
          <w:szCs w:val="20"/>
        </w:rPr>
      </w:pPr>
      <w:r w:rsidRPr="00956DDC">
        <w:rPr>
          <w:b/>
          <w:smallCaps/>
          <w:szCs w:val="20"/>
        </w:rPr>
        <w:t>RESEARCH:</w:t>
      </w:r>
      <w:r w:rsidRPr="00956DDC">
        <w:rPr>
          <w:szCs w:val="20"/>
        </w:rPr>
        <w:t xml:space="preserve"> </w:t>
      </w:r>
      <w:r w:rsidR="00880511" w:rsidRPr="00880511">
        <w:rPr>
          <w:position w:val="-10"/>
          <w:szCs w:val="20"/>
        </w:rPr>
        <w:object w:dxaOrig="1160" w:dyaOrig="320" w14:anchorId="0B41892D">
          <v:shape id="_x0000_i1691" type="#_x0000_t75" alt="r Subscript upper E baseline squared equals r Subscript upper M baseline squared plus upper R squared" style="width:58.3pt;height:16.3pt" o:ole="">
            <v:imagedata r:id="rId1384" o:title=""/>
          </v:shape>
          <o:OLEObject Type="Embed" ProgID="Equation.DSMT4" ShapeID="_x0000_i1691" DrawAspect="Content" ObjectID="_1764185597" r:id="rId1385"/>
        </w:object>
      </w:r>
      <w:r w:rsidRPr="00956DDC">
        <w:rPr>
          <w:szCs w:val="20"/>
        </w:rPr>
        <w:t xml:space="preserve"> </w:t>
      </w:r>
      <w:r w:rsidR="00880511" w:rsidRPr="00880511">
        <w:rPr>
          <w:position w:val="-10"/>
          <w:szCs w:val="20"/>
        </w:rPr>
        <w:object w:dxaOrig="960" w:dyaOrig="300" w14:anchorId="6C382F7A">
          <v:shape id="_x0000_i1692" type="#_x0000_t75" alt="r Subscript upper E Baseline sine theta equals r Subscript upper M" style="width:47.15pt;height:15.45pt" o:ole="">
            <v:imagedata r:id="rId1386" o:title=""/>
          </v:shape>
          <o:OLEObject Type="Embed" ProgID="Equation.DSMT4" ShapeID="_x0000_i1692" DrawAspect="Content" ObjectID="_1764185598" r:id="rId1387"/>
        </w:object>
      </w:r>
    </w:p>
    <w:p w14:paraId="648F6907" w14:textId="58ADF2D2" w:rsidR="00A33B68" w:rsidRPr="00956DDC" w:rsidRDefault="00A33B68" w:rsidP="0065536B">
      <w:pPr>
        <w:tabs>
          <w:tab w:val="left" w:pos="810"/>
          <w:tab w:val="num" w:pos="900"/>
          <w:tab w:val="left" w:pos="1980"/>
        </w:tabs>
        <w:ind w:left="810"/>
        <w:rPr>
          <w:szCs w:val="20"/>
        </w:rPr>
      </w:pPr>
      <w:r w:rsidRPr="00956DDC">
        <w:rPr>
          <w:b/>
          <w:smallCaps/>
          <w:szCs w:val="20"/>
        </w:rPr>
        <w:t>SIMPLIFY:</w:t>
      </w:r>
      <w:r w:rsidR="00FF0ACD">
        <w:rPr>
          <w:b/>
          <w:smallCaps/>
          <w:szCs w:val="20"/>
        </w:rPr>
        <w:t xml:space="preserve"> </w:t>
      </w:r>
      <w:r w:rsidR="00880511" w:rsidRPr="00880511">
        <w:rPr>
          <w:position w:val="-12"/>
          <w:szCs w:val="20"/>
        </w:rPr>
        <w:object w:dxaOrig="1219" w:dyaOrig="380" w14:anchorId="42825B00">
          <v:shape id="_x0000_i1693" type="#_x0000_t75" alt="upper R equals StartRoot r Subscript upper E baseline squared minus r Subscript upper M baseline squared EndRoot" style="width:61.7pt;height:18.85pt" o:ole="">
            <v:imagedata r:id="rId1388" o:title=""/>
          </v:shape>
          <o:OLEObject Type="Embed" ProgID="Equation.DSMT4" ShapeID="_x0000_i1693" DrawAspect="Content" ObjectID="_1764185599" r:id="rId1389"/>
        </w:object>
      </w:r>
      <w:r w:rsidRPr="00956DDC">
        <w:rPr>
          <w:szCs w:val="20"/>
        </w:rPr>
        <w:t xml:space="preserve"> </w:t>
      </w:r>
      <w:r w:rsidR="00880511" w:rsidRPr="00880511">
        <w:rPr>
          <w:position w:val="-28"/>
          <w:szCs w:val="20"/>
        </w:rPr>
        <w:object w:dxaOrig="1200" w:dyaOrig="660" w14:anchorId="1DE9D642">
          <v:shape id="_x0000_i1694" type="#_x0000_t75" alt="theta equals sine Superscript negative 1 Baseline left parenthesis StartFraction r Subscript upper M Baseline Over r Subscript upper E Baseline EndFraction right parenthesis" style="width:60pt;height:32.55pt" o:ole="">
            <v:imagedata r:id="rId1390" o:title=""/>
          </v:shape>
          <o:OLEObject Type="Embed" ProgID="Equation.DSMT4" ShapeID="_x0000_i1694" DrawAspect="Content" ObjectID="_1764185600" r:id="rId1391"/>
        </w:object>
      </w:r>
    </w:p>
    <w:p w14:paraId="6CBD2395" w14:textId="6505C18C" w:rsidR="00A33B68" w:rsidRPr="004458A2" w:rsidRDefault="00A33B68" w:rsidP="0065536B">
      <w:pPr>
        <w:tabs>
          <w:tab w:val="left" w:pos="810"/>
          <w:tab w:val="num" w:pos="900"/>
          <w:tab w:val="left" w:pos="1980"/>
        </w:tabs>
        <w:ind w:left="810"/>
        <w:rPr>
          <w:b/>
          <w:smallCaps/>
          <w:szCs w:val="20"/>
        </w:rPr>
      </w:pPr>
      <w:r w:rsidRPr="00956DDC">
        <w:rPr>
          <w:b/>
          <w:smallCaps/>
          <w:szCs w:val="20"/>
        </w:rPr>
        <w:t>CALCULATE:</w:t>
      </w:r>
      <w:r w:rsidRPr="00956DDC">
        <w:rPr>
          <w:szCs w:val="20"/>
        </w:rPr>
        <w:t xml:space="preserve"> </w:t>
      </w:r>
      <w:r w:rsidR="00880511" w:rsidRPr="00880511">
        <w:rPr>
          <w:position w:val="-28"/>
          <w:szCs w:val="20"/>
        </w:rPr>
        <w:object w:dxaOrig="6259" w:dyaOrig="660" w14:anchorId="2ECD71DA">
          <v:shape id="_x0000_i1695" type="#_x0000_t75" alt="upper R equals StartRoot left parenthesis 1.5 times 10 Superscript 11 Baseline right parenthesis squared minus left parenthesis 4.6 times 10 Superscript 10 Baseline right parenthesis squared EndRoot equals 1.4277 times 10 Superscript 11 Baseline m comma theta equals sine Superscript negative 1 Baseline left parenthesis StartFraction 4.6 times 10 Superscript 10 Baseline Over 1.5 times 10 Superscript 11 Baseline EndFraction right parenthesis equals 17.858 degrees" style="width:312pt;height:32.55pt" o:ole="">
            <v:imagedata r:id="rId1392" o:title=""/>
          </v:shape>
          <o:OLEObject Type="Embed" ProgID="Equation.DSMT4" ShapeID="_x0000_i1695" DrawAspect="Content" ObjectID="_1764185601" r:id="rId1393"/>
        </w:object>
      </w:r>
    </w:p>
    <w:p w14:paraId="2F0AF681" w14:textId="28DF1032" w:rsidR="00A33B68" w:rsidRPr="00956DDC" w:rsidRDefault="00A33B68" w:rsidP="0065536B">
      <w:pPr>
        <w:tabs>
          <w:tab w:val="left" w:pos="810"/>
          <w:tab w:val="num" w:pos="900"/>
          <w:tab w:val="left" w:pos="1980"/>
        </w:tabs>
        <w:ind w:left="810"/>
        <w:rPr>
          <w:szCs w:val="20"/>
        </w:rPr>
      </w:pPr>
      <w:r w:rsidRPr="00956DDC">
        <w:rPr>
          <w:b/>
          <w:smallCaps/>
          <w:szCs w:val="20"/>
        </w:rPr>
        <w:lastRenderedPageBreak/>
        <w:t>ROUND:</w:t>
      </w:r>
      <w:r w:rsidRPr="00956DDC">
        <w:rPr>
          <w:szCs w:val="20"/>
        </w:rPr>
        <w:t xml:space="preserve"> </w:t>
      </w:r>
      <w:r w:rsidR="00880511" w:rsidRPr="00880511">
        <w:rPr>
          <w:position w:val="-8"/>
          <w:szCs w:val="20"/>
        </w:rPr>
        <w:object w:dxaOrig="1280" w:dyaOrig="300" w14:anchorId="1A9583CD">
          <v:shape id="_x0000_i1696" type="#_x0000_t75" alt="upper R equals 1.4 times 10 Superscript 11 Baseline m" style="width:63.45pt;height:15.45pt" o:ole="">
            <v:imagedata r:id="rId1394" o:title=""/>
          </v:shape>
          <o:OLEObject Type="Embed" ProgID="Equation.DSMT4" ShapeID="_x0000_i1696" DrawAspect="Content" ObjectID="_1764185602" r:id="rId1395"/>
        </w:object>
      </w:r>
      <w:r w:rsidRPr="00956DDC">
        <w:rPr>
          <w:szCs w:val="20"/>
        </w:rPr>
        <w:t xml:space="preserve"> </w:t>
      </w:r>
      <w:r w:rsidR="00880511" w:rsidRPr="00880511">
        <w:rPr>
          <w:position w:val="-6"/>
          <w:szCs w:val="20"/>
        </w:rPr>
        <w:object w:dxaOrig="639" w:dyaOrig="240" w14:anchorId="74EE0D83">
          <v:shape id="_x0000_i1697" type="#_x0000_t75" alt="theta equals 18 degrees" style="width:31.7pt;height:12pt" o:ole="">
            <v:imagedata r:id="rId1396" o:title=""/>
          </v:shape>
          <o:OLEObject Type="Embed" ProgID="Equation.DSMT4" ShapeID="_x0000_i1697" DrawAspect="Content" ObjectID="_1764185603" r:id="rId1397"/>
        </w:object>
      </w:r>
    </w:p>
    <w:p w14:paraId="64E115E9" w14:textId="77777777" w:rsidR="00FF0ACD" w:rsidRDefault="00A33B68" w:rsidP="0065536B">
      <w:pPr>
        <w:tabs>
          <w:tab w:val="left" w:pos="810"/>
          <w:tab w:val="num" w:pos="900"/>
          <w:tab w:val="left" w:pos="1980"/>
        </w:tabs>
        <w:ind w:left="810"/>
        <w:rPr>
          <w:szCs w:val="20"/>
        </w:rPr>
      </w:pPr>
      <w:r w:rsidRPr="00956DDC">
        <w:rPr>
          <w:b/>
          <w:smallCaps/>
          <w:szCs w:val="20"/>
        </w:rPr>
        <w:t>DOUBLE-CHECK:</w:t>
      </w:r>
      <w:r w:rsidR="00FF0ACD">
        <w:rPr>
          <w:szCs w:val="20"/>
        </w:rPr>
        <w:t xml:space="preserve"> </w:t>
      </w:r>
      <w:r w:rsidRPr="00956DDC">
        <w:rPr>
          <w:szCs w:val="20"/>
        </w:rPr>
        <w:t>If it had been assumed that the maximum angular separation occurred when the Earth to Sun to Mercury angle was 90</w:t>
      </w:r>
      <w:r w:rsidR="00E5715E">
        <w:rPr>
          <w:szCs w:val="20"/>
        </w:rPr>
        <w:t>°</w:t>
      </w:r>
      <w:r>
        <w:rPr>
          <w:szCs w:val="20"/>
        </w:rPr>
        <w:t>,</w:t>
      </w:r>
      <w:r w:rsidRPr="00956DDC">
        <w:rPr>
          <w:szCs w:val="20"/>
        </w:rPr>
        <w:t xml:space="preserve"> </w:t>
      </w:r>
      <w:r w:rsidR="00880511" w:rsidRPr="00880511">
        <w:rPr>
          <w:position w:val="-12"/>
          <w:szCs w:val="20"/>
        </w:rPr>
        <w:object w:dxaOrig="1420" w:dyaOrig="340" w14:anchorId="0BF79754">
          <v:shape id="_x0000_i1698" type="#_x0000_t75" alt="theta equals tangent Superscript negative 1 Baseline left parenthesis r Subscript upper M Baseline over r Subscript upper E Baseline right parenthesis" style="width:70.3pt;height:17.15pt" o:ole="">
            <v:imagedata r:id="rId1398" o:title=""/>
          </v:shape>
          <o:OLEObject Type="Embed" ProgID="Equation.DSMT4" ShapeID="_x0000_i1698" DrawAspect="Content" ObjectID="_1764185604" r:id="rId1399"/>
        </w:object>
      </w:r>
      <w:r>
        <w:rPr>
          <w:szCs w:val="20"/>
        </w:rPr>
        <w:t xml:space="preserve"> would be about </w:t>
      </w:r>
      <w:r w:rsidR="00880511" w:rsidRPr="00880511">
        <w:rPr>
          <w:position w:val="-6"/>
          <w:szCs w:val="20"/>
        </w:rPr>
        <w:object w:dxaOrig="380" w:dyaOrig="240" w14:anchorId="34752EE2">
          <v:shape id="_x0000_i1699" type="#_x0000_t75" alt="17 degrees" style="width:18.85pt;height:12pt" o:ole="">
            <v:imagedata r:id="rId1400" o:title=""/>
          </v:shape>
          <o:OLEObject Type="Embed" ProgID="Equation.DSMT4" ShapeID="_x0000_i1699" DrawAspect="Content" ObjectID="_1764185605" r:id="rId1401"/>
        </w:object>
      </w:r>
      <w:r>
        <w:rPr>
          <w:szCs w:val="20"/>
        </w:rPr>
        <w:t>T</w:t>
      </w:r>
      <w:r w:rsidRPr="00956DDC">
        <w:rPr>
          <w:szCs w:val="20"/>
        </w:rPr>
        <w:t>he maximum angle should be greater than this and it is, so the answer is reasonable.</w:t>
      </w:r>
    </w:p>
    <w:p w14:paraId="216CB975" w14:textId="77777777" w:rsidR="00FF0ACD" w:rsidRDefault="00571C5B">
      <w:pPr>
        <w:pStyle w:val="ListParagraph"/>
        <w:numPr>
          <w:ilvl w:val="0"/>
          <w:numId w:val="4"/>
        </w:numPr>
        <w:ind w:left="806" w:hanging="806"/>
        <w:rPr>
          <w:szCs w:val="20"/>
        </w:rPr>
      </w:pPr>
      <w:r w:rsidRPr="00B548C3">
        <w:rPr>
          <w:b/>
          <w:smallCaps/>
          <w:szCs w:val="20"/>
        </w:rPr>
        <w:t>THINK</w:t>
      </w:r>
      <w:r w:rsidRPr="00B548C3">
        <w:rPr>
          <w:b/>
          <w:szCs w:val="20"/>
        </w:rPr>
        <w:t>:</w:t>
      </w:r>
      <w:r w:rsidR="00FF0ACD">
        <w:rPr>
          <w:b/>
          <w:szCs w:val="20"/>
        </w:rPr>
        <w:t xml:space="preserve"> </w:t>
      </w:r>
      <w:r w:rsidRPr="00B548C3">
        <w:rPr>
          <w:szCs w:val="20"/>
        </w:rPr>
        <w:t xml:space="preserve">This question asks about the distance to Proxima Centauri, which can be calculated using parallax. To do so, it will be necessary to know the radius of </w:t>
      </w:r>
      <w:r w:rsidR="006C4541">
        <w:rPr>
          <w:szCs w:val="20"/>
        </w:rPr>
        <w:t>E</w:t>
      </w:r>
      <w:r w:rsidRPr="00B548C3">
        <w:rPr>
          <w:szCs w:val="20"/>
        </w:rPr>
        <w:t>arth’s orbit. It will also be necessary to convert from milliarcseconds to degrees or radians. Then, geometry should be used to find the distance.</w:t>
      </w:r>
    </w:p>
    <w:p w14:paraId="00C76679" w14:textId="77777777" w:rsidR="00FF0ACD" w:rsidRDefault="00571C5B" w:rsidP="0065536B">
      <w:pPr>
        <w:tabs>
          <w:tab w:val="left" w:pos="810"/>
          <w:tab w:val="num" w:pos="900"/>
          <w:tab w:val="left" w:pos="1980"/>
        </w:tabs>
        <w:ind w:left="810"/>
        <w:rPr>
          <w:szCs w:val="20"/>
        </w:rPr>
      </w:pPr>
      <w:r w:rsidRPr="00B548C3">
        <w:rPr>
          <w:b/>
          <w:smallCaps/>
          <w:szCs w:val="20"/>
        </w:rPr>
        <w:t>SKETCH</w:t>
      </w:r>
      <w:r w:rsidRPr="00B548C3">
        <w:rPr>
          <w:b/>
          <w:szCs w:val="20"/>
        </w:rPr>
        <w:t>:</w:t>
      </w:r>
      <w:r w:rsidR="00FF0ACD">
        <w:rPr>
          <w:b/>
          <w:szCs w:val="20"/>
        </w:rPr>
        <w:t xml:space="preserve"> </w:t>
      </w:r>
      <w:r w:rsidRPr="00B548C3">
        <w:rPr>
          <w:szCs w:val="20"/>
        </w:rPr>
        <w:t xml:space="preserve">Because of the distances involved, the diagram will not be to scale. The earth is shown at two locations, ½ year apart in its revolution around the Sun. The radius of Earth’s orbit is labeled </w:t>
      </w:r>
      <w:r w:rsidRPr="00B548C3">
        <w:rPr>
          <w:i/>
          <w:szCs w:val="20"/>
        </w:rPr>
        <w:t>r</w:t>
      </w:r>
      <w:r w:rsidRPr="00B548C3">
        <w:rPr>
          <w:szCs w:val="20"/>
        </w:rPr>
        <w:t xml:space="preserve"> and the distance to Proxima Centauri is labeled </w:t>
      </w:r>
      <w:r w:rsidRPr="00B548C3">
        <w:rPr>
          <w:i/>
          <w:szCs w:val="20"/>
        </w:rPr>
        <w:t>d</w:t>
      </w:r>
      <w:r w:rsidRPr="00B548C3">
        <w:rPr>
          <w:szCs w:val="20"/>
        </w:rPr>
        <w:t>.</w:t>
      </w:r>
    </w:p>
    <w:p w14:paraId="6657EEA1" w14:textId="631391A6" w:rsidR="00DE11B0" w:rsidRDefault="006510CF" w:rsidP="0065536B">
      <w:pPr>
        <w:tabs>
          <w:tab w:val="left" w:pos="810"/>
          <w:tab w:val="num" w:pos="900"/>
          <w:tab w:val="left" w:pos="1980"/>
        </w:tabs>
        <w:ind w:left="810"/>
        <w:rPr>
          <w:szCs w:val="20"/>
        </w:rPr>
      </w:pPr>
      <w:r w:rsidRPr="00571C5B">
        <w:rPr>
          <w:noProof/>
          <w:szCs w:val="20"/>
          <w:lang w:val="en-IN" w:eastAsia="en-IN"/>
        </w:rPr>
        <w:drawing>
          <wp:inline distT="0" distB="0" distL="0" distR="0" wp14:anchorId="0E9464E1" wp14:editId="7E6B219C">
            <wp:extent cx="4893945" cy="2231390"/>
            <wp:effectExtent l="0" t="0" r="1905" b="0"/>
            <wp:docPr id="661" name="Picture 347" descr="A dashed circle shows the orbit of the Earth around the Sun. The distances between the Sun and the earth on the orbit and outside the orbit are r. Another sphere labeled Proxima Centuari is at a distance d from the Sun and D from the Earth. The angle between theses 2 lines is theta = 769 milli arc secon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
                    <pic:cNvPicPr>
                      <a:picLocks noChangeAspect="1" noChangeArrowheads="1"/>
                    </pic:cNvPicPr>
                  </pic:nvPicPr>
                  <pic:blipFill>
                    <a:blip r:embed="rId1402">
                      <a:extLst>
                        <a:ext uri="{28A0092B-C50C-407E-A947-70E740481C1C}">
                          <a14:useLocalDpi xmlns:a14="http://schemas.microsoft.com/office/drawing/2010/main" val="0"/>
                        </a:ext>
                      </a:extLst>
                    </a:blip>
                    <a:srcRect/>
                    <a:stretch>
                      <a:fillRect/>
                    </a:stretch>
                  </pic:blipFill>
                  <pic:spPr bwMode="auto">
                    <a:xfrm>
                      <a:off x="0" y="0"/>
                      <a:ext cx="4893945" cy="2231390"/>
                    </a:xfrm>
                    <a:prstGeom prst="rect">
                      <a:avLst/>
                    </a:prstGeom>
                    <a:noFill/>
                    <a:ln>
                      <a:noFill/>
                    </a:ln>
                  </pic:spPr>
                </pic:pic>
              </a:graphicData>
            </a:graphic>
          </wp:inline>
        </w:drawing>
      </w:r>
    </w:p>
    <w:p w14:paraId="57AA31B7" w14:textId="13889346" w:rsidR="00571C5B" w:rsidRPr="00B548C3" w:rsidRDefault="00571C5B" w:rsidP="00CE3733">
      <w:pPr>
        <w:tabs>
          <w:tab w:val="left" w:pos="810"/>
          <w:tab w:val="num" w:pos="900"/>
          <w:tab w:val="left" w:pos="1980"/>
        </w:tabs>
        <w:spacing w:before="200"/>
        <w:rPr>
          <w:szCs w:val="20"/>
        </w:rPr>
      </w:pPr>
      <w:r w:rsidRPr="00B548C3">
        <w:rPr>
          <w:b/>
          <w:smallCaps/>
          <w:szCs w:val="20"/>
        </w:rPr>
        <w:t>RESEARCH</w:t>
      </w:r>
      <w:r w:rsidRPr="00B548C3">
        <w:rPr>
          <w:b/>
          <w:szCs w:val="20"/>
        </w:rPr>
        <w:t>:</w:t>
      </w:r>
      <w:r w:rsidR="00FF0ACD">
        <w:rPr>
          <w:b/>
          <w:szCs w:val="20"/>
        </w:rPr>
        <w:t xml:space="preserve"> </w:t>
      </w:r>
      <w:r w:rsidRPr="00B548C3">
        <w:rPr>
          <w:szCs w:val="20"/>
        </w:rPr>
        <w:t xml:space="preserve">The goal is to find </w:t>
      </w:r>
      <w:r w:rsidRPr="00B548C3">
        <w:rPr>
          <w:i/>
          <w:szCs w:val="20"/>
        </w:rPr>
        <w:t>d</w:t>
      </w:r>
      <w:r w:rsidRPr="00B548C3">
        <w:rPr>
          <w:szCs w:val="20"/>
        </w:rPr>
        <w:t>, the distance between the Sun and Proxima Centauri. Note that the Earth at either of the positions shown, the Sun, and Proxima Centauri form right triangles. The textbook lists the mean orbital radius of Earth as</w:t>
      </w:r>
      <w:r w:rsidR="002E4302">
        <w:rPr>
          <w:szCs w:val="20"/>
        </w:rPr>
        <w:t xml:space="preserve"> </w:t>
      </w:r>
      <w:r w:rsidR="002E4302" w:rsidRPr="00B333B7">
        <w:rPr>
          <w:position w:val="-6"/>
        </w:rPr>
        <w:object w:dxaOrig="1300" w:dyaOrig="300" w14:anchorId="328ADC1E">
          <v:shape id="_x0000_i1700" type="#_x0000_t75" alt="1.496 times 10 Superscript 8 Baseline k m" style="width:65.15pt;height:15.45pt" o:ole="">
            <v:imagedata r:id="rId1403" o:title=""/>
          </v:shape>
          <o:OLEObject Type="Embed" ProgID="Equation.DSMT4" ShapeID="_x0000_i1700" DrawAspect="Content" ObjectID="_1764185606" r:id="rId1404"/>
        </w:object>
      </w:r>
      <w:r w:rsidRPr="00B548C3">
        <w:rPr>
          <w:szCs w:val="20"/>
        </w:rPr>
        <w:t>. The final answer needs to be in light-years, so it will be necessary to convert from km to light-years at some point using the fact that</w:t>
      </w:r>
      <w:r w:rsidR="00AA5412">
        <w:rPr>
          <w:szCs w:val="20"/>
        </w:rPr>
        <w:t xml:space="preserve"> </w:t>
      </w:r>
      <w:r w:rsidR="00AA5412" w:rsidRPr="00B333B7">
        <w:rPr>
          <w:position w:val="-10"/>
        </w:rPr>
        <w:object w:dxaOrig="2560" w:dyaOrig="340" w14:anchorId="13E3A0FB">
          <v:shape id="_x0000_i1701" type="#_x0000_t75" alt="1 light minus year equals 9.461 times 10 Superscript 12 Baseline k m" style="width:127.7pt;height:17.15pt" o:ole="">
            <v:imagedata r:id="rId1405" o:title=""/>
          </v:shape>
          <o:OLEObject Type="Embed" ProgID="Equation.DSMT4" ShapeID="_x0000_i1701" DrawAspect="Content" ObjectID="_1764185607" r:id="rId1406"/>
        </w:object>
      </w:r>
      <w:r w:rsidRPr="00B548C3">
        <w:rPr>
          <w:szCs w:val="20"/>
        </w:rPr>
        <w:t xml:space="preserve">. Knowing the parallax and the radius of the Earth’s orbit, it is then possible to use trigonometry to find the distance </w:t>
      </w:r>
      <w:r w:rsidRPr="00B548C3">
        <w:rPr>
          <w:i/>
          <w:szCs w:val="20"/>
        </w:rPr>
        <w:t>d</w:t>
      </w:r>
      <w:r w:rsidRPr="00B548C3">
        <w:rPr>
          <w:szCs w:val="20"/>
        </w:rPr>
        <w:t xml:space="preserve"> from the Sun to Proxima Centauri: </w:t>
      </w:r>
      <w:r w:rsidRPr="00B548C3">
        <w:rPr>
          <w:position w:val="-22"/>
          <w:szCs w:val="20"/>
        </w:rPr>
        <w:object w:dxaOrig="800" w:dyaOrig="540" w14:anchorId="6DEEB7DE">
          <v:shape id="_x0000_i1702" type="#_x0000_t75" alt="tangent theta equals StartFraction r Over d EndFraction" style="width:39.45pt;height:26.55pt" o:ole="">
            <v:imagedata r:id="rId1407" o:title=""/>
          </v:shape>
          <o:OLEObject Type="Embed" ProgID="Equation.DSMT4" ShapeID="_x0000_i1702" DrawAspect="Content" ObjectID="_1764185608" r:id="rId1408"/>
        </w:object>
      </w:r>
      <w:r w:rsidRPr="00B548C3">
        <w:rPr>
          <w:szCs w:val="20"/>
        </w:rPr>
        <w:t>.</w:t>
      </w:r>
    </w:p>
    <w:p w14:paraId="37420E13" w14:textId="1C51324C" w:rsidR="00571C5B" w:rsidRPr="00B548C3" w:rsidRDefault="00571C5B" w:rsidP="007D47BE">
      <w:pPr>
        <w:tabs>
          <w:tab w:val="left" w:pos="810"/>
          <w:tab w:val="num" w:pos="900"/>
          <w:tab w:val="left" w:pos="1980"/>
        </w:tabs>
        <w:ind w:left="810"/>
        <w:rPr>
          <w:szCs w:val="20"/>
        </w:rPr>
      </w:pPr>
      <w:r w:rsidRPr="00B548C3">
        <w:rPr>
          <w:b/>
          <w:smallCaps/>
          <w:szCs w:val="20"/>
        </w:rPr>
        <w:t xml:space="preserve">SIMPLIFY: </w:t>
      </w:r>
      <w:r w:rsidRPr="00B548C3">
        <w:rPr>
          <w:szCs w:val="20"/>
        </w:rPr>
        <w:t xml:space="preserve">Using algebra to find the distance </w:t>
      </w:r>
      <w:r w:rsidRPr="00B548C3">
        <w:rPr>
          <w:i/>
          <w:szCs w:val="20"/>
        </w:rPr>
        <w:t>d</w:t>
      </w:r>
      <w:r w:rsidRPr="00B548C3">
        <w:rPr>
          <w:szCs w:val="20"/>
        </w:rPr>
        <w:t xml:space="preserve"> in terms of </w:t>
      </w:r>
      <w:r w:rsidRPr="00B548C3">
        <w:rPr>
          <w:i/>
          <w:szCs w:val="20"/>
        </w:rPr>
        <w:t>r</w:t>
      </w:r>
      <w:r w:rsidRPr="00B548C3">
        <w:rPr>
          <w:szCs w:val="20"/>
        </w:rPr>
        <w:t xml:space="preserve"> and </w:t>
      </w:r>
      <w:r w:rsidRPr="00B548C3">
        <w:rPr>
          <w:i/>
          <w:szCs w:val="20"/>
        </w:rPr>
        <w:t>θ</w:t>
      </w:r>
      <w:r w:rsidRPr="00B548C3">
        <w:rPr>
          <w:szCs w:val="20"/>
        </w:rPr>
        <w:t xml:space="preserve"> gives</w:t>
      </w:r>
      <w:r w:rsidRPr="00B548C3">
        <w:rPr>
          <w:position w:val="-22"/>
          <w:szCs w:val="20"/>
        </w:rPr>
        <w:object w:dxaOrig="800" w:dyaOrig="540" w14:anchorId="7A10BF53">
          <v:shape id="_x0000_i1703" type="#_x0000_t75" alt="d equals StartFraction r Over tangent theta EndFraction" style="width:39.45pt;height:26.55pt" o:ole="">
            <v:imagedata r:id="rId1409" o:title=""/>
          </v:shape>
          <o:OLEObject Type="Embed" ProgID="Equation.DSMT4" ShapeID="_x0000_i1703" DrawAspect="Content" ObjectID="_1764185609" r:id="rId1410"/>
        </w:object>
      </w:r>
      <w:r w:rsidRPr="00B548C3">
        <w:rPr>
          <w:szCs w:val="20"/>
        </w:rPr>
        <w:t>. It is more difficult to convert from milliarcseconds to a more familiar unit of angle measure, the degree. Since there are 60 arcseconds to the arcminute, and 60 arcminutes make one degree, the conversion will look like</w:t>
      </w:r>
      <w:r w:rsidR="006C4541">
        <w:rPr>
          <w:szCs w:val="20"/>
        </w:rPr>
        <w:t xml:space="preserve"> this</w:t>
      </w:r>
      <w:r w:rsidRPr="00B548C3">
        <w:rPr>
          <w:szCs w:val="20"/>
        </w:rPr>
        <w:t xml:space="preserve">: </w:t>
      </w:r>
      <w:r w:rsidR="006C4541" w:rsidRPr="00B548C3">
        <w:rPr>
          <w:position w:val="-22"/>
          <w:szCs w:val="20"/>
        </w:rPr>
        <w:object w:dxaOrig="7500" w:dyaOrig="600" w14:anchorId="6F88C0C5">
          <v:shape id="_x0000_i1704" type="#_x0000_t75" alt="angle in milliarcseconds times StartFraction 10 Superscript negative 3 Baseline arcseconds Over 1 milliarcsecond EndFraction times StartFraction 1 arcminute Over 60 arcseconds EndFraction times StartFraction 1 degree Over 60 arcminutes EndFraction equals angle in degrees period" style="width:374.55pt;height:30pt" o:ole="">
            <v:imagedata r:id="rId1411" o:title=""/>
          </v:shape>
          <o:OLEObject Type="Embed" ProgID="Equation.DSMT4" ShapeID="_x0000_i1704" DrawAspect="Content" ObjectID="_1764185610" r:id="rId1412"/>
        </w:object>
      </w:r>
    </w:p>
    <w:p w14:paraId="7C22CB83" w14:textId="3A0BB8A4" w:rsidR="00571C5B" w:rsidRPr="00B548C3" w:rsidRDefault="00571C5B" w:rsidP="007D47BE">
      <w:pPr>
        <w:tabs>
          <w:tab w:val="left" w:pos="810"/>
          <w:tab w:val="num" w:pos="900"/>
          <w:tab w:val="left" w:pos="1980"/>
        </w:tabs>
        <w:ind w:left="810"/>
        <w:rPr>
          <w:szCs w:val="20"/>
        </w:rPr>
      </w:pPr>
      <w:r w:rsidRPr="00B548C3">
        <w:rPr>
          <w:b/>
          <w:smallCaps/>
          <w:szCs w:val="20"/>
        </w:rPr>
        <w:t>CALCULATE:</w:t>
      </w:r>
      <w:r w:rsidR="00FF0ACD">
        <w:rPr>
          <w:b/>
          <w:szCs w:val="20"/>
        </w:rPr>
        <w:t xml:space="preserve"> </w:t>
      </w:r>
      <w:r w:rsidRPr="00B548C3">
        <w:rPr>
          <w:szCs w:val="20"/>
        </w:rPr>
        <w:t xml:space="preserve">It is important to perform this calculation with the computer or calculator in degree (not radian) mode. Using the textbook value for the radius of the earth </w:t>
      </w:r>
      <w:r w:rsidR="009D49F1" w:rsidRPr="00B333B7">
        <w:rPr>
          <w:position w:val="-6"/>
        </w:rPr>
        <w:object w:dxaOrig="1579" w:dyaOrig="300" w14:anchorId="1BF4E86C">
          <v:shape id="_x0000_i1705" type="#_x0000_t75" alt="r equals 1.496 times 10 Superscript 8 Baseline k m" style="width:78.85pt;height:15.45pt" o:ole="">
            <v:imagedata r:id="rId1413" o:title=""/>
          </v:shape>
          <o:OLEObject Type="Embed" ProgID="Equation.DSMT4" ShapeID="_x0000_i1705" DrawAspect="Content" ObjectID="_1764185611" r:id="rId1414"/>
        </w:object>
      </w:r>
      <w:r w:rsidR="009D49F1" w:rsidRPr="00B548C3">
        <w:rPr>
          <w:szCs w:val="20"/>
        </w:rPr>
        <w:t xml:space="preserve"> </w:t>
      </w:r>
      <w:r w:rsidRPr="00B548C3">
        <w:rPr>
          <w:szCs w:val="20"/>
        </w:rPr>
        <w:t>and the given value for the parallax of 769 milliarcsec gives:</w:t>
      </w:r>
    </w:p>
    <w:p w14:paraId="5DE64DE9" w14:textId="7D2480A3" w:rsidR="00571C5B" w:rsidRDefault="000A1748" w:rsidP="000A1748">
      <w:pPr>
        <w:tabs>
          <w:tab w:val="left" w:pos="900"/>
          <w:tab w:val="left" w:pos="990"/>
        </w:tabs>
        <w:ind w:left="1350"/>
        <w:jc w:val="left"/>
        <w:rPr>
          <w:b/>
          <w:szCs w:val="20"/>
        </w:rPr>
      </w:pPr>
      <w:r w:rsidRPr="000A1748">
        <w:rPr>
          <w:b/>
          <w:position w:val="-22"/>
          <w:szCs w:val="20"/>
        </w:rPr>
        <w:object w:dxaOrig="800" w:dyaOrig="560" w14:anchorId="6C583BE0">
          <v:shape id="_x0000_i1706" type="#_x0000_t75" alt="d equals StartFraction r Over tangent theta EndFraction" style="width:39.45pt;height:28.3pt" o:ole="">
            <v:imagedata r:id="rId1415" o:title=""/>
          </v:shape>
          <o:OLEObject Type="Embed" ProgID="Equation.DSMT4" ShapeID="_x0000_i1706" DrawAspect="Content" ObjectID="_1764185612" r:id="rId1416"/>
        </w:object>
      </w:r>
    </w:p>
    <w:p w14:paraId="7C67D5A9" w14:textId="671FD4C3" w:rsidR="000A1748" w:rsidRDefault="000A1748" w:rsidP="000A1748">
      <w:pPr>
        <w:tabs>
          <w:tab w:val="left" w:pos="3060"/>
        </w:tabs>
        <w:ind w:left="1530"/>
        <w:jc w:val="left"/>
      </w:pPr>
      <w:r w:rsidRPr="000A1748">
        <w:rPr>
          <w:position w:val="-62"/>
        </w:rPr>
        <w:object w:dxaOrig="6780" w:dyaOrig="999" w14:anchorId="57A8B1E2">
          <v:shape id="_x0000_i1707" type="#_x0000_t75" alt="equals StartFraction 1.496 times 10 Superscript 8 Baseline k m Over tangent left parenthesis 769 milliarcsec times StartFraction 10 Superscript negative 3 Baseline arc secant Over 1 milliarcsec EndFraction times StartFraction 1 arcminute Over 60 arc secant EndFraction times StartFraction 1 degree Over 60 arcminutes EndFraction right parenthesis EndFraction times StartFraction 1 light hyphen year Over 9.461 times 10 Superscript 12 Baseline k m EndFraction" style="width:338.55pt;height:50.55pt" o:ole="">
            <v:imagedata r:id="rId1417" o:title=""/>
          </v:shape>
          <o:OLEObject Type="Embed" ProgID="Equation.DSMT4" ShapeID="_x0000_i1707" DrawAspect="Content" ObjectID="_1764185613" r:id="rId1418"/>
        </w:object>
      </w:r>
    </w:p>
    <w:p w14:paraId="4B322151" w14:textId="5935E4ED" w:rsidR="000A1748" w:rsidRPr="00B548C3" w:rsidRDefault="000A1748" w:rsidP="000A1748">
      <w:pPr>
        <w:tabs>
          <w:tab w:val="left" w:pos="3060"/>
        </w:tabs>
        <w:ind w:left="1530"/>
        <w:jc w:val="left"/>
        <w:rPr>
          <w:b/>
          <w:szCs w:val="20"/>
        </w:rPr>
      </w:pPr>
      <w:r w:rsidRPr="001067B4">
        <w:rPr>
          <w:position w:val="-10"/>
        </w:rPr>
        <w:object w:dxaOrig="2140" w:dyaOrig="300" w14:anchorId="167D1FB3">
          <v:shape id="_x0000_i1708" type="#_x0000_t75" alt="equals 4.241244841 light years" style="width:107.15pt;height:15.45pt" o:ole="">
            <v:imagedata r:id="rId1419" o:title=""/>
          </v:shape>
          <o:OLEObject Type="Embed" ProgID="Equation.DSMT4" ShapeID="_x0000_i1708" DrawAspect="Content" ObjectID="_1764185614" r:id="rId1420"/>
        </w:object>
      </w:r>
    </w:p>
    <w:p w14:paraId="76AC20E8" w14:textId="77777777" w:rsidR="00FF0ACD" w:rsidRDefault="00571C5B" w:rsidP="007D47BE">
      <w:pPr>
        <w:tabs>
          <w:tab w:val="left" w:pos="810"/>
          <w:tab w:val="num" w:pos="900"/>
          <w:tab w:val="left" w:pos="1980"/>
        </w:tabs>
        <w:ind w:left="810"/>
        <w:rPr>
          <w:szCs w:val="20"/>
        </w:rPr>
      </w:pPr>
      <w:r w:rsidRPr="00B548C3">
        <w:rPr>
          <w:b/>
          <w:smallCaps/>
          <w:szCs w:val="20"/>
        </w:rPr>
        <w:lastRenderedPageBreak/>
        <w:t>ROUND:</w:t>
      </w:r>
      <w:r w:rsidRPr="00B548C3">
        <w:rPr>
          <w:b/>
          <w:szCs w:val="20"/>
        </w:rPr>
        <w:t xml:space="preserve"> </w:t>
      </w:r>
      <w:r w:rsidRPr="00B548C3">
        <w:rPr>
          <w:szCs w:val="20"/>
        </w:rPr>
        <w:t>The parallax has three significant figures. The radius of the earth is given to four, and all of the conversions are exact</w:t>
      </w:r>
      <w:r w:rsidR="006C4541">
        <w:rPr>
          <w:szCs w:val="20"/>
        </w:rPr>
        <w:t xml:space="preserve"> except light-years to km, which is given to four. S</w:t>
      </w:r>
      <w:r w:rsidRPr="00B548C3">
        <w:rPr>
          <w:szCs w:val="20"/>
        </w:rPr>
        <w:t>o the final answer should have three figures. This gives a total dist</w:t>
      </w:r>
      <w:r w:rsidR="006C4541">
        <w:rPr>
          <w:szCs w:val="20"/>
        </w:rPr>
        <w:t>ance of 4.</w:t>
      </w:r>
      <w:r w:rsidRPr="00B548C3">
        <w:rPr>
          <w:szCs w:val="20"/>
        </w:rPr>
        <w:t>24 light-years.</w:t>
      </w:r>
    </w:p>
    <w:p w14:paraId="46540EAF" w14:textId="7CB2E946" w:rsidR="00462FE0" w:rsidRDefault="00571C5B" w:rsidP="007D47BE">
      <w:pPr>
        <w:tabs>
          <w:tab w:val="left" w:pos="810"/>
          <w:tab w:val="num" w:pos="900"/>
          <w:tab w:val="left" w:pos="1980"/>
        </w:tabs>
        <w:ind w:left="810"/>
        <w:rPr>
          <w:b/>
          <w:smallCaps/>
          <w:szCs w:val="20"/>
        </w:rPr>
      </w:pPr>
      <w:r w:rsidRPr="00B548C3">
        <w:rPr>
          <w:b/>
          <w:smallCaps/>
          <w:szCs w:val="20"/>
        </w:rPr>
        <w:t>DOUBLE-CHECK:</w:t>
      </w:r>
      <w:r w:rsidRPr="00B548C3">
        <w:rPr>
          <w:szCs w:val="20"/>
        </w:rPr>
        <w:t xml:space="preserve"> A distance to the Proxima Centauri of 4.24 light-years means that it takes light about 4¼ years to travel between the Sun and Proxima Centauri. Knowing what we do of astronomical scales, this makes sense.</w:t>
      </w:r>
    </w:p>
    <w:p w14:paraId="7E3350A4" w14:textId="77777777" w:rsidR="00C00E48" w:rsidRDefault="00C00E48" w:rsidP="007A5332">
      <w:pPr>
        <w:pStyle w:val="Heading2"/>
        <w:rPr>
          <w:sz w:val="20"/>
        </w:rPr>
      </w:pPr>
      <w:r>
        <w:t>Multi-Version Exercises</w:t>
      </w:r>
    </w:p>
    <w:p w14:paraId="11A99FE3" w14:textId="05B00569" w:rsidR="00A936B9" w:rsidRPr="009F3DCC" w:rsidRDefault="00A936B9">
      <w:pPr>
        <w:pStyle w:val="ListParagraph"/>
        <w:numPr>
          <w:ilvl w:val="0"/>
          <w:numId w:val="4"/>
        </w:numPr>
        <w:ind w:left="806" w:hanging="806"/>
        <w:rPr>
          <w:szCs w:val="20"/>
        </w:rPr>
      </w:pPr>
      <w:r w:rsidRPr="00956DDC">
        <w:rPr>
          <w:b/>
          <w:szCs w:val="20"/>
        </w:rPr>
        <w:t>THINK:</w:t>
      </w:r>
      <w:r w:rsidR="00FF0ACD">
        <w:rPr>
          <w:szCs w:val="20"/>
        </w:rPr>
        <w:t xml:space="preserve"> </w:t>
      </w:r>
      <w:r w:rsidRPr="00956DDC">
        <w:rPr>
          <w:szCs w:val="20"/>
        </w:rPr>
        <w:t xml:space="preserve">The lengths of the </w:t>
      </w:r>
      <w:r w:rsidRPr="00956DDC">
        <w:rPr>
          <w:i/>
          <w:szCs w:val="20"/>
        </w:rPr>
        <w:t>x</w:t>
      </w:r>
      <w:r w:rsidRPr="00956DDC">
        <w:rPr>
          <w:szCs w:val="20"/>
        </w:rPr>
        <w:t xml:space="preserve"> and </w:t>
      </w:r>
      <w:r w:rsidRPr="00956DDC">
        <w:rPr>
          <w:i/>
          <w:szCs w:val="20"/>
        </w:rPr>
        <w:t>y</w:t>
      </w:r>
      <w:r w:rsidRPr="00956DDC">
        <w:rPr>
          <w:szCs w:val="20"/>
        </w:rPr>
        <w:t xml:space="preserve"> components of the vectors can be read from the provided figure. Remember to decompose the vectors in terms of their </w:t>
      </w:r>
      <w:r w:rsidRPr="00956DDC">
        <w:rPr>
          <w:i/>
          <w:szCs w:val="20"/>
        </w:rPr>
        <w:t>x</w:t>
      </w:r>
      <w:r w:rsidRPr="00956DDC">
        <w:rPr>
          <w:szCs w:val="20"/>
        </w:rPr>
        <w:t xml:space="preserve"> and </w:t>
      </w:r>
      <w:r w:rsidRPr="00956DDC">
        <w:rPr>
          <w:i/>
          <w:szCs w:val="20"/>
        </w:rPr>
        <w:t>y</w:t>
      </w:r>
      <w:r w:rsidRPr="00956DDC">
        <w:rPr>
          <w:szCs w:val="20"/>
        </w:rPr>
        <w:t xml:space="preserve"> components.</w:t>
      </w:r>
    </w:p>
    <w:p w14:paraId="33678821" w14:textId="59292798" w:rsidR="00A936B9" w:rsidRPr="00956DDC" w:rsidRDefault="00A936B9" w:rsidP="00FE1787">
      <w:pPr>
        <w:tabs>
          <w:tab w:val="left" w:pos="810"/>
          <w:tab w:val="num" w:pos="900"/>
          <w:tab w:val="left" w:pos="1980"/>
        </w:tabs>
        <w:ind w:left="810"/>
        <w:rPr>
          <w:szCs w:val="20"/>
        </w:rPr>
      </w:pPr>
      <w:r w:rsidRPr="00956DDC">
        <w:rPr>
          <w:b/>
          <w:smallCaps/>
          <w:szCs w:val="20"/>
        </w:rPr>
        <w:t>SKETCH:</w:t>
      </w:r>
    </w:p>
    <w:p w14:paraId="25DE2A77" w14:textId="7D1D5D12" w:rsidR="00A936B9" w:rsidRPr="00956DDC" w:rsidRDefault="006510CF" w:rsidP="00A936B9">
      <w:pPr>
        <w:tabs>
          <w:tab w:val="left" w:pos="810"/>
        </w:tabs>
        <w:ind w:firstLine="4"/>
        <w:jc w:val="center"/>
        <w:rPr>
          <w:szCs w:val="20"/>
        </w:rPr>
      </w:pPr>
      <w:r w:rsidRPr="00956DDC">
        <w:rPr>
          <w:b/>
          <w:smallCaps/>
          <w:noProof/>
          <w:szCs w:val="20"/>
          <w:lang w:val="en-IN" w:eastAsia="en-IN"/>
        </w:rPr>
        <w:drawing>
          <wp:inline distT="0" distB="0" distL="0" distR="0" wp14:anchorId="0FFDF963" wp14:editId="6EF5570E">
            <wp:extent cx="1565275" cy="1602105"/>
            <wp:effectExtent l="0" t="0" r="0" b="0"/>
            <wp:docPr id="666" name="Picture 666" descr="A graph shows 3 vectors A, B, and C. The vertical axis is labeled y and it ranges from negative 4 to 4 in increments of 2. The horizontal axis is labeled x and it ranges from negative 4 to 4 in increments of 2. A lies in the second quadrant. B extends from the second to the first quadrant. C extends from the fourth to the third quad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1421" cstate="print">
                      <a:extLst>
                        <a:ext uri="{28A0092B-C50C-407E-A947-70E740481C1C}">
                          <a14:useLocalDpi xmlns:a14="http://schemas.microsoft.com/office/drawing/2010/main" val="0"/>
                        </a:ext>
                      </a:extLst>
                    </a:blip>
                    <a:srcRect/>
                    <a:stretch>
                      <a:fillRect/>
                    </a:stretch>
                  </pic:blipFill>
                  <pic:spPr bwMode="auto">
                    <a:xfrm>
                      <a:off x="0" y="0"/>
                      <a:ext cx="1565275" cy="1602105"/>
                    </a:xfrm>
                    <a:prstGeom prst="rect">
                      <a:avLst/>
                    </a:prstGeom>
                    <a:noFill/>
                    <a:ln>
                      <a:noFill/>
                    </a:ln>
                  </pic:spPr>
                </pic:pic>
              </a:graphicData>
            </a:graphic>
          </wp:inline>
        </w:drawing>
      </w:r>
    </w:p>
    <w:p w14:paraId="570FCDDA" w14:textId="51DD0A54" w:rsidR="00A936B9" w:rsidRPr="00956DDC" w:rsidRDefault="00A936B9" w:rsidP="00CA0B5A">
      <w:pPr>
        <w:tabs>
          <w:tab w:val="left" w:pos="810"/>
          <w:tab w:val="num" w:pos="900"/>
          <w:tab w:val="left" w:pos="1980"/>
        </w:tabs>
        <w:ind w:left="810"/>
        <w:rPr>
          <w:szCs w:val="20"/>
        </w:rPr>
      </w:pPr>
      <w:r w:rsidRPr="00956DDC">
        <w:rPr>
          <w:b/>
          <w:smallCaps/>
          <w:szCs w:val="20"/>
        </w:rPr>
        <w:t>RESEARCH:</w:t>
      </w:r>
      <w:r w:rsidR="00CA0B5A">
        <w:rPr>
          <w:szCs w:val="20"/>
        </w:rPr>
        <w:tab/>
      </w:r>
      <w:r w:rsidRPr="00956DDC">
        <w:rPr>
          <w:szCs w:val="20"/>
        </w:rPr>
        <w:t xml:space="preserve">A vector can be written as </w:t>
      </w:r>
      <w:r w:rsidR="00880511" w:rsidRPr="00880511">
        <w:rPr>
          <w:position w:val="-12"/>
          <w:szCs w:val="20"/>
        </w:rPr>
        <w:object w:dxaOrig="1200" w:dyaOrig="360" w14:anchorId="1D550BEE">
          <v:shape id="_x0000_i1709" type="#_x0000_t75" alt=" upper V vector equals upper V Subscript x Baseline x caret plus upper V Subscript y Baseline y caret" style="width:60pt;height:18pt" o:ole="">
            <v:imagedata r:id="rId1422" o:title=""/>
          </v:shape>
          <o:OLEObject Type="Embed" ProgID="Equation.DSMT4" ShapeID="_x0000_i1709" DrawAspect="Content" ObjectID="_1764185615" r:id="rId1423"/>
        </w:object>
      </w:r>
      <w:r w:rsidRPr="00956DDC">
        <w:rPr>
          <w:szCs w:val="20"/>
        </w:rPr>
        <w:t xml:space="preserve">, where </w:t>
      </w:r>
      <w:r w:rsidR="001363AE" w:rsidRPr="001363AE">
        <w:rPr>
          <w:position w:val="-10"/>
          <w:szCs w:val="20"/>
        </w:rPr>
        <w:object w:dxaOrig="980" w:dyaOrig="300" w14:anchorId="62B76F71">
          <v:shape id="_x0000_i1710" type="#_x0000_t75" alt="upper V Subscript x Baseline equals x Subscript f Baseline minus x Subscript i" style="width:48.85pt;height:15.45pt" o:ole="">
            <v:imagedata r:id="rId1424" o:title=""/>
          </v:shape>
          <o:OLEObject Type="Embed" ProgID="Equation.DSMT4" ShapeID="_x0000_i1710" DrawAspect="Content" ObjectID="_1764185616" r:id="rId1425"/>
        </w:object>
      </w:r>
      <w:r w:rsidRPr="00956DDC">
        <w:rPr>
          <w:szCs w:val="20"/>
        </w:rPr>
        <w:t xml:space="preserve"> and </w:t>
      </w:r>
      <w:r w:rsidR="00880511" w:rsidRPr="00880511">
        <w:rPr>
          <w:position w:val="-12"/>
          <w:szCs w:val="20"/>
        </w:rPr>
        <w:object w:dxaOrig="980" w:dyaOrig="320" w14:anchorId="323B34EB">
          <v:shape id="_x0000_i1711" type="#_x0000_t75" alt="upper V Subscript y Baseline equals y Subscript f Baseline minus y Subscript i" style="width:48.85pt;height:16.3pt" o:ole="">
            <v:imagedata r:id="rId1426" o:title=""/>
          </v:shape>
          <o:OLEObject Type="Embed" ProgID="Equation.DSMT4" ShapeID="_x0000_i1711" DrawAspect="Content" ObjectID="_1764185617" r:id="rId1427"/>
        </w:object>
      </w:r>
      <w:r w:rsidRPr="00956DDC">
        <w:rPr>
          <w:szCs w:val="20"/>
        </w:rPr>
        <w:t>.</w:t>
      </w:r>
    </w:p>
    <w:p w14:paraId="14590DFF" w14:textId="301ECAE1" w:rsidR="00A936B9" w:rsidRPr="00956DDC" w:rsidRDefault="00A936B9" w:rsidP="00CA0B5A">
      <w:pPr>
        <w:tabs>
          <w:tab w:val="left" w:pos="810"/>
          <w:tab w:val="num" w:pos="900"/>
          <w:tab w:val="left" w:pos="1890"/>
        </w:tabs>
        <w:rPr>
          <w:szCs w:val="20"/>
        </w:rPr>
      </w:pPr>
      <w:r w:rsidRPr="00956DDC">
        <w:rPr>
          <w:b/>
          <w:smallCaps/>
          <w:szCs w:val="20"/>
        </w:rPr>
        <w:t xml:space="preserve">SIMPLIFY: </w:t>
      </w:r>
      <w:r w:rsidR="00CA0B5A">
        <w:rPr>
          <w:szCs w:val="20"/>
        </w:rPr>
        <w:tab/>
      </w:r>
      <w:r w:rsidRPr="00956DDC">
        <w:rPr>
          <w:szCs w:val="20"/>
        </w:rPr>
        <w:t>Not applicable.</w:t>
      </w:r>
    </w:p>
    <w:p w14:paraId="377AB565" w14:textId="559545E1" w:rsidR="00A936B9" w:rsidRPr="00956DDC" w:rsidRDefault="00A936B9" w:rsidP="00ED1E59">
      <w:pPr>
        <w:tabs>
          <w:tab w:val="left" w:pos="810"/>
          <w:tab w:val="num" w:pos="900"/>
        </w:tabs>
        <w:ind w:left="810"/>
        <w:jc w:val="left"/>
        <w:rPr>
          <w:szCs w:val="20"/>
        </w:rPr>
      </w:pPr>
      <w:r w:rsidRPr="00956DDC">
        <w:rPr>
          <w:b/>
          <w:smallCaps/>
          <w:szCs w:val="20"/>
        </w:rPr>
        <w:t>CALCULATE:</w:t>
      </w:r>
      <w:r w:rsidR="00FF0ACD">
        <w:rPr>
          <w:b/>
          <w:smallCaps/>
          <w:szCs w:val="20"/>
        </w:rPr>
        <w:t xml:space="preserve"> </w:t>
      </w:r>
      <w:r w:rsidR="00880511" w:rsidRPr="00880511">
        <w:rPr>
          <w:position w:val="-10"/>
          <w:szCs w:val="20"/>
        </w:rPr>
        <w:object w:dxaOrig="6900" w:dyaOrig="340" w14:anchorId="2469E04F">
          <v:shape id="_x0000_i1712" type="#_x0000_t75" alt="upper A vector equals left parenthesis 1.5 minus left parenthesis negative 4 right parenthesis right parenthesis x caret plus left parenthesis 3.5 minus 2 right parenthesis y caret equals 2.5 x caret plus 1.5 y caret comma upper B vector equals left parenthesis 4 minus left parenthesis negative 1.5 right parenthesis right parenthesis x caret plus left parenthesis 1 minus 2.5 right parenthesis y caret equals 5.5 x caret minus 1.5 y caret " style="width:345.45pt;height:17.15pt" o:ole="">
            <v:imagedata r:id="rId1428" o:title=""/>
          </v:shape>
          <o:OLEObject Type="Embed" ProgID="Equation.DSMT4" ShapeID="_x0000_i1712" DrawAspect="Content" ObjectID="_1764185618" r:id="rId1429"/>
        </w:object>
      </w:r>
      <w:r>
        <w:rPr>
          <w:szCs w:val="20"/>
        </w:rPr>
        <w:t xml:space="preserve"> </w:t>
      </w:r>
      <w:r w:rsidR="00880511" w:rsidRPr="00880511">
        <w:rPr>
          <w:position w:val="-10"/>
          <w:szCs w:val="20"/>
        </w:rPr>
        <w:object w:dxaOrig="3019" w:dyaOrig="340" w14:anchorId="0CCEEE60">
          <v:shape id="_x0000_i1713" type="#_x0000_t75" alt=" upper C vector equals left parenthesis negative 3 minus 3 right parenthesis x caret minus left parenthesis 4 minus left parenthesis negative 1 right parenthesis right parenthesis y caret equals negative 6 x caret minus 3 y caret" style="width:150.85pt;height:17.15pt" o:ole="">
            <v:imagedata r:id="rId1430" o:title=""/>
          </v:shape>
          <o:OLEObject Type="Embed" ProgID="Equation.DSMT4" ShapeID="_x0000_i1713" DrawAspect="Content" ObjectID="_1764185619" r:id="rId1431"/>
        </w:object>
      </w:r>
    </w:p>
    <w:p w14:paraId="32D280BE" w14:textId="77777777" w:rsidR="00FF0ACD" w:rsidRDefault="00A936B9" w:rsidP="003A1788">
      <w:pPr>
        <w:tabs>
          <w:tab w:val="left" w:pos="810"/>
          <w:tab w:val="num" w:pos="900"/>
          <w:tab w:val="left" w:pos="1710"/>
        </w:tabs>
        <w:ind w:left="810"/>
        <w:rPr>
          <w:szCs w:val="20"/>
        </w:rPr>
      </w:pPr>
      <w:r w:rsidRPr="00956DDC">
        <w:rPr>
          <w:b/>
          <w:smallCaps/>
          <w:szCs w:val="20"/>
        </w:rPr>
        <w:t>ROUND:</w:t>
      </w:r>
      <w:r w:rsidR="003A1788">
        <w:rPr>
          <w:b/>
          <w:bCs/>
          <w:smallCaps/>
          <w:szCs w:val="20"/>
        </w:rPr>
        <w:tab/>
      </w:r>
      <w:r w:rsidRPr="00956DDC">
        <w:rPr>
          <w:bCs/>
          <w:szCs w:val="20"/>
        </w:rPr>
        <w:t>Not applicable.</w:t>
      </w:r>
    </w:p>
    <w:p w14:paraId="4E4AF4F7" w14:textId="44776109" w:rsidR="00A936B9" w:rsidRPr="00956DDC" w:rsidRDefault="00A936B9" w:rsidP="00CB7B7C">
      <w:pPr>
        <w:tabs>
          <w:tab w:val="left" w:pos="810"/>
          <w:tab w:val="num" w:pos="900"/>
          <w:tab w:val="left" w:pos="2520"/>
        </w:tabs>
        <w:ind w:left="810"/>
        <w:rPr>
          <w:bCs/>
          <w:szCs w:val="20"/>
        </w:rPr>
      </w:pPr>
      <w:r w:rsidRPr="00956DDC">
        <w:rPr>
          <w:b/>
          <w:smallCaps/>
          <w:szCs w:val="20"/>
        </w:rPr>
        <w:t>DOUBLE-CHECK:</w:t>
      </w:r>
      <w:r w:rsidR="00CB7B7C">
        <w:rPr>
          <w:b/>
          <w:bCs/>
          <w:smallCaps/>
          <w:szCs w:val="20"/>
        </w:rPr>
        <w:tab/>
      </w:r>
      <w:r w:rsidRPr="00956DDC">
        <w:rPr>
          <w:bCs/>
          <w:szCs w:val="20"/>
        </w:rPr>
        <w:t xml:space="preserve">Comparing the signs of the </w:t>
      </w:r>
      <w:r w:rsidRPr="00956DDC">
        <w:rPr>
          <w:bCs/>
          <w:i/>
          <w:szCs w:val="20"/>
        </w:rPr>
        <w:t>x</w:t>
      </w:r>
      <w:r>
        <w:rPr>
          <w:bCs/>
          <w:szCs w:val="20"/>
        </w:rPr>
        <w:t xml:space="preserve">- </w:t>
      </w:r>
      <w:r w:rsidRPr="00956DDC">
        <w:rPr>
          <w:bCs/>
          <w:szCs w:val="20"/>
        </w:rPr>
        <w:t xml:space="preserve">and </w:t>
      </w:r>
      <w:r w:rsidRPr="00956DDC">
        <w:rPr>
          <w:bCs/>
          <w:i/>
          <w:szCs w:val="20"/>
        </w:rPr>
        <w:t>y</w:t>
      </w:r>
      <w:r>
        <w:rPr>
          <w:bCs/>
          <w:i/>
          <w:szCs w:val="20"/>
        </w:rPr>
        <w:t>-</w:t>
      </w:r>
      <w:r w:rsidRPr="00956DDC">
        <w:rPr>
          <w:bCs/>
          <w:szCs w:val="20"/>
        </w:rPr>
        <w:t xml:space="preserve">components of </w:t>
      </w:r>
      <w:r>
        <w:rPr>
          <w:bCs/>
          <w:szCs w:val="20"/>
        </w:rPr>
        <w:t xml:space="preserve">the </w:t>
      </w:r>
      <w:r w:rsidRPr="00956DDC">
        <w:rPr>
          <w:bCs/>
          <w:szCs w:val="20"/>
        </w:rPr>
        <w:t xml:space="preserve">vectors </w:t>
      </w:r>
      <w:r w:rsidR="00880511" w:rsidRPr="00880511">
        <w:rPr>
          <w:bCs/>
          <w:position w:val="-4"/>
          <w:szCs w:val="20"/>
        </w:rPr>
        <w:object w:dxaOrig="220" w:dyaOrig="279" w14:anchorId="799B8AC6">
          <v:shape id="_x0000_i1714" type="#_x0000_t75" alt=" upper A vector" style="width:10.3pt;height:13.7pt" o:ole="">
            <v:imagedata r:id="rId1432" o:title=""/>
          </v:shape>
          <o:OLEObject Type="Embed" ProgID="Equation.DSMT4" ShapeID="_x0000_i1714" DrawAspect="Content" ObjectID="_1764185620" r:id="rId1433"/>
        </w:object>
      </w:r>
      <w:r w:rsidRPr="00956DDC">
        <w:rPr>
          <w:bCs/>
          <w:szCs w:val="20"/>
        </w:rPr>
        <w:t xml:space="preserve">, </w:t>
      </w:r>
      <w:r w:rsidR="00880511" w:rsidRPr="00880511">
        <w:rPr>
          <w:bCs/>
          <w:position w:val="-4"/>
          <w:szCs w:val="20"/>
        </w:rPr>
        <w:object w:dxaOrig="200" w:dyaOrig="279" w14:anchorId="5F27CD15">
          <v:shape id="_x0000_i1715" type="#_x0000_t75" alt=" upper B vector" style="width:9.45pt;height:13.7pt" o:ole="">
            <v:imagedata r:id="rId1434" o:title=""/>
          </v:shape>
          <o:OLEObject Type="Embed" ProgID="Equation.DSMT4" ShapeID="_x0000_i1715" DrawAspect="Content" ObjectID="_1764185621" r:id="rId1435"/>
        </w:object>
      </w:r>
      <w:r w:rsidRPr="00956DDC">
        <w:rPr>
          <w:bCs/>
          <w:szCs w:val="20"/>
        </w:rPr>
        <w:t xml:space="preserve"> and </w:t>
      </w:r>
      <w:r w:rsidR="001363AE" w:rsidRPr="001363AE">
        <w:rPr>
          <w:bCs/>
          <w:position w:val="-6"/>
          <w:szCs w:val="20"/>
        </w:rPr>
        <w:object w:dxaOrig="200" w:dyaOrig="300" w14:anchorId="14F381E9">
          <v:shape id="_x0000_i1716" type="#_x0000_t75" alt=" upper C vector" style="width:9.45pt;height:15.45pt" o:ole="">
            <v:imagedata r:id="rId1436" o:title=""/>
          </v:shape>
          <o:OLEObject Type="Embed" ProgID="Equation.DSMT4" ShapeID="_x0000_i1716" DrawAspect="Content" ObjectID="_1764185622" r:id="rId1437"/>
        </w:object>
      </w:r>
      <w:r w:rsidRPr="00956DDC">
        <w:rPr>
          <w:bCs/>
          <w:szCs w:val="20"/>
        </w:rPr>
        <w:t xml:space="preserve"> to the provided figure, the calculated components all point in the correct directions. The answer is therefore reasonable.</w:t>
      </w:r>
    </w:p>
    <w:p w14:paraId="6BC71295" w14:textId="77777777" w:rsidR="00FF0ACD" w:rsidRDefault="00D648E7">
      <w:pPr>
        <w:pStyle w:val="ListParagraph"/>
        <w:numPr>
          <w:ilvl w:val="0"/>
          <w:numId w:val="4"/>
        </w:numPr>
        <w:ind w:left="806" w:hanging="806"/>
        <w:rPr>
          <w:szCs w:val="20"/>
        </w:rPr>
      </w:pPr>
      <w:r w:rsidRPr="00956DDC">
        <w:rPr>
          <w:b/>
          <w:szCs w:val="20"/>
        </w:rPr>
        <w:t>THINK:</w:t>
      </w:r>
      <w:r w:rsidR="00FF0ACD">
        <w:rPr>
          <w:szCs w:val="20"/>
        </w:rPr>
        <w:t xml:space="preserve"> </w:t>
      </w:r>
      <w:r w:rsidR="006B5F93" w:rsidRPr="00956DDC">
        <w:rPr>
          <w:szCs w:val="20"/>
        </w:rPr>
        <w:t>The question asks for the</w:t>
      </w:r>
      <w:r w:rsidR="000330A3" w:rsidRPr="00956DDC">
        <w:rPr>
          <w:szCs w:val="20"/>
        </w:rPr>
        <w:t xml:space="preserve"> length and di</w:t>
      </w:r>
      <w:r w:rsidR="00A24C09" w:rsidRPr="00956DDC">
        <w:rPr>
          <w:szCs w:val="20"/>
        </w:rPr>
        <w:t>rection of the three vectors. The</w:t>
      </w:r>
      <w:r w:rsidR="000330A3" w:rsidRPr="00956DDC">
        <w:rPr>
          <w:szCs w:val="20"/>
        </w:rPr>
        <w:t xml:space="preserve"> </w:t>
      </w:r>
      <w:r w:rsidR="000330A3" w:rsidRPr="00956DDC">
        <w:rPr>
          <w:i/>
          <w:szCs w:val="20"/>
        </w:rPr>
        <w:t>x</w:t>
      </w:r>
      <w:r w:rsidR="000330A3" w:rsidRPr="00956DDC">
        <w:rPr>
          <w:szCs w:val="20"/>
        </w:rPr>
        <w:t xml:space="preserve"> and </w:t>
      </w:r>
      <w:r w:rsidR="000330A3" w:rsidRPr="00956DDC">
        <w:rPr>
          <w:i/>
          <w:szCs w:val="20"/>
        </w:rPr>
        <w:t>y</w:t>
      </w:r>
      <w:r w:rsidR="000330A3" w:rsidRPr="00956DDC">
        <w:rPr>
          <w:szCs w:val="20"/>
        </w:rPr>
        <w:t xml:space="preserve"> components of the vectors </w:t>
      </w:r>
      <w:r w:rsidR="00A24C09" w:rsidRPr="00956DDC">
        <w:rPr>
          <w:szCs w:val="20"/>
        </w:rPr>
        <w:t xml:space="preserve">can be read </w:t>
      </w:r>
      <w:r w:rsidR="000330A3" w:rsidRPr="00956DDC">
        <w:rPr>
          <w:szCs w:val="20"/>
        </w:rPr>
        <w:t>from the provided figure. Remember when dealing with vectors, the components must be treated separately.</w:t>
      </w:r>
    </w:p>
    <w:p w14:paraId="3A37DDA0" w14:textId="77777777" w:rsidR="00FF0ACD" w:rsidRDefault="00674CC6" w:rsidP="003D79F4">
      <w:pPr>
        <w:tabs>
          <w:tab w:val="left" w:pos="810"/>
          <w:tab w:val="num" w:pos="900"/>
        </w:tabs>
        <w:ind w:left="810"/>
        <w:rPr>
          <w:szCs w:val="20"/>
        </w:rPr>
      </w:pPr>
      <w:r w:rsidRPr="00DB36B9">
        <w:rPr>
          <w:b/>
          <w:smallCaps/>
          <w:szCs w:val="20"/>
        </w:rPr>
        <w:t>SKETCH:</w:t>
      </w:r>
    </w:p>
    <w:p w14:paraId="742271E9" w14:textId="4F20D929" w:rsidR="000330A3" w:rsidRPr="00956DDC" w:rsidRDefault="006510CF" w:rsidP="00920171">
      <w:pPr>
        <w:tabs>
          <w:tab w:val="left" w:pos="810"/>
        </w:tabs>
        <w:ind w:firstLine="4"/>
        <w:jc w:val="center"/>
        <w:rPr>
          <w:szCs w:val="20"/>
        </w:rPr>
      </w:pPr>
      <w:r w:rsidRPr="00956DDC">
        <w:rPr>
          <w:b/>
          <w:smallCaps/>
          <w:noProof/>
          <w:szCs w:val="20"/>
          <w:lang w:val="en-IN" w:eastAsia="en-IN"/>
        </w:rPr>
        <w:drawing>
          <wp:inline distT="0" distB="0" distL="0" distR="0" wp14:anchorId="5CCB94F8" wp14:editId="51E1FDC6">
            <wp:extent cx="1565275" cy="1594485"/>
            <wp:effectExtent l="0" t="0" r="0" b="5715"/>
            <wp:docPr id="675" name="Picture 675" descr="A graph shows 3 vectors A, B, and C. The vertical axis is labeled y and it ranges from negative 4 to 4 in increments of 2. The horizontal axis is labeled x and it ranges from negative 4 to 4 in increments of 2. A lies in the second quadrant. B extends from the second to the first quadrant. C extends from the fourth to the third quad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5"/>
                    <pic:cNvPicPr>
                      <a:picLocks noChangeAspect="1" noChangeArrowheads="1"/>
                    </pic:cNvPicPr>
                  </pic:nvPicPr>
                  <pic:blipFill>
                    <a:blip r:embed="rId1438" cstate="print">
                      <a:extLst>
                        <a:ext uri="{28A0092B-C50C-407E-A947-70E740481C1C}">
                          <a14:useLocalDpi xmlns:a14="http://schemas.microsoft.com/office/drawing/2010/main" val="0"/>
                        </a:ext>
                      </a:extLst>
                    </a:blip>
                    <a:srcRect/>
                    <a:stretch>
                      <a:fillRect/>
                    </a:stretch>
                  </pic:blipFill>
                  <pic:spPr bwMode="auto">
                    <a:xfrm>
                      <a:off x="0" y="0"/>
                      <a:ext cx="1565275" cy="1594485"/>
                    </a:xfrm>
                    <a:prstGeom prst="rect">
                      <a:avLst/>
                    </a:prstGeom>
                    <a:noFill/>
                    <a:ln>
                      <a:noFill/>
                    </a:ln>
                  </pic:spPr>
                </pic:pic>
              </a:graphicData>
            </a:graphic>
          </wp:inline>
        </w:drawing>
      </w:r>
    </w:p>
    <w:p w14:paraId="6878FBF7" w14:textId="00135CB1" w:rsidR="000330A3" w:rsidRPr="009F3DCC" w:rsidRDefault="00674CC6" w:rsidP="003D79F4">
      <w:pPr>
        <w:tabs>
          <w:tab w:val="left" w:pos="810"/>
          <w:tab w:val="num" w:pos="900"/>
        </w:tabs>
        <w:ind w:left="810"/>
        <w:rPr>
          <w:b/>
          <w:bCs/>
          <w:smallCaps/>
          <w:szCs w:val="20"/>
        </w:rPr>
      </w:pPr>
      <w:r w:rsidRPr="00956DDC">
        <w:rPr>
          <w:b/>
          <w:smallCaps/>
          <w:szCs w:val="20"/>
        </w:rPr>
        <w:t>RESEARCH:</w:t>
      </w:r>
      <w:r w:rsidR="00FF0ACD">
        <w:rPr>
          <w:szCs w:val="20"/>
        </w:rPr>
        <w:t xml:space="preserve"> </w:t>
      </w:r>
      <w:r w:rsidR="000330A3" w:rsidRPr="00956DDC">
        <w:rPr>
          <w:szCs w:val="20"/>
        </w:rPr>
        <w:t>The length</w:t>
      </w:r>
      <w:r w:rsidR="00A24C09" w:rsidRPr="00956DDC">
        <w:rPr>
          <w:szCs w:val="20"/>
        </w:rPr>
        <w:t xml:space="preserve"> of a vector is given by the formula</w:t>
      </w:r>
      <w:r w:rsidR="00880511" w:rsidRPr="00880511">
        <w:rPr>
          <w:position w:val="-12"/>
          <w:szCs w:val="20"/>
        </w:rPr>
        <w:object w:dxaOrig="1120" w:dyaOrig="380" w14:anchorId="091ED952">
          <v:shape id="_x0000_i1717" type="#_x0000_t75" alt=" upper L vector equals StartRoot x squared plus y squared EndRoot" style="width:55.7pt;height:18.85pt" o:ole="">
            <v:imagedata r:id="rId1439" o:title=""/>
          </v:shape>
          <o:OLEObject Type="Embed" ProgID="Equation.DSMT4" ShapeID="_x0000_i1717" DrawAspect="Content" ObjectID="_1764185623" r:id="rId1440"/>
        </w:object>
      </w:r>
      <w:r w:rsidR="000330A3" w:rsidRPr="00956DDC">
        <w:rPr>
          <w:szCs w:val="20"/>
        </w:rPr>
        <w:t xml:space="preserve">. The direction of a vector (with respect to the </w:t>
      </w:r>
      <w:r w:rsidR="000330A3" w:rsidRPr="00956DDC">
        <w:rPr>
          <w:i/>
          <w:szCs w:val="20"/>
        </w:rPr>
        <w:t>x</w:t>
      </w:r>
      <w:r w:rsidR="000330A3" w:rsidRPr="00956DDC">
        <w:rPr>
          <w:szCs w:val="20"/>
        </w:rPr>
        <w:t>-axis) is given by</w:t>
      </w:r>
      <w:r w:rsidR="00472D19" w:rsidRPr="00956DDC">
        <w:rPr>
          <w:szCs w:val="20"/>
        </w:rPr>
        <w:t xml:space="preserve"> </w:t>
      </w:r>
      <w:r w:rsidR="00880511" w:rsidRPr="00880511">
        <w:rPr>
          <w:position w:val="-10"/>
          <w:szCs w:val="20"/>
        </w:rPr>
        <w:object w:dxaOrig="1020" w:dyaOrig="279" w14:anchorId="7F83CF7D">
          <v:shape id="_x0000_i1718" type="#_x0000_t75" alt="tangent theta equals y over x" style="width:51.45pt;height:13.7pt" o:ole="">
            <v:imagedata r:id="rId1441" o:title=""/>
          </v:shape>
          <o:OLEObject Type="Embed" ProgID="Equation.DSMT4" ShapeID="_x0000_i1718" DrawAspect="Content" ObjectID="_1764185624" r:id="rId1442"/>
        </w:object>
      </w:r>
      <w:r w:rsidR="000330A3" w:rsidRPr="00956DDC">
        <w:rPr>
          <w:szCs w:val="20"/>
        </w:rPr>
        <w:t>.</w:t>
      </w:r>
    </w:p>
    <w:p w14:paraId="448E310D" w14:textId="77777777" w:rsidR="00FF0ACD" w:rsidRDefault="00674CC6" w:rsidP="003D79F4">
      <w:pPr>
        <w:tabs>
          <w:tab w:val="left" w:pos="810"/>
          <w:tab w:val="num" w:pos="900"/>
        </w:tabs>
        <w:ind w:left="810"/>
        <w:rPr>
          <w:szCs w:val="20"/>
        </w:rPr>
      </w:pPr>
      <w:r w:rsidRPr="00956DDC">
        <w:rPr>
          <w:b/>
          <w:smallCaps/>
          <w:szCs w:val="20"/>
        </w:rPr>
        <w:t>SIMPLIFY:</w:t>
      </w:r>
      <w:r w:rsidR="00FF0ACD">
        <w:rPr>
          <w:b/>
          <w:smallCaps/>
          <w:szCs w:val="20"/>
        </w:rPr>
        <w:t xml:space="preserve"> </w:t>
      </w:r>
      <w:r w:rsidR="00880511" w:rsidRPr="00880511">
        <w:rPr>
          <w:b/>
          <w:position w:val="-24"/>
          <w:szCs w:val="20"/>
        </w:rPr>
        <w:object w:dxaOrig="1160" w:dyaOrig="580" w14:anchorId="7EBBF128">
          <v:shape id="_x0000_i1719" type="#_x0000_t75" alt="theta equals tangent Superscript negative 1 Baseline left parenthesis StartFraction y Over x EndFraction right parenthesis" style="width:58.3pt;height:28.3pt" o:ole="">
            <v:imagedata r:id="rId1443" o:title=""/>
          </v:shape>
          <o:OLEObject Type="Embed" ProgID="Equation.DSMT4" ShapeID="_x0000_i1719" DrawAspect="Content" ObjectID="_1764185625" r:id="rId1444"/>
        </w:object>
      </w:r>
    </w:p>
    <w:p w14:paraId="04D7DAFC" w14:textId="0C3E13E7" w:rsidR="00DC7E4F" w:rsidRDefault="00674CC6" w:rsidP="003D79F4">
      <w:pPr>
        <w:tabs>
          <w:tab w:val="left" w:pos="810"/>
          <w:tab w:val="num" w:pos="900"/>
        </w:tabs>
        <w:ind w:left="810"/>
        <w:rPr>
          <w:szCs w:val="20"/>
        </w:rPr>
      </w:pPr>
      <w:r w:rsidRPr="00956DDC">
        <w:rPr>
          <w:b/>
          <w:smallCaps/>
          <w:szCs w:val="20"/>
        </w:rPr>
        <w:lastRenderedPageBreak/>
        <w:t>CALCULATE:</w:t>
      </w:r>
      <w:r w:rsidR="00FF0ACD">
        <w:rPr>
          <w:b/>
          <w:smallCaps/>
          <w:szCs w:val="20"/>
        </w:rPr>
        <w:t xml:space="preserve"> </w:t>
      </w:r>
      <w:r w:rsidR="00E64E5D" w:rsidRPr="00E64E5D">
        <w:rPr>
          <w:b/>
          <w:smallCaps/>
          <w:position w:val="-26"/>
          <w:szCs w:val="20"/>
        </w:rPr>
        <w:object w:dxaOrig="4420" w:dyaOrig="620" w14:anchorId="0B1F8A63">
          <v:shape id="_x0000_i1720" type="#_x0000_t75" alt="Start absolute value upper A vector End absolute value equals Start root left parenthesis 2.5 right parenthesis squared plus left parenthesis 1.5 right parenthesis squared End root equals 2.9 comma theta subscript upper A baseline equals tangent superscript negative 1 baseline left parenthesis 1.5 over 2.5 End fraction equals 30.9638 degrees " style="width:221.15pt;height:31.7pt" o:ole="">
            <v:imagedata r:id="rId1445" o:title=""/>
          </v:shape>
          <o:OLEObject Type="Embed" ProgID="Equation.DSMT4" ShapeID="_x0000_i1720" DrawAspect="Content" ObjectID="_1764185626" r:id="rId1446"/>
        </w:object>
      </w:r>
    </w:p>
    <w:p w14:paraId="206719D6" w14:textId="033FDE19" w:rsidR="00E64E5D" w:rsidRDefault="00E64E5D" w:rsidP="00E64E5D">
      <w:pPr>
        <w:ind w:left="2070"/>
      </w:pPr>
      <w:r w:rsidRPr="00E64E5D">
        <w:rPr>
          <w:position w:val="-26"/>
        </w:rPr>
        <w:object w:dxaOrig="5240" w:dyaOrig="620" w14:anchorId="29B50F91">
          <v:shape id="_x0000_i1721" type="#_x0000_t75" alt="Start absolute value upper B vector End absolute value equals Start root left parenthesis 5.5 right parenthesis squared plus left parenthesis negative 1.5 right parenthesis squared End root equals 5.700877 comma theta subscript upper B baseline equals tangent superscript negative 1 baseline left parenthesis negative 1.5 over 5.5 End fraction equals 15.2551 degrees " style="width:261.45pt;height:31.7pt" o:ole="">
            <v:imagedata r:id="rId1447" o:title=""/>
          </v:shape>
          <o:OLEObject Type="Embed" ProgID="Equation.DSMT4" ShapeID="_x0000_i1721" DrawAspect="Content" ObjectID="_1764185627" r:id="rId1448"/>
        </w:object>
      </w:r>
    </w:p>
    <w:p w14:paraId="443814BD" w14:textId="7D567BE0" w:rsidR="00E64E5D" w:rsidRDefault="00E64E5D" w:rsidP="00E64E5D">
      <w:pPr>
        <w:ind w:left="2070"/>
      </w:pPr>
      <w:r w:rsidRPr="00E64E5D">
        <w:rPr>
          <w:position w:val="-16"/>
        </w:rPr>
        <w:object w:dxaOrig="2460" w:dyaOrig="440" w14:anchorId="11C04FDE">
          <v:shape id="_x0000_i1722" type="#_x0000_t75" alt="StartAbsoluteValue upper C vector EndAbsoluteValue equals StartRoot left parenthesis negative 6 right parenthesis squared plus left parenthesis negative 3 right parenthesis squared EndRoot equals 6.7082" style="width:123.45pt;height:21.45pt" o:ole="">
            <v:imagedata r:id="rId1449" o:title=""/>
          </v:shape>
          <o:OLEObject Type="Embed" ProgID="Equation.DSMT4" ShapeID="_x0000_i1722" DrawAspect="Content" ObjectID="_1764185628" r:id="rId1450"/>
        </w:object>
      </w:r>
    </w:p>
    <w:p w14:paraId="79DB4213" w14:textId="036E3A11" w:rsidR="00E64E5D" w:rsidRPr="009F3DCC" w:rsidRDefault="00E64E5D" w:rsidP="00E64E5D">
      <w:pPr>
        <w:ind w:left="2070"/>
        <w:rPr>
          <w:szCs w:val="20"/>
        </w:rPr>
      </w:pPr>
      <w:r w:rsidRPr="001067B4">
        <w:rPr>
          <w:position w:val="-26"/>
        </w:rPr>
        <w:object w:dxaOrig="4340" w:dyaOrig="620" w14:anchorId="5556F127">
          <v:shape id="_x0000_i1723" type="#_x0000_t75" alt="theta Subscript upper C Baseline equals tangent Superscript negative 1 Baseline left parenthesis StartFraction negative 3 Over negative 6 EndFraction right parenthesis equals 26.565 degrees equals 180 degrees plus 26.565 degrees equals 206.565 degrees" style="width:217.7pt;height:31.7pt" o:ole="">
            <v:imagedata r:id="rId1451" o:title=""/>
          </v:shape>
          <o:OLEObject Type="Embed" ProgID="Equation.DSMT4" ShapeID="_x0000_i1723" DrawAspect="Content" ObjectID="_1764185629" r:id="rId1452"/>
        </w:object>
      </w:r>
    </w:p>
    <w:p w14:paraId="67F8A9C5" w14:textId="1337D70F" w:rsidR="000330A3" w:rsidRPr="00956DDC" w:rsidRDefault="00674CC6" w:rsidP="003D79F4">
      <w:pPr>
        <w:tabs>
          <w:tab w:val="left" w:pos="810"/>
          <w:tab w:val="num" w:pos="900"/>
        </w:tabs>
        <w:ind w:left="810"/>
        <w:rPr>
          <w:szCs w:val="20"/>
        </w:rPr>
      </w:pPr>
      <w:r w:rsidRPr="00956DDC">
        <w:rPr>
          <w:b/>
          <w:smallCaps/>
          <w:szCs w:val="20"/>
        </w:rPr>
        <w:t>ROUND:</w:t>
      </w:r>
      <w:r w:rsidR="00FF0ACD">
        <w:rPr>
          <w:szCs w:val="20"/>
        </w:rPr>
        <w:t xml:space="preserve"> </w:t>
      </w:r>
      <w:r w:rsidR="000330A3" w:rsidRPr="00956DDC">
        <w:rPr>
          <w:szCs w:val="20"/>
        </w:rPr>
        <w:t>The</w:t>
      </w:r>
      <w:r w:rsidR="00A24C09" w:rsidRPr="00956DDC">
        <w:rPr>
          <w:szCs w:val="20"/>
        </w:rPr>
        <w:t xml:space="preserve"> figure can reasonably be read to</w:t>
      </w:r>
      <w:r w:rsidR="00DC7E4F" w:rsidRPr="00956DDC">
        <w:rPr>
          <w:szCs w:val="20"/>
        </w:rPr>
        <w:t xml:space="preserve"> two significant digits, so the </w:t>
      </w:r>
      <w:r w:rsidR="00A24C09" w:rsidRPr="00956DDC">
        <w:rPr>
          <w:szCs w:val="20"/>
        </w:rPr>
        <w:t xml:space="preserve">rounded </w:t>
      </w:r>
      <w:r w:rsidR="00DC7E4F" w:rsidRPr="00956DDC">
        <w:rPr>
          <w:szCs w:val="20"/>
        </w:rPr>
        <w:t xml:space="preserve">values are </w:t>
      </w:r>
      <w:r w:rsidR="00880511" w:rsidRPr="00880511">
        <w:rPr>
          <w:position w:val="-16"/>
          <w:szCs w:val="20"/>
        </w:rPr>
        <w:object w:dxaOrig="720" w:dyaOrig="420" w14:anchorId="540CBF5F">
          <v:shape id="_x0000_i1724" type="#_x0000_t75" alt="StartAbsoluteValue upper A vector EndAbsoluteValue equals 2.9" style="width:36pt;height:20.55pt" o:ole="">
            <v:imagedata r:id="rId1453" o:title=""/>
          </v:shape>
          <o:OLEObject Type="Embed" ProgID="Equation.DSMT4" ShapeID="_x0000_i1724" DrawAspect="Content" ObjectID="_1764185630" r:id="rId1454"/>
        </w:object>
      </w:r>
      <w:r w:rsidR="00DC7E4F" w:rsidRPr="00956DDC">
        <w:rPr>
          <w:szCs w:val="20"/>
        </w:rPr>
        <w:t xml:space="preserve"> </w:t>
      </w:r>
      <w:r w:rsidR="00880511" w:rsidRPr="00880511">
        <w:rPr>
          <w:position w:val="-10"/>
          <w:szCs w:val="20"/>
        </w:rPr>
        <w:object w:dxaOrig="780" w:dyaOrig="300" w14:anchorId="08167D53">
          <v:shape id="_x0000_i1725" type="#_x0000_t75" alt="theta Subscript upper A Baseline equals 31 degrees" style="width:39.45pt;height:15.45pt" o:ole="">
            <v:imagedata r:id="rId1455" o:title=""/>
          </v:shape>
          <o:OLEObject Type="Embed" ProgID="Equation.DSMT4" ShapeID="_x0000_i1725" DrawAspect="Content" ObjectID="_1764185631" r:id="rId1456"/>
        </w:object>
      </w:r>
      <w:r w:rsidR="00DC7E4F" w:rsidRPr="00956DDC">
        <w:rPr>
          <w:szCs w:val="20"/>
        </w:rPr>
        <w:t xml:space="preserve"> </w:t>
      </w:r>
      <w:r w:rsidR="00880511" w:rsidRPr="00880511">
        <w:rPr>
          <w:position w:val="-16"/>
          <w:szCs w:val="20"/>
        </w:rPr>
        <w:object w:dxaOrig="740" w:dyaOrig="420" w14:anchorId="61D29C83">
          <v:shape id="_x0000_i1726" type="#_x0000_t75" alt="StartAbsoluteValue upper B vector EndAbsoluteValue equals 5.7" style="width:36.85pt;height:20.55pt" o:ole="">
            <v:imagedata r:id="rId1457" o:title=""/>
          </v:shape>
          <o:OLEObject Type="Embed" ProgID="Equation.DSMT4" ShapeID="_x0000_i1726" DrawAspect="Content" ObjectID="_1764185632" r:id="rId1458"/>
        </w:object>
      </w:r>
      <w:r w:rsidR="00DC7E4F" w:rsidRPr="00956DDC">
        <w:rPr>
          <w:szCs w:val="20"/>
        </w:rPr>
        <w:t xml:space="preserve"> </w:t>
      </w:r>
      <w:r w:rsidR="00880511" w:rsidRPr="00880511">
        <w:rPr>
          <w:position w:val="-10"/>
          <w:szCs w:val="20"/>
        </w:rPr>
        <w:object w:dxaOrig="900" w:dyaOrig="300" w14:anchorId="67CB32BE">
          <v:shape id="_x0000_i1727" type="#_x0000_t75" alt="theta Subscript upper B Baseline equals negative 15 degrees" style="width:45.45pt;height:15.45pt" o:ole="">
            <v:imagedata r:id="rId1459" o:title=""/>
          </v:shape>
          <o:OLEObject Type="Embed" ProgID="Equation.DSMT4" ShapeID="_x0000_i1727" DrawAspect="Content" ObjectID="_1764185633" r:id="rId1460"/>
        </w:object>
      </w:r>
      <w:r w:rsidR="00DC7E4F" w:rsidRPr="00956DDC">
        <w:rPr>
          <w:szCs w:val="20"/>
        </w:rPr>
        <w:t xml:space="preserve"> </w:t>
      </w:r>
      <w:r w:rsidR="00880511" w:rsidRPr="00880511">
        <w:rPr>
          <w:position w:val="-16"/>
          <w:szCs w:val="20"/>
        </w:rPr>
        <w:object w:dxaOrig="740" w:dyaOrig="420" w14:anchorId="7966851A">
          <v:shape id="_x0000_i1728" type="#_x0000_t75" alt="StartAbsoluteValue upper C vector EndAbsoluteValue equals 6.7" style="width:36.85pt;height:20.55pt" o:ole="">
            <v:imagedata r:id="rId1461" o:title=""/>
          </v:shape>
          <o:OLEObject Type="Embed" ProgID="Equation.DSMT4" ShapeID="_x0000_i1728" DrawAspect="Content" ObjectID="_1764185634" r:id="rId1462"/>
        </w:object>
      </w:r>
      <w:r w:rsidR="00DC7E4F" w:rsidRPr="00956DDC">
        <w:rPr>
          <w:szCs w:val="20"/>
        </w:rPr>
        <w:t xml:space="preserve"> and </w:t>
      </w:r>
      <w:r w:rsidR="00880511" w:rsidRPr="00880511">
        <w:rPr>
          <w:position w:val="-10"/>
          <w:szCs w:val="20"/>
        </w:rPr>
        <w:object w:dxaOrig="880" w:dyaOrig="300" w14:anchorId="6D0D2DBB">
          <v:shape id="_x0000_i1729" type="#_x0000_t75" alt="theta Subscript upper C Baseline equals 210 degrees" style="width:43.7pt;height:15.45pt" o:ole="">
            <v:imagedata r:id="rId1463" o:title=""/>
          </v:shape>
          <o:OLEObject Type="Embed" ProgID="Equation.DSMT4" ShapeID="_x0000_i1729" DrawAspect="Content" ObjectID="_1764185635" r:id="rId1464"/>
        </w:object>
      </w:r>
    </w:p>
    <w:p w14:paraId="4995DB8F" w14:textId="606DB6A8" w:rsidR="00EE184C" w:rsidRPr="009F3DCC" w:rsidRDefault="00674CC6" w:rsidP="003D79F4">
      <w:pPr>
        <w:tabs>
          <w:tab w:val="left" w:pos="810"/>
          <w:tab w:val="num" w:pos="900"/>
        </w:tabs>
        <w:ind w:left="810"/>
        <w:rPr>
          <w:bCs/>
          <w:szCs w:val="20"/>
        </w:rPr>
      </w:pPr>
      <w:r w:rsidRPr="00956DDC">
        <w:rPr>
          <w:b/>
          <w:smallCaps/>
          <w:szCs w:val="20"/>
        </w:rPr>
        <w:t>DOUBLE-CHECK:</w:t>
      </w:r>
      <w:r w:rsidR="00FF0ACD">
        <w:rPr>
          <w:b/>
          <w:bCs/>
          <w:smallCaps/>
          <w:szCs w:val="20"/>
        </w:rPr>
        <w:t xml:space="preserve"> </w:t>
      </w:r>
      <w:r w:rsidR="000330A3" w:rsidRPr="00956DDC">
        <w:rPr>
          <w:bCs/>
          <w:szCs w:val="20"/>
        </w:rPr>
        <w:t>Comparing the graphical values</w:t>
      </w:r>
      <w:r w:rsidR="006B5F93" w:rsidRPr="00956DDC">
        <w:rPr>
          <w:bCs/>
          <w:szCs w:val="20"/>
        </w:rPr>
        <w:t xml:space="preserve"> to the </w:t>
      </w:r>
      <w:r w:rsidR="000330A3" w:rsidRPr="00956DDC">
        <w:rPr>
          <w:bCs/>
          <w:szCs w:val="20"/>
        </w:rPr>
        <w:t>calcula</w:t>
      </w:r>
      <w:r w:rsidR="00A24C09" w:rsidRPr="00956DDC">
        <w:rPr>
          <w:bCs/>
          <w:szCs w:val="20"/>
        </w:rPr>
        <w:t xml:space="preserve">ted values, the </w:t>
      </w:r>
      <w:r w:rsidR="005E1B26" w:rsidRPr="00956DDC">
        <w:rPr>
          <w:bCs/>
          <w:szCs w:val="20"/>
        </w:rPr>
        <w:t xml:space="preserve">calculated values </w:t>
      </w:r>
      <w:r w:rsidR="000330A3" w:rsidRPr="00956DDC">
        <w:rPr>
          <w:bCs/>
          <w:szCs w:val="20"/>
        </w:rPr>
        <w:t>are reasonable.</w:t>
      </w:r>
    </w:p>
    <w:p w14:paraId="7E87DBE3" w14:textId="77777777" w:rsidR="00FF0ACD" w:rsidRDefault="000330A3">
      <w:pPr>
        <w:pStyle w:val="ListParagraph"/>
        <w:numPr>
          <w:ilvl w:val="0"/>
          <w:numId w:val="4"/>
        </w:numPr>
        <w:ind w:left="806" w:hanging="806"/>
        <w:rPr>
          <w:szCs w:val="20"/>
        </w:rPr>
      </w:pPr>
      <w:r w:rsidRPr="00956DDC">
        <w:rPr>
          <w:szCs w:val="20"/>
        </w:rPr>
        <w:t xml:space="preserve">Vectors add tip to tail, </w:t>
      </w:r>
      <w:r w:rsidR="00780212" w:rsidRPr="00880511">
        <w:rPr>
          <w:position w:val="-6"/>
          <w:szCs w:val="20"/>
        </w:rPr>
        <w:object w:dxaOrig="1180" w:dyaOrig="300" w14:anchorId="2DA03F5E">
          <v:shape id="_x0000_i1730" type="#_x0000_t75" alt=" upper A vector plus upper B vector plus upper C vector equals upper D vector" style="width:58.3pt;height:15.45pt" o:ole="">
            <v:imagedata r:id="rId1465" o:title=""/>
          </v:shape>
          <o:OLEObject Type="Embed" ProgID="Equation.DSMT4" ShapeID="_x0000_i1730" DrawAspect="Content" ObjectID="_1764185636" r:id="rId1466"/>
        </w:object>
      </w:r>
      <w:r w:rsidRPr="00956DDC">
        <w:rPr>
          <w:szCs w:val="20"/>
        </w:rPr>
        <w:t>.</w:t>
      </w:r>
    </w:p>
    <w:p w14:paraId="5B025ABE" w14:textId="1DFC990A" w:rsidR="00472D19" w:rsidRPr="00956DDC" w:rsidRDefault="006510CF" w:rsidP="00920171">
      <w:pPr>
        <w:tabs>
          <w:tab w:val="left" w:pos="810"/>
          <w:tab w:val="num" w:pos="900"/>
        </w:tabs>
        <w:spacing w:before="120"/>
        <w:ind w:left="810"/>
        <w:jc w:val="center"/>
        <w:rPr>
          <w:szCs w:val="20"/>
        </w:rPr>
      </w:pPr>
      <w:r w:rsidRPr="00956DDC">
        <w:rPr>
          <w:noProof/>
          <w:szCs w:val="20"/>
          <w:lang w:val="en-IN" w:eastAsia="en-IN"/>
        </w:rPr>
        <w:drawing>
          <wp:inline distT="0" distB="0" distL="0" distR="0" wp14:anchorId="147C9496" wp14:editId="65D16E64">
            <wp:extent cx="1791970" cy="1851025"/>
            <wp:effectExtent l="0" t="0" r="0" b="0"/>
            <wp:docPr id="688" name="Picture 688" descr="A graph shows a quadrilateral formed with 4 vectors A, B, C, and D. The vertical axis is labeled y and it ranges from negative 4 to 4 in increments of 2. The horizontal axis is labeled x and it ranges from 2 to 8 in increments of 2. D is an imaginary vector. Vectors A and B lie in the first quadrant. Vectors C and D lie in the fourth quad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8"/>
                    <pic:cNvPicPr>
                      <a:picLocks noChangeAspect="1" noChangeArrowheads="1"/>
                    </pic:cNvPicPr>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1791970" cy="1851025"/>
                    </a:xfrm>
                    <a:prstGeom prst="rect">
                      <a:avLst/>
                    </a:prstGeom>
                    <a:noFill/>
                    <a:ln>
                      <a:noFill/>
                    </a:ln>
                  </pic:spPr>
                </pic:pic>
              </a:graphicData>
            </a:graphic>
          </wp:inline>
        </w:drawing>
      </w:r>
    </w:p>
    <w:p w14:paraId="0460204A" w14:textId="77777777" w:rsidR="00EE184C" w:rsidRDefault="00E475F3" w:rsidP="007E735A">
      <w:pPr>
        <w:tabs>
          <w:tab w:val="left" w:pos="810"/>
          <w:tab w:val="num" w:pos="900"/>
        </w:tabs>
        <w:spacing w:before="120"/>
        <w:rPr>
          <w:szCs w:val="20"/>
        </w:rPr>
      </w:pPr>
      <w:r w:rsidRPr="00956DDC">
        <w:rPr>
          <w:szCs w:val="20"/>
        </w:rPr>
        <w:tab/>
        <w:t>By inspecting the image</w:t>
      </w:r>
      <w:r w:rsidR="00792392">
        <w:rPr>
          <w:szCs w:val="20"/>
        </w:rPr>
        <w:t>,</w:t>
      </w:r>
      <w:r w:rsidRPr="00956DDC">
        <w:rPr>
          <w:szCs w:val="20"/>
        </w:rPr>
        <w:t xml:space="preserve"> it is clear that </w:t>
      </w:r>
      <w:r w:rsidR="00880511" w:rsidRPr="00880511">
        <w:rPr>
          <w:position w:val="-8"/>
          <w:szCs w:val="20"/>
        </w:rPr>
        <w:object w:dxaOrig="940" w:dyaOrig="320" w14:anchorId="0A5D035B">
          <v:shape id="_x0000_i1731" type="#_x0000_t75" alt=" upper D vector equals left parenthesis 2 comma negative 3 right parenthesis" style="width:47.15pt;height:16.3pt" o:ole="">
            <v:imagedata r:id="rId1468" o:title=""/>
          </v:shape>
          <o:OLEObject Type="Embed" ProgID="Equation.DSMT4" ShapeID="_x0000_i1731" DrawAspect="Content" ObjectID="_1764185637" r:id="rId1469"/>
        </w:object>
      </w:r>
    </w:p>
    <w:p w14:paraId="435DEB60" w14:textId="04706FDF" w:rsidR="00792392" w:rsidRPr="00792392" w:rsidRDefault="00792392" w:rsidP="0006601A">
      <w:pPr>
        <w:pStyle w:val="ListParagraph"/>
        <w:numPr>
          <w:ilvl w:val="0"/>
          <w:numId w:val="4"/>
        </w:numPr>
        <w:spacing w:before="400"/>
        <w:ind w:left="806" w:hanging="806"/>
        <w:rPr>
          <w:szCs w:val="20"/>
        </w:rPr>
      </w:pPr>
      <w:r>
        <w:rPr>
          <w:b/>
          <w:szCs w:val="20"/>
        </w:rPr>
        <w:t xml:space="preserve">THINK: </w:t>
      </w:r>
      <w:r>
        <w:rPr>
          <w:szCs w:val="20"/>
        </w:rPr>
        <w:t>To subtract two vectors, reverse the direction of the vector being subtracted, and treat the operation as a sum.</w:t>
      </w:r>
      <w:r w:rsidR="00941F63">
        <w:rPr>
          <w:szCs w:val="20"/>
        </w:rPr>
        <w:t xml:space="preserve"> Denote the difference as </w:t>
      </w:r>
      <w:r w:rsidR="00880511" w:rsidRPr="00880511">
        <w:rPr>
          <w:position w:val="-6"/>
          <w:szCs w:val="20"/>
        </w:rPr>
        <w:object w:dxaOrig="880" w:dyaOrig="300" w14:anchorId="2D566AC3">
          <v:shape id="_x0000_i1732" type="#_x0000_t75" alt=" upper E vector equals upper B vector minus upper A vector" style="width:43.7pt;height:15.45pt" o:ole="">
            <v:imagedata r:id="rId1470" o:title=""/>
          </v:shape>
          <o:OLEObject Type="Embed" ProgID="Equation.DSMT4" ShapeID="_x0000_i1732" DrawAspect="Content" ObjectID="_1764185638" r:id="rId1471"/>
        </w:object>
      </w:r>
    </w:p>
    <w:p w14:paraId="051BA635" w14:textId="77777777" w:rsidR="00792392" w:rsidRDefault="00792392" w:rsidP="00DB36B9">
      <w:pPr>
        <w:tabs>
          <w:tab w:val="left" w:pos="810"/>
          <w:tab w:val="num" w:pos="900"/>
        </w:tabs>
        <w:ind w:left="810"/>
        <w:rPr>
          <w:b/>
          <w:szCs w:val="20"/>
        </w:rPr>
      </w:pPr>
      <w:r>
        <w:rPr>
          <w:b/>
          <w:szCs w:val="20"/>
        </w:rPr>
        <w:t>SKETCH:</w:t>
      </w:r>
    </w:p>
    <w:p w14:paraId="10C3FB0D" w14:textId="62E3CA1B" w:rsidR="00792392" w:rsidRDefault="006510CF" w:rsidP="00792392">
      <w:pPr>
        <w:tabs>
          <w:tab w:val="left" w:pos="810"/>
          <w:tab w:val="num" w:pos="900"/>
        </w:tabs>
        <w:spacing w:before="120"/>
        <w:ind w:left="810"/>
        <w:jc w:val="center"/>
        <w:rPr>
          <w:b/>
          <w:szCs w:val="20"/>
        </w:rPr>
      </w:pPr>
      <w:r w:rsidRPr="00956DDC">
        <w:rPr>
          <w:noProof/>
          <w:szCs w:val="20"/>
          <w:lang w:val="en-IN" w:eastAsia="en-IN"/>
        </w:rPr>
        <w:drawing>
          <wp:inline distT="0" distB="0" distL="0" distR="0" wp14:anchorId="674A9739" wp14:editId="2E84EDE3">
            <wp:extent cx="1791970" cy="1851025"/>
            <wp:effectExtent l="0" t="0" r="0" b="0"/>
            <wp:docPr id="691" name="Picture 691" descr="A graph shows a triangle formed with 3 vectors negative A, B, and E. The vertical axis is labeled y and it ranges from -4 to 4 in increments of 2. The horizontal axis is labeled x and it ranges from 2 to 8 in increments of 2. E is an imaginary vector. All vectors lie in the fourth quadrant. Vectors B and E starts at the or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1"/>
                    <pic:cNvPicPr>
                      <a:picLocks noChangeAspect="1" noChangeArrowheads="1"/>
                    </pic:cNvPicPr>
                  </pic:nvPicPr>
                  <pic:blipFill>
                    <a:blip r:embed="rId1472" cstate="print">
                      <a:extLst>
                        <a:ext uri="{28A0092B-C50C-407E-A947-70E740481C1C}">
                          <a14:useLocalDpi xmlns:a14="http://schemas.microsoft.com/office/drawing/2010/main" val="0"/>
                        </a:ext>
                      </a:extLst>
                    </a:blip>
                    <a:srcRect/>
                    <a:stretch>
                      <a:fillRect/>
                    </a:stretch>
                  </pic:blipFill>
                  <pic:spPr bwMode="auto">
                    <a:xfrm>
                      <a:off x="0" y="0"/>
                      <a:ext cx="1791970" cy="1851025"/>
                    </a:xfrm>
                    <a:prstGeom prst="rect">
                      <a:avLst/>
                    </a:prstGeom>
                    <a:noFill/>
                    <a:ln>
                      <a:noFill/>
                    </a:ln>
                  </pic:spPr>
                </pic:pic>
              </a:graphicData>
            </a:graphic>
          </wp:inline>
        </w:drawing>
      </w:r>
    </w:p>
    <w:p w14:paraId="4982D340" w14:textId="3218C54B" w:rsidR="00792392" w:rsidRDefault="00792392" w:rsidP="006A4B17">
      <w:pPr>
        <w:tabs>
          <w:tab w:val="left" w:pos="810"/>
          <w:tab w:val="num" w:pos="900"/>
        </w:tabs>
        <w:rPr>
          <w:b/>
          <w:szCs w:val="20"/>
        </w:rPr>
      </w:pPr>
      <w:r>
        <w:rPr>
          <w:b/>
          <w:szCs w:val="20"/>
        </w:rPr>
        <w:t>RESEARCH:</w:t>
      </w:r>
      <w:r w:rsidRPr="00792392">
        <w:rPr>
          <w:szCs w:val="20"/>
        </w:rPr>
        <w:t xml:space="preserve"> </w:t>
      </w:r>
      <w:r w:rsidR="007551B5" w:rsidRPr="007551B5">
        <w:rPr>
          <w:position w:val="-16"/>
          <w:szCs w:val="20"/>
        </w:rPr>
        <w:object w:dxaOrig="1740" w:dyaOrig="420" w14:anchorId="3398647D">
          <v:shape id="_x0000_i1733" type="#_x0000_t75" alt=" upper E vector equals upper B vector minus upper A vector equals upper B vector plus left parenthesis negative upper A vector right parenthesis" style="width:87.45pt;height:20.55pt" o:ole="">
            <v:imagedata r:id="rId1473" o:title=""/>
          </v:shape>
          <o:OLEObject Type="Embed" ProgID="Equation.DSMT4" ShapeID="_x0000_i1733" DrawAspect="Content" ObjectID="_1764185639" r:id="rId1474"/>
        </w:object>
      </w:r>
    </w:p>
    <w:p w14:paraId="3AEF1A90" w14:textId="77777777" w:rsidR="00792392" w:rsidRPr="00792392" w:rsidRDefault="00792392" w:rsidP="006A4B17">
      <w:pPr>
        <w:tabs>
          <w:tab w:val="left" w:pos="810"/>
          <w:tab w:val="num" w:pos="900"/>
        </w:tabs>
        <w:rPr>
          <w:szCs w:val="20"/>
        </w:rPr>
      </w:pPr>
      <w:r>
        <w:rPr>
          <w:b/>
          <w:szCs w:val="20"/>
        </w:rPr>
        <w:t xml:space="preserve">SIMPLIFY: </w:t>
      </w:r>
      <w:r>
        <w:rPr>
          <w:szCs w:val="20"/>
        </w:rPr>
        <w:t>No simplification is necessary.</w:t>
      </w:r>
    </w:p>
    <w:p w14:paraId="01DAD7C4" w14:textId="77777777" w:rsidR="00792392" w:rsidRPr="00792392" w:rsidRDefault="00792392" w:rsidP="006A4B17">
      <w:pPr>
        <w:tabs>
          <w:tab w:val="left" w:pos="810"/>
          <w:tab w:val="num" w:pos="900"/>
        </w:tabs>
        <w:rPr>
          <w:szCs w:val="20"/>
        </w:rPr>
      </w:pPr>
      <w:r>
        <w:rPr>
          <w:b/>
          <w:szCs w:val="20"/>
        </w:rPr>
        <w:t xml:space="preserve">CALCULATE: </w:t>
      </w:r>
      <w:r>
        <w:rPr>
          <w:szCs w:val="20"/>
        </w:rPr>
        <w:t xml:space="preserve">By inspection, </w:t>
      </w:r>
      <w:r w:rsidR="00880511" w:rsidRPr="00880511">
        <w:rPr>
          <w:position w:val="-8"/>
          <w:szCs w:val="20"/>
        </w:rPr>
        <w:object w:dxaOrig="920" w:dyaOrig="320" w14:anchorId="4256B9E5">
          <v:shape id="_x0000_i1734" type="#_x0000_t75" alt=" upper E vector equals left parenthesis 3 comma negative 3 right parenthesis" style="width:46.3pt;height:16.3pt" o:ole="">
            <v:imagedata r:id="rId1475" o:title=""/>
          </v:shape>
          <o:OLEObject Type="Embed" ProgID="Equation.DSMT4" ShapeID="_x0000_i1734" DrawAspect="Content" ObjectID="_1764185640" r:id="rId1476"/>
        </w:object>
      </w:r>
    </w:p>
    <w:p w14:paraId="43941853" w14:textId="77777777" w:rsidR="00792392" w:rsidRDefault="00792392" w:rsidP="006A4B17">
      <w:pPr>
        <w:tabs>
          <w:tab w:val="left" w:pos="810"/>
          <w:tab w:val="num" w:pos="900"/>
        </w:tabs>
        <w:rPr>
          <w:b/>
          <w:szCs w:val="20"/>
        </w:rPr>
      </w:pPr>
      <w:r>
        <w:rPr>
          <w:b/>
          <w:szCs w:val="20"/>
        </w:rPr>
        <w:t>ROUND:</w:t>
      </w:r>
      <w:r w:rsidR="00941F63">
        <w:rPr>
          <w:b/>
          <w:szCs w:val="20"/>
        </w:rPr>
        <w:t xml:space="preserve"> </w:t>
      </w:r>
      <w:r w:rsidR="00941F63" w:rsidRPr="00941F63">
        <w:rPr>
          <w:szCs w:val="20"/>
        </w:rPr>
        <w:t>No rounding is necessary.</w:t>
      </w:r>
    </w:p>
    <w:p w14:paraId="237602BF" w14:textId="77777777" w:rsidR="00792392" w:rsidRPr="00941F63" w:rsidRDefault="00792392" w:rsidP="006A4B17">
      <w:pPr>
        <w:tabs>
          <w:tab w:val="left" w:pos="810"/>
          <w:tab w:val="num" w:pos="900"/>
        </w:tabs>
        <w:rPr>
          <w:szCs w:val="20"/>
        </w:rPr>
      </w:pPr>
      <w:r>
        <w:rPr>
          <w:b/>
          <w:szCs w:val="20"/>
        </w:rPr>
        <w:lastRenderedPageBreak/>
        <w:t>DOUBLE-CHECK:</w:t>
      </w:r>
      <w:r w:rsidR="00941F63">
        <w:rPr>
          <w:b/>
          <w:szCs w:val="20"/>
        </w:rPr>
        <w:t xml:space="preserve"> </w:t>
      </w:r>
      <w:r w:rsidR="00941F63">
        <w:rPr>
          <w:szCs w:val="20"/>
        </w:rPr>
        <w:t xml:space="preserve">The resultant vector </w:t>
      </w:r>
      <w:r w:rsidR="00880511" w:rsidRPr="00880511">
        <w:rPr>
          <w:position w:val="-4"/>
          <w:szCs w:val="20"/>
        </w:rPr>
        <w:object w:dxaOrig="200" w:dyaOrig="279" w14:anchorId="14264D74">
          <v:shape id="_x0000_i1735" type="#_x0000_t75" alt=" upper E vector" style="width:9.45pt;height:13.7pt" o:ole="">
            <v:imagedata r:id="rId1477" o:title=""/>
          </v:shape>
          <o:OLEObject Type="Embed" ProgID="Equation.DSMT4" ShapeID="_x0000_i1735" DrawAspect="Content" ObjectID="_1764185641" r:id="rId1478"/>
        </w:object>
      </w:r>
      <w:r w:rsidR="00941F63">
        <w:rPr>
          <w:szCs w:val="20"/>
        </w:rPr>
        <w:t xml:space="preserve">points from the origin to the fourth quadrant, so its </w:t>
      </w:r>
      <w:r w:rsidR="00941F63">
        <w:rPr>
          <w:i/>
          <w:szCs w:val="20"/>
        </w:rPr>
        <w:t>x</w:t>
      </w:r>
      <w:r w:rsidR="00941F63">
        <w:rPr>
          <w:szCs w:val="20"/>
        </w:rPr>
        <w:t xml:space="preserve">-component should be positive and its </w:t>
      </w:r>
      <w:r w:rsidR="00941F63">
        <w:rPr>
          <w:i/>
          <w:szCs w:val="20"/>
        </w:rPr>
        <w:t>y-</w:t>
      </w:r>
      <w:r w:rsidR="00941F63">
        <w:rPr>
          <w:szCs w:val="20"/>
        </w:rPr>
        <w:t>component should be negative. This gives some support to the reasonableness of the answer.</w:t>
      </w:r>
    </w:p>
    <w:p w14:paraId="015414A9" w14:textId="1F808CDD" w:rsidR="000330A3" w:rsidRPr="00956DDC" w:rsidRDefault="00D648E7">
      <w:pPr>
        <w:pStyle w:val="ListParagraph"/>
        <w:numPr>
          <w:ilvl w:val="0"/>
          <w:numId w:val="4"/>
        </w:numPr>
        <w:ind w:left="806" w:hanging="806"/>
        <w:rPr>
          <w:szCs w:val="20"/>
        </w:rPr>
      </w:pPr>
      <w:r w:rsidRPr="00956DDC">
        <w:rPr>
          <w:b/>
          <w:szCs w:val="20"/>
        </w:rPr>
        <w:t>THINK:</w:t>
      </w:r>
      <w:r w:rsidR="00FF0ACD">
        <w:rPr>
          <w:szCs w:val="20"/>
        </w:rPr>
        <w:t xml:space="preserve"> </w:t>
      </w:r>
      <w:r w:rsidR="000330A3" w:rsidRPr="00956DDC">
        <w:rPr>
          <w:szCs w:val="20"/>
        </w:rPr>
        <w:t>When adding vectors, you must add the components separately.</w:t>
      </w:r>
    </w:p>
    <w:p w14:paraId="7EAE8A24" w14:textId="77777777" w:rsidR="00FF0ACD" w:rsidRDefault="00674CC6" w:rsidP="006E3563">
      <w:pPr>
        <w:rPr>
          <w:szCs w:val="20"/>
        </w:rPr>
      </w:pPr>
      <w:r w:rsidRPr="00956DDC">
        <w:rPr>
          <w:b/>
          <w:smallCaps/>
          <w:szCs w:val="20"/>
        </w:rPr>
        <w:t>SKETCH:</w:t>
      </w:r>
    </w:p>
    <w:p w14:paraId="24CFD407" w14:textId="3D0B89B4" w:rsidR="000330A3" w:rsidRPr="00956DDC" w:rsidRDefault="006510CF" w:rsidP="00920171">
      <w:pPr>
        <w:tabs>
          <w:tab w:val="left" w:pos="810"/>
        </w:tabs>
        <w:ind w:firstLine="4"/>
        <w:jc w:val="center"/>
        <w:rPr>
          <w:szCs w:val="20"/>
        </w:rPr>
      </w:pPr>
      <w:r w:rsidRPr="00956DDC">
        <w:rPr>
          <w:noProof/>
          <w:szCs w:val="20"/>
          <w:lang w:val="en-IN" w:eastAsia="en-IN"/>
        </w:rPr>
        <w:drawing>
          <wp:inline distT="0" distB="0" distL="0" distR="0" wp14:anchorId="1C7604A7" wp14:editId="3CA6E519">
            <wp:extent cx="1791970" cy="1851025"/>
            <wp:effectExtent l="0" t="0" r="0" b="0"/>
            <wp:docPr id="696" name="Picture 696" descr="A graph shows a quadrilateral formed with 4 vectors A, B, C, and D. The vertical axis is labeled y and it ranges from -4 to 4 in increments of 2. The horizontal axis is labeled x and it ranges from 2 to 8 in increments of 2. D is an imaginary vector. Vectors A and B lie in the first quadrant. Vectors C and D lie in the fourth quad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1467" cstate="print">
                      <a:extLst>
                        <a:ext uri="{28A0092B-C50C-407E-A947-70E740481C1C}">
                          <a14:useLocalDpi xmlns:a14="http://schemas.microsoft.com/office/drawing/2010/main" val="0"/>
                        </a:ext>
                      </a:extLst>
                    </a:blip>
                    <a:srcRect/>
                    <a:stretch>
                      <a:fillRect/>
                    </a:stretch>
                  </pic:blipFill>
                  <pic:spPr bwMode="auto">
                    <a:xfrm>
                      <a:off x="0" y="0"/>
                      <a:ext cx="1791970" cy="1851025"/>
                    </a:xfrm>
                    <a:prstGeom prst="rect">
                      <a:avLst/>
                    </a:prstGeom>
                    <a:noFill/>
                    <a:ln>
                      <a:noFill/>
                    </a:ln>
                  </pic:spPr>
                </pic:pic>
              </a:graphicData>
            </a:graphic>
          </wp:inline>
        </w:drawing>
      </w:r>
    </w:p>
    <w:p w14:paraId="5405C481" w14:textId="2DB790BE" w:rsidR="000330A3" w:rsidRPr="009F3DCC" w:rsidRDefault="008F0784" w:rsidP="006A4B17">
      <w:pPr>
        <w:tabs>
          <w:tab w:val="left" w:pos="810"/>
        </w:tabs>
        <w:rPr>
          <w:b/>
          <w:bCs/>
          <w:smallCaps/>
          <w:szCs w:val="20"/>
        </w:rPr>
      </w:pPr>
      <w:r w:rsidRPr="00956DDC">
        <w:rPr>
          <w:b/>
          <w:smallCaps/>
          <w:szCs w:val="20"/>
        </w:rPr>
        <w:tab/>
      </w:r>
      <w:r w:rsidR="00674CC6" w:rsidRPr="00956DDC">
        <w:rPr>
          <w:b/>
          <w:smallCaps/>
          <w:szCs w:val="20"/>
        </w:rPr>
        <w:t>RESEARCH:</w:t>
      </w:r>
      <w:r w:rsidR="00FF0ACD">
        <w:rPr>
          <w:szCs w:val="20"/>
        </w:rPr>
        <w:t xml:space="preserve"> </w:t>
      </w:r>
      <w:r w:rsidR="00880511" w:rsidRPr="00880511">
        <w:rPr>
          <w:position w:val="-6"/>
          <w:szCs w:val="20"/>
        </w:rPr>
        <w:object w:dxaOrig="1180" w:dyaOrig="300" w14:anchorId="769D4645">
          <v:shape id="_x0000_i1736" type="#_x0000_t75" alt=" upper D vector equals upper A vector plus upper B vector plus upper C vector" style="width:58.3pt;height:15.45pt" o:ole="">
            <v:imagedata r:id="rId1479" o:title=""/>
          </v:shape>
          <o:OLEObject Type="Embed" ProgID="Equation.DSMT4" ShapeID="_x0000_i1736" DrawAspect="Content" ObjectID="_1764185642" r:id="rId1480"/>
        </w:object>
      </w:r>
    </w:p>
    <w:p w14:paraId="7C5074A5" w14:textId="4423F254" w:rsidR="000330A3" w:rsidRPr="00956DDC" w:rsidRDefault="008F0784" w:rsidP="006A4B17">
      <w:pPr>
        <w:tabs>
          <w:tab w:val="left" w:pos="810"/>
        </w:tabs>
        <w:rPr>
          <w:szCs w:val="20"/>
        </w:rPr>
      </w:pPr>
      <w:r w:rsidRPr="00956DDC">
        <w:rPr>
          <w:b/>
          <w:smallCaps/>
          <w:szCs w:val="20"/>
        </w:rPr>
        <w:tab/>
      </w:r>
      <w:r w:rsidR="00674CC6" w:rsidRPr="00956DDC">
        <w:rPr>
          <w:b/>
          <w:smallCaps/>
          <w:szCs w:val="20"/>
        </w:rPr>
        <w:t>SIMPLIFY:</w:t>
      </w:r>
      <w:r w:rsidR="00FF0ACD">
        <w:rPr>
          <w:b/>
          <w:smallCaps/>
          <w:szCs w:val="20"/>
        </w:rPr>
        <w:t xml:space="preserve"> </w:t>
      </w:r>
      <w:r w:rsidR="00880511" w:rsidRPr="00880511">
        <w:rPr>
          <w:position w:val="-12"/>
          <w:szCs w:val="20"/>
        </w:rPr>
        <w:object w:dxaOrig="3100" w:dyaOrig="360" w14:anchorId="0A9DA979">
          <v:shape id="_x0000_i1737" type="#_x0000_t75" alt=" upper D vector equals left parenthesis upper A Subscript x Baseline plus upper B Subscript x Baseline plus upper C Subscript x Baseline right parenthesis x caret plus left parenthesis upper A Subscript y Baseline plus upper B Subscript y Baseline plus upper C Subscript y Baseline right parenthesis y caret" style="width:155.15pt;height:18pt" o:ole="">
            <v:imagedata r:id="rId1481" o:title=""/>
          </v:shape>
          <o:OLEObject Type="Embed" ProgID="Equation.DSMT4" ShapeID="_x0000_i1737" DrawAspect="Content" ObjectID="_1764185643" r:id="rId1482"/>
        </w:object>
      </w:r>
    </w:p>
    <w:p w14:paraId="3597D621" w14:textId="764469FD" w:rsidR="000330A3" w:rsidRPr="009F3DCC" w:rsidRDefault="008F0784" w:rsidP="006A4B17">
      <w:pPr>
        <w:tabs>
          <w:tab w:val="left" w:pos="810"/>
        </w:tabs>
        <w:rPr>
          <w:smallCaps/>
          <w:szCs w:val="20"/>
        </w:rPr>
      </w:pPr>
      <w:r w:rsidRPr="00956DDC">
        <w:rPr>
          <w:b/>
          <w:smallCaps/>
          <w:szCs w:val="20"/>
        </w:rPr>
        <w:tab/>
      </w:r>
      <w:r w:rsidR="00674CC6" w:rsidRPr="00956DDC">
        <w:rPr>
          <w:b/>
          <w:smallCaps/>
          <w:szCs w:val="20"/>
        </w:rPr>
        <w:t>CALCULATE:</w:t>
      </w:r>
      <w:r w:rsidR="00FF0ACD">
        <w:rPr>
          <w:szCs w:val="20"/>
        </w:rPr>
        <w:t xml:space="preserve"> </w:t>
      </w:r>
      <w:r w:rsidR="00880511" w:rsidRPr="00880511">
        <w:rPr>
          <w:position w:val="-10"/>
          <w:szCs w:val="20"/>
        </w:rPr>
        <w:object w:dxaOrig="3660" w:dyaOrig="340" w14:anchorId="5D7B49B7">
          <v:shape id="_x0000_i1738" type="#_x0000_t75" alt=" upper D vector equals left parenthesis 2.5 plus 5.5 minus 6 right parenthesis x caret plus left parenthesis 1.5 minus 1.5 minus 3 right parenthesis y caret equals 2 x caret minus 3 y caret" style="width:183.45pt;height:17.15pt" o:ole="">
            <v:imagedata r:id="rId1483" o:title=""/>
          </v:shape>
          <o:OLEObject Type="Embed" ProgID="Equation.DSMT4" ShapeID="_x0000_i1738" DrawAspect="Content" ObjectID="_1764185644" r:id="rId1484"/>
        </w:object>
      </w:r>
    </w:p>
    <w:p w14:paraId="1CFE70F4" w14:textId="3D2ED863" w:rsidR="000330A3" w:rsidRPr="009F3DCC" w:rsidRDefault="00674CC6" w:rsidP="003A3583">
      <w:pPr>
        <w:rPr>
          <w:b/>
          <w:bCs/>
          <w:smallCaps/>
          <w:szCs w:val="20"/>
        </w:rPr>
      </w:pPr>
      <w:r w:rsidRPr="00956DDC">
        <w:rPr>
          <w:b/>
          <w:smallCaps/>
          <w:szCs w:val="20"/>
        </w:rPr>
        <w:t>ROUND:</w:t>
      </w:r>
      <w:r w:rsidR="00FF0ACD">
        <w:rPr>
          <w:szCs w:val="20"/>
        </w:rPr>
        <w:t xml:space="preserve"> </w:t>
      </w:r>
      <w:r w:rsidR="00E475F3" w:rsidRPr="00956DDC">
        <w:rPr>
          <w:szCs w:val="20"/>
        </w:rPr>
        <w:t>The answers are precise, so no rounding is necessary.</w:t>
      </w:r>
    </w:p>
    <w:p w14:paraId="6840069F" w14:textId="56518892" w:rsidR="000330A3" w:rsidRDefault="00674CC6" w:rsidP="003A3583">
      <w:pPr>
        <w:rPr>
          <w:szCs w:val="20"/>
        </w:rPr>
      </w:pPr>
      <w:r w:rsidRPr="00956DDC">
        <w:rPr>
          <w:b/>
          <w:smallCaps/>
          <w:szCs w:val="20"/>
        </w:rPr>
        <w:t>DOUBLE-CHECK:</w:t>
      </w:r>
      <w:r w:rsidR="00FF0ACD">
        <w:rPr>
          <w:szCs w:val="20"/>
        </w:rPr>
        <w:t xml:space="preserve"> </w:t>
      </w:r>
      <w:r w:rsidR="000330A3" w:rsidRPr="00956DDC">
        <w:rPr>
          <w:szCs w:val="20"/>
        </w:rPr>
        <w:t>The calculati</w:t>
      </w:r>
      <w:r w:rsidR="00EF608E" w:rsidRPr="00956DDC">
        <w:rPr>
          <w:szCs w:val="20"/>
        </w:rPr>
        <w:t xml:space="preserve">on seems consistent with </w:t>
      </w:r>
      <w:r w:rsidR="000330A3" w:rsidRPr="00956DDC">
        <w:rPr>
          <w:szCs w:val="20"/>
        </w:rPr>
        <w:t>the provided figure.</w:t>
      </w:r>
    </w:p>
    <w:p w14:paraId="764C535A" w14:textId="0CE54E26" w:rsidR="000330A3" w:rsidRPr="00956DDC" w:rsidRDefault="00D648E7">
      <w:pPr>
        <w:pStyle w:val="ListParagraph"/>
        <w:numPr>
          <w:ilvl w:val="0"/>
          <w:numId w:val="4"/>
        </w:numPr>
        <w:spacing w:before="1200"/>
        <w:ind w:left="806" w:hanging="806"/>
        <w:rPr>
          <w:szCs w:val="20"/>
        </w:rPr>
      </w:pPr>
      <w:r w:rsidRPr="00956DDC">
        <w:rPr>
          <w:b/>
          <w:szCs w:val="20"/>
        </w:rPr>
        <w:t>THINK:</w:t>
      </w:r>
      <w:r w:rsidR="00FF0ACD">
        <w:rPr>
          <w:szCs w:val="20"/>
        </w:rPr>
        <w:t xml:space="preserve"> </w:t>
      </w:r>
      <w:r w:rsidR="000330A3" w:rsidRPr="00956DDC">
        <w:rPr>
          <w:szCs w:val="20"/>
        </w:rPr>
        <w:t xml:space="preserve">When subtracting vectors, you must subtract the </w:t>
      </w:r>
      <w:r w:rsidR="000330A3" w:rsidRPr="00956DDC">
        <w:rPr>
          <w:i/>
          <w:szCs w:val="20"/>
        </w:rPr>
        <w:t>x</w:t>
      </w:r>
      <w:r w:rsidR="000330A3" w:rsidRPr="00956DDC">
        <w:rPr>
          <w:szCs w:val="20"/>
        </w:rPr>
        <w:t xml:space="preserve"> and </w:t>
      </w:r>
      <w:r w:rsidR="000330A3" w:rsidRPr="00956DDC">
        <w:rPr>
          <w:i/>
          <w:szCs w:val="20"/>
        </w:rPr>
        <w:t>y</w:t>
      </w:r>
      <w:r w:rsidR="000330A3" w:rsidRPr="00956DDC">
        <w:rPr>
          <w:szCs w:val="20"/>
        </w:rPr>
        <w:t xml:space="preserve"> components separately.</w:t>
      </w:r>
    </w:p>
    <w:p w14:paraId="729CDEE7" w14:textId="77777777" w:rsidR="00FF0ACD" w:rsidRDefault="00674CC6" w:rsidP="00912603">
      <w:pPr>
        <w:rPr>
          <w:szCs w:val="20"/>
        </w:rPr>
      </w:pPr>
      <w:r w:rsidRPr="00956DDC">
        <w:rPr>
          <w:b/>
          <w:smallCaps/>
          <w:szCs w:val="20"/>
        </w:rPr>
        <w:t>SKETCH:</w:t>
      </w:r>
    </w:p>
    <w:p w14:paraId="09F7857A" w14:textId="08F6796C" w:rsidR="000330A3" w:rsidRPr="00956DDC" w:rsidRDefault="006510CF" w:rsidP="00920171">
      <w:pPr>
        <w:tabs>
          <w:tab w:val="left" w:pos="810"/>
        </w:tabs>
        <w:ind w:firstLine="4"/>
        <w:jc w:val="center"/>
        <w:rPr>
          <w:szCs w:val="20"/>
        </w:rPr>
      </w:pPr>
      <w:r w:rsidRPr="00956DDC">
        <w:rPr>
          <w:b/>
          <w:smallCaps/>
          <w:noProof/>
          <w:szCs w:val="20"/>
          <w:lang w:val="en-IN" w:eastAsia="en-IN"/>
        </w:rPr>
        <w:drawing>
          <wp:inline distT="0" distB="0" distL="0" distR="0" wp14:anchorId="5DC7EB9D" wp14:editId="15DCCBB0">
            <wp:extent cx="2926080" cy="1858010"/>
            <wp:effectExtent l="0" t="0" r="7620" b="8890"/>
            <wp:docPr id="700" name="Picture 700" descr="A graph shows a quadrilateral formed with 4 vectors -A, -B, C, and F. The vertical axis is labeled y and it ranges from -4 to 4 in increments of 2. The horizontal axis is labeled x and it ranges from -14 to 2 in increments of 2. F is an imaginary vector. All vectors lie in the third quadrant. The vectors F and C starts at the orig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0"/>
                    <pic:cNvPicPr>
                      <a:picLocks noChangeAspect="1" noChangeArrowheads="1"/>
                    </pic:cNvPicPr>
                  </pic:nvPicPr>
                  <pic:blipFill>
                    <a:blip r:embed="rId1485" cstate="print">
                      <a:extLst>
                        <a:ext uri="{28A0092B-C50C-407E-A947-70E740481C1C}">
                          <a14:useLocalDpi xmlns:a14="http://schemas.microsoft.com/office/drawing/2010/main" val="0"/>
                        </a:ext>
                      </a:extLst>
                    </a:blip>
                    <a:srcRect/>
                    <a:stretch>
                      <a:fillRect/>
                    </a:stretch>
                  </pic:blipFill>
                  <pic:spPr bwMode="auto">
                    <a:xfrm>
                      <a:off x="0" y="0"/>
                      <a:ext cx="2926080" cy="1858010"/>
                    </a:xfrm>
                    <a:prstGeom prst="rect">
                      <a:avLst/>
                    </a:prstGeom>
                    <a:noFill/>
                    <a:ln>
                      <a:noFill/>
                    </a:ln>
                  </pic:spPr>
                </pic:pic>
              </a:graphicData>
            </a:graphic>
          </wp:inline>
        </w:drawing>
      </w:r>
    </w:p>
    <w:p w14:paraId="77C85EB3" w14:textId="47D7B12A" w:rsidR="00644ED8" w:rsidRPr="00956DDC" w:rsidRDefault="00674CC6" w:rsidP="00912603">
      <w:pPr>
        <w:rPr>
          <w:szCs w:val="20"/>
        </w:rPr>
      </w:pPr>
      <w:r w:rsidRPr="00956DDC">
        <w:rPr>
          <w:b/>
          <w:smallCaps/>
          <w:szCs w:val="20"/>
        </w:rPr>
        <w:t>RESEARCH:</w:t>
      </w:r>
      <w:r w:rsidR="00FF0ACD">
        <w:rPr>
          <w:szCs w:val="20"/>
        </w:rPr>
        <w:t xml:space="preserve"> </w:t>
      </w:r>
      <w:r w:rsidR="00880511" w:rsidRPr="00880511">
        <w:rPr>
          <w:position w:val="-10"/>
          <w:szCs w:val="20"/>
        </w:rPr>
        <w:object w:dxaOrig="1420" w:dyaOrig="300" w14:anchorId="59A6C2B8">
          <v:shape id="_x0000_i1739" type="#_x0000_t75" alt="upper F Subscript x Baseline equals upper C Subscript x Baseline minus upper A Subscript x Baseline minus upper B Subscript x" style="width:70.3pt;height:15.45pt" o:ole="">
            <v:imagedata r:id="rId1486" o:title=""/>
          </v:shape>
          <o:OLEObject Type="Embed" ProgID="Equation.DSMT4" ShapeID="_x0000_i1739" DrawAspect="Content" ObjectID="_1764185645" r:id="rId1487"/>
        </w:object>
      </w:r>
      <w:r w:rsidR="00644ED8" w:rsidRPr="00956DDC">
        <w:rPr>
          <w:szCs w:val="20"/>
        </w:rPr>
        <w:t xml:space="preserve"> and </w:t>
      </w:r>
      <w:r w:rsidR="00880511" w:rsidRPr="00880511">
        <w:rPr>
          <w:position w:val="-12"/>
          <w:szCs w:val="20"/>
        </w:rPr>
        <w:object w:dxaOrig="1440" w:dyaOrig="320" w14:anchorId="6D890121">
          <v:shape id="_x0000_i1740" type="#_x0000_t75" alt="upper F Subscript y Baseline equals upper C Subscript y Baseline minus upper A Subscript y Baseline minus upper B Subscript y" style="width:1in;height:16.3pt" o:ole="">
            <v:imagedata r:id="rId1488" o:title=""/>
          </v:shape>
          <o:OLEObject Type="Embed" ProgID="Equation.DSMT4" ShapeID="_x0000_i1740" DrawAspect="Content" ObjectID="_1764185646" r:id="rId1489"/>
        </w:object>
      </w:r>
      <w:r w:rsidR="00644ED8" w:rsidRPr="00956DDC">
        <w:rPr>
          <w:szCs w:val="20"/>
        </w:rPr>
        <w:t xml:space="preserve">. The length is computed using </w:t>
      </w:r>
      <w:r w:rsidR="00880511" w:rsidRPr="00880511">
        <w:rPr>
          <w:position w:val="-16"/>
          <w:szCs w:val="20"/>
        </w:rPr>
        <w:object w:dxaOrig="1200" w:dyaOrig="420" w14:anchorId="3BFD4B98">
          <v:shape id="_x0000_i1741" type="#_x0000_t75" alt="StartAbsoluteValue upper F vector EndAbsoluteValue equals StartRoot upper F Subscript x baseline squared plus upper F Subscript y baseline squared EndRoot" style="width:60pt;height:20.55pt" o:ole="">
            <v:imagedata r:id="rId1490" o:title=""/>
          </v:shape>
          <o:OLEObject Type="Embed" ProgID="Equation.DSMT4" ShapeID="_x0000_i1741" DrawAspect="Content" ObjectID="_1764185647" r:id="rId1491"/>
        </w:object>
      </w:r>
      <w:r w:rsidR="00644ED8" w:rsidRPr="00956DDC">
        <w:rPr>
          <w:szCs w:val="20"/>
        </w:rPr>
        <w:t xml:space="preserve"> with</w:t>
      </w:r>
      <w:r w:rsidR="00880511" w:rsidRPr="00880511">
        <w:rPr>
          <w:position w:val="-12"/>
          <w:szCs w:val="20"/>
        </w:rPr>
        <w:object w:dxaOrig="1180" w:dyaOrig="320" w14:anchorId="7F49E2C0">
          <v:shape id="_x0000_i1742" type="#_x0000_t75" alt="upper F equals upper F Subscript x Baseline x caret plus upper F Subscript y Baseline y caret" style="width:58.3pt;height:16.3pt" o:ole="">
            <v:imagedata r:id="rId1492" o:title=""/>
          </v:shape>
          <o:OLEObject Type="Embed" ProgID="Equation.DSMT4" ShapeID="_x0000_i1742" DrawAspect="Content" ObjectID="_1764185648" r:id="rId1493"/>
        </w:object>
      </w:r>
    </w:p>
    <w:p w14:paraId="5CE600DF" w14:textId="5379141B" w:rsidR="000330A3" w:rsidRPr="00956DDC" w:rsidRDefault="00674CC6" w:rsidP="00912603">
      <w:pPr>
        <w:rPr>
          <w:szCs w:val="20"/>
        </w:rPr>
      </w:pPr>
      <w:r w:rsidRPr="00956DDC">
        <w:rPr>
          <w:b/>
          <w:smallCaps/>
          <w:szCs w:val="20"/>
        </w:rPr>
        <w:t>SIMPLIFY:</w:t>
      </w:r>
      <w:r w:rsidR="00FF0ACD">
        <w:rPr>
          <w:b/>
          <w:smallCaps/>
          <w:szCs w:val="20"/>
        </w:rPr>
        <w:t xml:space="preserve"> </w:t>
      </w:r>
      <w:r w:rsidR="00880511" w:rsidRPr="00880511">
        <w:rPr>
          <w:position w:val="-16"/>
          <w:szCs w:val="20"/>
        </w:rPr>
        <w:object w:dxaOrig="3220" w:dyaOrig="420" w14:anchorId="508CEC77">
          <v:shape id="_x0000_i1743" type="#_x0000_t75" alt="StartAbsoluteValue upper F vector EndAbsoluteValue equals StartRoot left parenthesis upper C Subscript x Baseline minus upper A Subscript x Baseline minus upper B Subscript x Baseline right parenthesis squared plus left parenthesis upper C Subscript y Baseline minus upper A Subscript y Baseline minus upper B Subscript y Baseline right parenthesis squared EndRoot" style="width:161.15pt;height:20.55pt" o:ole="">
            <v:imagedata r:id="rId1494" o:title=""/>
          </v:shape>
          <o:OLEObject Type="Embed" ProgID="Equation.DSMT4" ShapeID="_x0000_i1743" DrawAspect="Content" ObjectID="_1764185649" r:id="rId1495"/>
        </w:object>
      </w:r>
    </w:p>
    <w:p w14:paraId="7EBC50FC" w14:textId="4AE66865" w:rsidR="000330A3" w:rsidRDefault="00674CC6" w:rsidP="00912603">
      <w:pPr>
        <w:rPr>
          <w:szCs w:val="20"/>
        </w:rPr>
      </w:pPr>
      <w:r w:rsidRPr="00956DDC">
        <w:rPr>
          <w:b/>
          <w:smallCaps/>
          <w:szCs w:val="20"/>
        </w:rPr>
        <w:t>CALCULATE:</w:t>
      </w:r>
      <w:r w:rsidR="00FF0ACD">
        <w:rPr>
          <w:szCs w:val="20"/>
        </w:rPr>
        <w:t xml:space="preserve"> </w:t>
      </w:r>
      <w:r w:rsidR="00642448" w:rsidRPr="00642448">
        <w:rPr>
          <w:position w:val="-16"/>
          <w:szCs w:val="20"/>
        </w:rPr>
        <w:object w:dxaOrig="4260" w:dyaOrig="499" w14:anchorId="49586FDD">
          <v:shape id="_x0000_i1744" type="#_x0000_t75" alt="StartAbsoluteValue upper F vector EndAbsoluteValue equals StartRoot left parenthesis left parenthesis negative 6.0 right parenthesis minus 2.5 minus 5.5 right parenthesis squared plus left parenthesis left parenthesis negative 3.0 right parenthesis minus left parenthesis 1.5 right parenthesis minus left parenthesis negative 1.5 right parenthesis right parenthesis squared EndRoot" style="width:212.55pt;height:24.85pt" o:ole="">
            <v:imagedata r:id="rId1496" o:title=""/>
          </v:shape>
          <o:OLEObject Type="Embed" ProgID="Equation.DSMT4" ShapeID="_x0000_i1744" DrawAspect="Content" ObjectID="_1764185650" r:id="rId1497"/>
        </w:object>
      </w:r>
    </w:p>
    <w:p w14:paraId="7F34599C" w14:textId="66AD1819" w:rsidR="00642448" w:rsidRDefault="00642448" w:rsidP="00642448">
      <w:pPr>
        <w:ind w:left="2340"/>
      </w:pPr>
      <w:r w:rsidRPr="00642448">
        <w:rPr>
          <w:position w:val="-8"/>
        </w:rPr>
        <w:object w:dxaOrig="660" w:dyaOrig="340" w14:anchorId="40CF0259">
          <v:shape id="_x0000_i1745" type="#_x0000_t75" alt="equals StartRoot 205 EndRoot" style="width:32.55pt;height:17.15pt" o:ole="">
            <v:imagedata r:id="rId1498" o:title=""/>
          </v:shape>
          <o:OLEObject Type="Embed" ProgID="Equation.DSMT4" ShapeID="_x0000_i1745" DrawAspect="Content" ObjectID="_1764185651" r:id="rId1499"/>
        </w:object>
      </w:r>
    </w:p>
    <w:p w14:paraId="19826395" w14:textId="08E41714" w:rsidR="00642448" w:rsidRPr="009F3DCC" w:rsidRDefault="00642448" w:rsidP="00642448">
      <w:pPr>
        <w:ind w:left="2340"/>
        <w:rPr>
          <w:smallCaps/>
          <w:szCs w:val="20"/>
        </w:rPr>
      </w:pPr>
      <w:r w:rsidRPr="001067B4">
        <w:rPr>
          <w:position w:val="-6"/>
        </w:rPr>
        <w:object w:dxaOrig="740" w:dyaOrig="240" w14:anchorId="46F039BE">
          <v:shape id="_x0000_i1746" type="#_x0000_t75" alt="equals 14.318" style="width:36.85pt;height:12pt" o:ole="">
            <v:imagedata r:id="rId1500" o:title=""/>
          </v:shape>
          <o:OLEObject Type="Embed" ProgID="Equation.DSMT4" ShapeID="_x0000_i1746" DrawAspect="Content" ObjectID="_1764185652" r:id="rId1501"/>
        </w:object>
      </w:r>
    </w:p>
    <w:p w14:paraId="776CFE6C" w14:textId="77777777" w:rsidR="00FF0ACD" w:rsidRDefault="00674CC6" w:rsidP="00912603">
      <w:pPr>
        <w:rPr>
          <w:szCs w:val="20"/>
        </w:rPr>
      </w:pPr>
      <w:r w:rsidRPr="00956DDC">
        <w:rPr>
          <w:b/>
          <w:smallCaps/>
          <w:szCs w:val="20"/>
        </w:rPr>
        <w:t>ROUND:</w:t>
      </w:r>
      <w:r w:rsidR="00FF0ACD">
        <w:rPr>
          <w:b/>
          <w:smallCaps/>
          <w:szCs w:val="20"/>
        </w:rPr>
        <w:t xml:space="preserve"> </w:t>
      </w:r>
      <w:r w:rsidR="00E70604" w:rsidRPr="00956DDC">
        <w:rPr>
          <w:szCs w:val="20"/>
        </w:rPr>
        <w:t>To two significant figures</w:t>
      </w:r>
      <w:r w:rsidR="004262F0">
        <w:rPr>
          <w:szCs w:val="20"/>
        </w:rPr>
        <w:t>,</w:t>
      </w:r>
      <w:r w:rsidR="00E70604" w:rsidRPr="00956DDC">
        <w:rPr>
          <w:szCs w:val="20"/>
        </w:rPr>
        <w:t xml:space="preserve"> the length of</w:t>
      </w:r>
      <w:r w:rsidR="00880511" w:rsidRPr="00880511">
        <w:rPr>
          <w:position w:val="-4"/>
          <w:szCs w:val="20"/>
        </w:rPr>
        <w:object w:dxaOrig="200" w:dyaOrig="279" w14:anchorId="60C85AEF">
          <v:shape id="_x0000_i1747" type="#_x0000_t75" alt=" upper F vector" style="width:9.45pt;height:13.7pt" o:ole="">
            <v:imagedata r:id="rId1502" o:title=""/>
          </v:shape>
          <o:OLEObject Type="Embed" ProgID="Equation.DSMT4" ShapeID="_x0000_i1747" DrawAspect="Content" ObjectID="_1764185653" r:id="rId1503"/>
        </w:object>
      </w:r>
      <w:r w:rsidR="00CD62D3" w:rsidRPr="00956DDC">
        <w:rPr>
          <w:szCs w:val="20"/>
        </w:rPr>
        <w:t>is 14</w:t>
      </w:r>
      <w:r w:rsidR="00E70604" w:rsidRPr="00956DDC">
        <w:rPr>
          <w:szCs w:val="20"/>
        </w:rPr>
        <w:t>.</w:t>
      </w:r>
    </w:p>
    <w:p w14:paraId="3FB09053" w14:textId="07202661" w:rsidR="00EE184C" w:rsidRPr="00956DDC" w:rsidRDefault="00674CC6" w:rsidP="00912603">
      <w:pPr>
        <w:rPr>
          <w:szCs w:val="20"/>
        </w:rPr>
      </w:pPr>
      <w:r w:rsidRPr="00956DDC">
        <w:rPr>
          <w:b/>
          <w:smallCaps/>
          <w:szCs w:val="20"/>
        </w:rPr>
        <w:lastRenderedPageBreak/>
        <w:t>DOUBLE-CHECK:</w:t>
      </w:r>
      <w:r w:rsidR="00FF0ACD">
        <w:rPr>
          <w:szCs w:val="20"/>
        </w:rPr>
        <w:t xml:space="preserve"> </w:t>
      </w:r>
      <w:r w:rsidR="00093B7F" w:rsidRPr="00956DDC">
        <w:rPr>
          <w:szCs w:val="20"/>
        </w:rPr>
        <w:t xml:space="preserve">The size of </w:t>
      </w:r>
      <w:r w:rsidR="00880511" w:rsidRPr="00880511">
        <w:rPr>
          <w:position w:val="-16"/>
          <w:szCs w:val="20"/>
        </w:rPr>
        <w:object w:dxaOrig="260" w:dyaOrig="420" w14:anchorId="01556103">
          <v:shape id="_x0000_i1748" type="#_x0000_t75" alt="StartAbsoluteValue upper F vector EndAbsoluteValue" style="width:13.7pt;height:20.55pt" o:ole="">
            <v:imagedata r:id="rId1504" o:title=""/>
          </v:shape>
          <o:OLEObject Type="Embed" ProgID="Equation.DSMT4" ShapeID="_x0000_i1748" DrawAspect="Content" ObjectID="_1764185654" r:id="rId1505"/>
        </w:object>
      </w:r>
      <w:r w:rsidR="00093B7F" w:rsidRPr="00956DDC">
        <w:rPr>
          <w:szCs w:val="20"/>
        </w:rPr>
        <w:t xml:space="preserve"> is reasonable.</w:t>
      </w:r>
    </w:p>
    <w:p w14:paraId="739DA4B4" w14:textId="14B76C86" w:rsidR="00A936B9" w:rsidRPr="00956DDC" w:rsidRDefault="00A936B9">
      <w:pPr>
        <w:pStyle w:val="ListParagraph"/>
        <w:numPr>
          <w:ilvl w:val="0"/>
          <w:numId w:val="4"/>
        </w:numPr>
        <w:ind w:left="806" w:hanging="806"/>
        <w:jc w:val="left"/>
        <w:rPr>
          <w:szCs w:val="20"/>
        </w:rPr>
      </w:pPr>
      <w:r w:rsidRPr="00956DDC">
        <w:rPr>
          <w:b/>
          <w:szCs w:val="20"/>
        </w:rPr>
        <w:t>THINK:</w:t>
      </w:r>
      <w:r w:rsidR="00FF0ACD">
        <w:rPr>
          <w:szCs w:val="20"/>
        </w:rPr>
        <w:t xml:space="preserve"> </w:t>
      </w:r>
      <w:r w:rsidRPr="00956DDC">
        <w:rPr>
          <w:szCs w:val="20"/>
        </w:rPr>
        <w:t xml:space="preserve">The two vectors are </w:t>
      </w:r>
      <w:r w:rsidR="00880511" w:rsidRPr="00880511">
        <w:rPr>
          <w:position w:val="-12"/>
          <w:szCs w:val="20"/>
        </w:rPr>
        <w:object w:dxaOrig="2640" w:dyaOrig="360" w14:anchorId="43776FEE">
          <v:shape id="_x0000_i1749" type="#_x0000_t75" alt=" upper A vector equals left parenthesis upper A Subscript x Baseline comma upper A Subscript y Baseline right parenthesis equals left parenthesis 30.0 m comma negative 50.0 m right parenthesis" style="width:132pt;height:18pt" o:ole="">
            <v:imagedata r:id="rId1506" o:title=""/>
          </v:shape>
          <o:OLEObject Type="Embed" ProgID="Equation.DSMT4" ShapeID="_x0000_i1749" DrawAspect="Content" ObjectID="_1764185655" r:id="rId1507"/>
        </w:object>
      </w:r>
      <w:r w:rsidRPr="00956DDC">
        <w:rPr>
          <w:szCs w:val="20"/>
        </w:rPr>
        <w:t xml:space="preserve"> and </w:t>
      </w:r>
      <w:r w:rsidR="00880511" w:rsidRPr="00880511">
        <w:rPr>
          <w:position w:val="-12"/>
          <w:szCs w:val="20"/>
        </w:rPr>
        <w:object w:dxaOrig="2720" w:dyaOrig="360" w14:anchorId="580DCE02">
          <v:shape id="_x0000_i1750" type="#_x0000_t75" alt=" upper B vector equals left parenthesis upper B Subscript x Baseline comma upper B Subscript y Baseline right parenthesis equals left parenthesis negative 30.0 m comma 50.0 m right parenthesis" style="width:135.45pt;height:18pt" o:ole="">
            <v:imagedata r:id="rId1508" o:title=""/>
          </v:shape>
          <o:OLEObject Type="Embed" ProgID="Equation.DSMT4" ShapeID="_x0000_i1750" DrawAspect="Content" ObjectID="_1764185656" r:id="rId1509"/>
        </w:object>
      </w:r>
      <w:r w:rsidRPr="00956DDC">
        <w:rPr>
          <w:szCs w:val="20"/>
        </w:rPr>
        <w:t>. Sketch and find the magnitudes.</w:t>
      </w:r>
    </w:p>
    <w:p w14:paraId="07C83BA4" w14:textId="77777777" w:rsidR="00FF0ACD" w:rsidRDefault="00A936B9" w:rsidP="00912603">
      <w:pPr>
        <w:rPr>
          <w:szCs w:val="20"/>
        </w:rPr>
      </w:pPr>
      <w:r w:rsidRPr="00956DDC">
        <w:rPr>
          <w:b/>
          <w:smallCaps/>
          <w:szCs w:val="20"/>
        </w:rPr>
        <w:t>SKETCH:</w:t>
      </w:r>
    </w:p>
    <w:p w14:paraId="6B1A21BE" w14:textId="2B69755D" w:rsidR="00A936B9" w:rsidRPr="00501783" w:rsidRDefault="006510CF" w:rsidP="00A936B9">
      <w:pPr>
        <w:tabs>
          <w:tab w:val="left" w:pos="810"/>
        </w:tabs>
        <w:ind w:firstLine="4"/>
        <w:jc w:val="center"/>
        <w:rPr>
          <w:sz w:val="10"/>
          <w:szCs w:val="20"/>
        </w:rPr>
      </w:pPr>
      <w:r>
        <w:rPr>
          <w:b/>
          <w:smallCaps/>
          <w:noProof/>
          <w:szCs w:val="20"/>
          <w:lang w:val="en-IN" w:eastAsia="en-IN"/>
        </w:rPr>
        <w:drawing>
          <wp:inline distT="0" distB="0" distL="0" distR="0" wp14:anchorId="24A51226" wp14:editId="696A0920">
            <wp:extent cx="1865630" cy="1711960"/>
            <wp:effectExtent l="0" t="0" r="1270" b="2540"/>
            <wp:docPr id="711" name="Picture 711" descr="A graph shows 2 vectors A and B from the origin. The vertical axis is labeled y meters and it ranges from negative 40 to 40 in increments of 20. The horizontal axis is labeled x meters and it ranges from negative 40 to 40 in increments of 20. Vector A lies in the fourth quadrant and vector B lies in the second quadr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1"/>
                    <pic:cNvPicPr>
                      <a:picLocks noChangeAspect="1" noChangeArrowheads="1"/>
                    </pic:cNvPicPr>
                  </pic:nvPicPr>
                  <pic:blipFill>
                    <a:blip r:embed="rId1510" cstate="print">
                      <a:extLst>
                        <a:ext uri="{28A0092B-C50C-407E-A947-70E740481C1C}">
                          <a14:useLocalDpi xmlns:a14="http://schemas.microsoft.com/office/drawing/2010/main" val="0"/>
                        </a:ext>
                      </a:extLst>
                    </a:blip>
                    <a:srcRect/>
                    <a:stretch>
                      <a:fillRect/>
                    </a:stretch>
                  </pic:blipFill>
                  <pic:spPr bwMode="auto">
                    <a:xfrm>
                      <a:off x="0" y="0"/>
                      <a:ext cx="1865630" cy="1711960"/>
                    </a:xfrm>
                    <a:prstGeom prst="rect">
                      <a:avLst/>
                    </a:prstGeom>
                    <a:noFill/>
                    <a:ln>
                      <a:noFill/>
                    </a:ln>
                  </pic:spPr>
                </pic:pic>
              </a:graphicData>
            </a:graphic>
          </wp:inline>
        </w:drawing>
      </w:r>
      <w:r w:rsidR="00A936B9" w:rsidRPr="00956DDC">
        <w:rPr>
          <w:szCs w:val="20"/>
        </w:rPr>
        <w:br/>
      </w:r>
    </w:p>
    <w:p w14:paraId="648D5A6E" w14:textId="4E9E24A4" w:rsidR="00A936B9" w:rsidRPr="00956DDC" w:rsidRDefault="00A936B9" w:rsidP="002779E7">
      <w:pPr>
        <w:rPr>
          <w:szCs w:val="20"/>
        </w:rPr>
      </w:pPr>
      <w:r w:rsidRPr="00956DDC">
        <w:rPr>
          <w:b/>
          <w:smallCaps/>
          <w:szCs w:val="20"/>
        </w:rPr>
        <w:t>RESEARCH:</w:t>
      </w:r>
      <w:r w:rsidR="00FF0ACD">
        <w:rPr>
          <w:szCs w:val="20"/>
        </w:rPr>
        <w:t xml:space="preserve"> </w:t>
      </w:r>
      <w:r w:rsidRPr="00956DDC">
        <w:rPr>
          <w:szCs w:val="20"/>
        </w:rPr>
        <w:t xml:space="preserve">The length of a vector </w:t>
      </w:r>
      <w:r w:rsidR="00880511" w:rsidRPr="00880511">
        <w:rPr>
          <w:position w:val="-12"/>
          <w:szCs w:val="20"/>
        </w:rPr>
        <w:object w:dxaOrig="1200" w:dyaOrig="360" w14:anchorId="6BB5F319">
          <v:shape id="_x0000_i1751" type="#_x0000_t75" alt=" upper C vector equals upper C Subscript x Baseline x caret plus upper C Subscript y Baseline y caret" style="width:60pt;height:18pt" o:ole="">
            <v:imagedata r:id="rId1511" o:title=""/>
          </v:shape>
          <o:OLEObject Type="Embed" ProgID="Equation.DSMT4" ShapeID="_x0000_i1751" DrawAspect="Content" ObjectID="_1764185657" r:id="rId1512"/>
        </w:object>
      </w:r>
      <w:r w:rsidRPr="00956DDC">
        <w:rPr>
          <w:szCs w:val="20"/>
        </w:rPr>
        <w:t xml:space="preserve"> is </w:t>
      </w:r>
      <w:r w:rsidR="001363AE" w:rsidRPr="00880511">
        <w:rPr>
          <w:position w:val="-16"/>
          <w:szCs w:val="20"/>
        </w:rPr>
        <w:object w:dxaOrig="1380" w:dyaOrig="420" w14:anchorId="3E3C083C">
          <v:shape id="_x0000_i1752" type="#_x0000_t75" alt="StartAbsoluteValue upper C vector EndAbsoluteValue equals StartRoot upper C Subscript x baseline squared plus upper C Subscript y baseline squared EndRoot" style="width:69.45pt;height:20.55pt" o:ole="">
            <v:imagedata r:id="rId1513" o:title=""/>
          </v:shape>
          <o:OLEObject Type="Embed" ProgID="Equation.DSMT4" ShapeID="_x0000_i1752" DrawAspect="Content" ObjectID="_1764185658" r:id="rId1514"/>
        </w:object>
      </w:r>
    </w:p>
    <w:p w14:paraId="1DD307CD" w14:textId="5AEFAB12" w:rsidR="00A936B9" w:rsidRPr="00956DDC" w:rsidRDefault="00A936B9" w:rsidP="002779E7">
      <w:pPr>
        <w:rPr>
          <w:szCs w:val="20"/>
        </w:rPr>
      </w:pPr>
      <w:r w:rsidRPr="00956DDC">
        <w:rPr>
          <w:b/>
          <w:smallCaps/>
          <w:szCs w:val="20"/>
        </w:rPr>
        <w:t>SIMPLIFY:</w:t>
      </w:r>
      <w:r w:rsidR="00FF0ACD">
        <w:rPr>
          <w:b/>
          <w:smallCaps/>
          <w:szCs w:val="20"/>
        </w:rPr>
        <w:t xml:space="preserve"> </w:t>
      </w:r>
      <w:r w:rsidR="00880511" w:rsidRPr="00880511">
        <w:rPr>
          <w:position w:val="-16"/>
          <w:szCs w:val="20"/>
        </w:rPr>
        <w:object w:dxaOrig="1440" w:dyaOrig="420" w14:anchorId="2014ACE8">
          <v:shape id="_x0000_i1753" type="#_x0000_t75" alt="StartAbsoluteValue upper A vector EndAbsoluteValue equals StartRoot upper A Subscript x baseline squared plus upper A Subscript y baseline squared EndRoot" style="width:1in;height:20.55pt" o:ole="">
            <v:imagedata r:id="rId1515" o:title=""/>
          </v:shape>
          <o:OLEObject Type="Embed" ProgID="Equation.DSMT4" ShapeID="_x0000_i1753" DrawAspect="Content" ObjectID="_1764185659" r:id="rId1516"/>
        </w:object>
      </w:r>
      <w:r w:rsidRPr="00956DDC">
        <w:rPr>
          <w:szCs w:val="20"/>
        </w:rPr>
        <w:t xml:space="preserve"> </w:t>
      </w:r>
      <w:r w:rsidR="00880511" w:rsidRPr="00880511">
        <w:rPr>
          <w:position w:val="-16"/>
          <w:szCs w:val="20"/>
        </w:rPr>
        <w:object w:dxaOrig="1340" w:dyaOrig="420" w14:anchorId="543A0238">
          <v:shape id="_x0000_i1754" type="#_x0000_t75" alt="StartAbsoluteValue upper B vector EndAbsoluteValue equals StartRoot upper B Subscript x baseline squared plus upper B Subscript y baseline squared EndRoot" style="width:66.85pt;height:20.55pt" o:ole="">
            <v:imagedata r:id="rId1517" o:title=""/>
          </v:shape>
          <o:OLEObject Type="Embed" ProgID="Equation.DSMT4" ShapeID="_x0000_i1754" DrawAspect="Content" ObjectID="_1764185660" r:id="rId1518"/>
        </w:object>
      </w:r>
    </w:p>
    <w:p w14:paraId="43DF1525" w14:textId="2C290C13" w:rsidR="00A936B9" w:rsidRPr="00956DDC" w:rsidRDefault="00A936B9" w:rsidP="002779E7">
      <w:pPr>
        <w:rPr>
          <w:szCs w:val="20"/>
        </w:rPr>
      </w:pPr>
      <w:r w:rsidRPr="00956DDC">
        <w:rPr>
          <w:b/>
          <w:smallCaps/>
          <w:szCs w:val="20"/>
        </w:rPr>
        <w:t>CALCULATE:</w:t>
      </w:r>
      <w:r w:rsidR="00FF0ACD">
        <w:rPr>
          <w:szCs w:val="20"/>
        </w:rPr>
        <w:t xml:space="preserve"> </w:t>
      </w:r>
      <w:r w:rsidR="00880511" w:rsidRPr="00880511">
        <w:rPr>
          <w:position w:val="-16"/>
          <w:szCs w:val="20"/>
        </w:rPr>
        <w:object w:dxaOrig="2799" w:dyaOrig="420" w14:anchorId="5073F230">
          <v:shape id="_x0000_i1755" type="#_x0000_t75" alt="StartAbsoluteValue upper A vector EndAbsoluteValue equals StartRoot left parenthesis 30 right parenthesis squared plus left parenthesis negative 50 right parenthesis squared EndRoot equals 58.3095 m" style="width:140.55pt;height:20.55pt" o:ole="">
            <v:imagedata r:id="rId1519" o:title=""/>
          </v:shape>
          <o:OLEObject Type="Embed" ProgID="Equation.DSMT4" ShapeID="_x0000_i1755" DrawAspect="Content" ObjectID="_1764185661" r:id="rId1520"/>
        </w:object>
      </w:r>
      <w:r w:rsidRPr="00956DDC">
        <w:rPr>
          <w:szCs w:val="20"/>
        </w:rPr>
        <w:t xml:space="preserve"> </w:t>
      </w:r>
      <w:r w:rsidR="00880511" w:rsidRPr="00880511">
        <w:rPr>
          <w:position w:val="-16"/>
          <w:szCs w:val="20"/>
        </w:rPr>
        <w:object w:dxaOrig="2740" w:dyaOrig="420" w14:anchorId="0B1EFF18">
          <v:shape id="_x0000_i1756" type="#_x0000_t75" alt="StartAbsoluteValue upper B vector EndAbsoluteValue equals StartRoot left parenthesis negative 30 right parenthesis squared plus left parenthesis 50 right parenthesis squared EndRoot equals 58.3095 m" style="width:137.15pt;height:20.55pt" o:ole="">
            <v:imagedata r:id="rId1521" o:title=""/>
          </v:shape>
          <o:OLEObject Type="Embed" ProgID="Equation.DSMT4" ShapeID="_x0000_i1756" DrawAspect="Content" ObjectID="_1764185662" r:id="rId1522"/>
        </w:object>
      </w:r>
    </w:p>
    <w:p w14:paraId="603B05D4" w14:textId="2F76E231" w:rsidR="00A936B9" w:rsidRPr="00956DDC" w:rsidRDefault="00A936B9" w:rsidP="002779E7">
      <w:pPr>
        <w:rPr>
          <w:szCs w:val="20"/>
        </w:rPr>
      </w:pPr>
      <w:r w:rsidRPr="00956DDC">
        <w:rPr>
          <w:b/>
          <w:smallCaps/>
          <w:szCs w:val="20"/>
        </w:rPr>
        <w:t>ROUND:</w:t>
      </w:r>
      <w:r w:rsidR="00FF0ACD">
        <w:rPr>
          <w:b/>
          <w:smallCaps/>
          <w:szCs w:val="20"/>
        </w:rPr>
        <w:t xml:space="preserve"> </w:t>
      </w:r>
      <w:r w:rsidR="007D44D6" w:rsidRPr="00880511">
        <w:rPr>
          <w:b/>
          <w:smallCaps/>
          <w:position w:val="-16"/>
          <w:szCs w:val="20"/>
        </w:rPr>
        <w:object w:dxaOrig="1020" w:dyaOrig="420" w14:anchorId="3F2D0586">
          <v:shape id="_x0000_i1757" type="#_x0000_t75" alt="StartAbsoluteValue upper A vector EndAbsoluteValue equals 58.3 m" style="width:51.45pt;height:20.55pt" o:ole="">
            <v:imagedata r:id="rId1523" o:title=""/>
          </v:shape>
          <o:OLEObject Type="Embed" ProgID="Equation.DSMT4" ShapeID="_x0000_i1757" DrawAspect="Content" ObjectID="_1764185663" r:id="rId1524"/>
        </w:object>
      </w:r>
      <w:r w:rsidRPr="00956DDC">
        <w:rPr>
          <w:szCs w:val="20"/>
        </w:rPr>
        <w:t xml:space="preserve">, </w:t>
      </w:r>
      <w:r w:rsidR="007D44D6" w:rsidRPr="00880511">
        <w:rPr>
          <w:position w:val="-16"/>
          <w:szCs w:val="20"/>
        </w:rPr>
        <w:object w:dxaOrig="1080" w:dyaOrig="420" w14:anchorId="3D39BC4C">
          <v:shape id="_x0000_i1758" type="#_x0000_t75" alt="StartAbsoluteValue upper B vector EndAbsoluteValue equals 58.3 m" style="width:54.85pt;height:20.55pt" o:ole="">
            <v:imagedata r:id="rId1525" o:title=""/>
          </v:shape>
          <o:OLEObject Type="Embed" ProgID="Equation.DSMT4" ShapeID="_x0000_i1758" DrawAspect="Content" ObjectID="_1764185664" r:id="rId1526"/>
        </w:object>
      </w:r>
    </w:p>
    <w:p w14:paraId="535B8A9A" w14:textId="6AEE11C7" w:rsidR="00A936B9" w:rsidRPr="00956DDC" w:rsidRDefault="00A936B9" w:rsidP="002779E7">
      <w:pPr>
        <w:rPr>
          <w:szCs w:val="20"/>
        </w:rPr>
      </w:pPr>
      <w:r w:rsidRPr="00956DDC">
        <w:rPr>
          <w:b/>
          <w:smallCaps/>
          <w:szCs w:val="20"/>
        </w:rPr>
        <w:t>DOUBLE-CHECK:</w:t>
      </w:r>
      <w:r w:rsidR="00FF0ACD">
        <w:rPr>
          <w:b/>
          <w:smallCaps/>
          <w:szCs w:val="20"/>
        </w:rPr>
        <w:t xml:space="preserve"> </w:t>
      </w:r>
      <w:r w:rsidRPr="00956DDC">
        <w:rPr>
          <w:szCs w:val="20"/>
        </w:rPr>
        <w:t xml:space="preserve">The calculated magnitudes are larger than the lengths of the component vectors, and are less than the sum of the lengths of the component vectors. </w:t>
      </w:r>
      <w:r>
        <w:rPr>
          <w:szCs w:val="20"/>
        </w:rPr>
        <w:t>Also, the vectors are opposites, so they should have the same length.</w:t>
      </w:r>
    </w:p>
    <w:p w14:paraId="79E1280F" w14:textId="0111C837" w:rsidR="00A936B9" w:rsidRPr="00956DDC" w:rsidRDefault="00A936B9">
      <w:pPr>
        <w:pStyle w:val="ListParagraph"/>
        <w:numPr>
          <w:ilvl w:val="0"/>
          <w:numId w:val="4"/>
        </w:numPr>
        <w:ind w:left="806" w:hanging="806"/>
        <w:rPr>
          <w:szCs w:val="20"/>
        </w:rPr>
      </w:pPr>
      <w:r w:rsidRPr="00956DDC">
        <w:rPr>
          <w:b/>
          <w:szCs w:val="20"/>
        </w:rPr>
        <w:t>THINK:</w:t>
      </w:r>
      <w:r w:rsidRPr="00956DDC">
        <w:rPr>
          <w:szCs w:val="20"/>
        </w:rPr>
        <w:t xml:space="preserve"> Use trigonometry to find the angles as indicated in the sketch below. </w:t>
      </w:r>
      <w:r w:rsidR="00D41A34" w:rsidRPr="00D41A34">
        <w:rPr>
          <w:position w:val="-14"/>
          <w:szCs w:val="20"/>
        </w:rPr>
        <w:object w:dxaOrig="2700" w:dyaOrig="380" w14:anchorId="6AF9888C">
          <v:shape id="_x0000_i1759" type="#_x0000_t75" alt=" upper A vector equals left parenthesis upper A Subscript x Baseline comma upper A Subscript y Baseline right parenthesis equals left parenthesis 30.0 m comma negative 50.0 m right parenthesis" style="width:134.55pt;height:18.85pt" o:ole="">
            <v:imagedata r:id="rId1527" o:title=""/>
          </v:shape>
          <o:OLEObject Type="Embed" ProgID="Equation.DSMT4" ShapeID="_x0000_i1759" DrawAspect="Content" ObjectID="_1764185665" r:id="rId1528"/>
        </w:object>
      </w:r>
      <w:r w:rsidRPr="00956DDC">
        <w:rPr>
          <w:szCs w:val="20"/>
        </w:rPr>
        <w:t>.</w:t>
      </w:r>
    </w:p>
    <w:p w14:paraId="778C8A5D" w14:textId="77777777" w:rsidR="00FF0ACD" w:rsidRDefault="00A936B9" w:rsidP="002779E7">
      <w:pPr>
        <w:rPr>
          <w:szCs w:val="20"/>
        </w:rPr>
      </w:pPr>
      <w:r w:rsidRPr="00956DDC">
        <w:rPr>
          <w:b/>
          <w:smallCaps/>
          <w:szCs w:val="20"/>
        </w:rPr>
        <w:t>SKETCH:</w:t>
      </w:r>
    </w:p>
    <w:p w14:paraId="75465B69" w14:textId="27A4C7AA" w:rsidR="00A936B9" w:rsidRPr="00851ACE" w:rsidRDefault="006510CF" w:rsidP="00A936B9">
      <w:pPr>
        <w:tabs>
          <w:tab w:val="left" w:pos="810"/>
        </w:tabs>
        <w:ind w:firstLine="4"/>
        <w:jc w:val="center"/>
        <w:rPr>
          <w:sz w:val="10"/>
          <w:szCs w:val="20"/>
        </w:rPr>
      </w:pPr>
      <w:r>
        <w:rPr>
          <w:b/>
          <w:smallCaps/>
          <w:noProof/>
          <w:szCs w:val="20"/>
          <w:lang w:val="en-IN" w:eastAsia="en-IN"/>
        </w:rPr>
        <w:drawing>
          <wp:inline distT="0" distB="0" distL="0" distR="0" wp14:anchorId="2EBB68A1" wp14:editId="581E8D06">
            <wp:extent cx="1579880" cy="1448435"/>
            <wp:effectExtent l="0" t="0" r="1270" b="0"/>
            <wp:docPr id="722" name="Picture 722" descr="A graph shows a vector A in the fourth quadrant. The vertical axis is labeled y meters and it ranges from negative 40 to 0 in increments of 20. The horizontal axis is labeled x meters and it ranges from 20 to 40 in increments of 20. The angle between the vector and the horizontal axis is theta sub 1. The angle between the vector and the vertical axis is theta sub 2. The dashed lines from the vertical and horizontal axes to the vector are labeled A sub x and A sub y,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1529" cstate="print">
                      <a:extLst>
                        <a:ext uri="{28A0092B-C50C-407E-A947-70E740481C1C}">
                          <a14:useLocalDpi xmlns:a14="http://schemas.microsoft.com/office/drawing/2010/main" val="0"/>
                        </a:ext>
                      </a:extLst>
                    </a:blip>
                    <a:srcRect/>
                    <a:stretch>
                      <a:fillRect/>
                    </a:stretch>
                  </pic:blipFill>
                  <pic:spPr bwMode="auto">
                    <a:xfrm>
                      <a:off x="0" y="0"/>
                      <a:ext cx="1579880" cy="1448435"/>
                    </a:xfrm>
                    <a:prstGeom prst="rect">
                      <a:avLst/>
                    </a:prstGeom>
                    <a:noFill/>
                    <a:ln>
                      <a:noFill/>
                    </a:ln>
                  </pic:spPr>
                </pic:pic>
              </a:graphicData>
            </a:graphic>
          </wp:inline>
        </w:drawing>
      </w:r>
    </w:p>
    <w:p w14:paraId="272DD3F7" w14:textId="5DC3621C" w:rsidR="00A936B9" w:rsidRPr="00956DDC" w:rsidRDefault="00A936B9" w:rsidP="002779E7">
      <w:pPr>
        <w:rPr>
          <w:szCs w:val="20"/>
        </w:rPr>
      </w:pPr>
      <w:r w:rsidRPr="00956DDC">
        <w:rPr>
          <w:b/>
          <w:smallCaps/>
          <w:szCs w:val="20"/>
        </w:rPr>
        <w:t>RESEARCH:</w:t>
      </w:r>
      <w:r w:rsidR="00FF0ACD">
        <w:rPr>
          <w:szCs w:val="20"/>
        </w:rPr>
        <w:t xml:space="preserve"> </w:t>
      </w:r>
      <w:r w:rsidR="00880511" w:rsidRPr="00880511">
        <w:rPr>
          <w:position w:val="-26"/>
          <w:szCs w:val="20"/>
        </w:rPr>
        <w:object w:dxaOrig="1400" w:dyaOrig="580" w14:anchorId="66A9C028">
          <v:shape id="_x0000_i1760" type="#_x0000_t75" alt="tangent theta equals StartFraction opposite Over adjacent EndFraction" style="width:70.3pt;height:28.3pt" o:ole="">
            <v:imagedata r:id="rId1530" o:title=""/>
          </v:shape>
          <o:OLEObject Type="Embed" ProgID="Equation.DSMT4" ShapeID="_x0000_i1760" DrawAspect="Content" ObjectID="_1764185666" r:id="rId1531"/>
        </w:object>
      </w:r>
    </w:p>
    <w:p w14:paraId="24297849" w14:textId="75D3BB39" w:rsidR="00A936B9" w:rsidRPr="00956DDC" w:rsidRDefault="00A936B9" w:rsidP="002779E7">
      <w:pPr>
        <w:rPr>
          <w:szCs w:val="20"/>
        </w:rPr>
      </w:pPr>
      <w:r w:rsidRPr="00956DDC">
        <w:rPr>
          <w:b/>
          <w:smallCaps/>
          <w:szCs w:val="20"/>
        </w:rPr>
        <w:t>SIMPLIFY:</w:t>
      </w:r>
      <w:r w:rsidR="00FF0ACD">
        <w:rPr>
          <w:b/>
          <w:smallCaps/>
          <w:szCs w:val="20"/>
        </w:rPr>
        <w:t xml:space="preserve"> </w:t>
      </w:r>
      <w:r w:rsidR="00880511" w:rsidRPr="00880511">
        <w:rPr>
          <w:position w:val="-12"/>
          <w:szCs w:val="20"/>
        </w:rPr>
        <w:object w:dxaOrig="6860" w:dyaOrig="340" w14:anchorId="193D9CF2">
          <v:shape id="_x0000_i1761" type="#_x0000_t75" alt="tangent theta subscript 1 baseline equals left parenthesis upper A subscript y baseline over upper A subscript x baseline right parenthesis implies theta subscript 1 baseline equals tangent superscript negative 1 baseline left parenthesis upper A subscript y baseline over upper A subscript x baseline right parenthesis comma tangent theta subscript 2 baseline equals left parenthesis upper A subscript x baseline over upper A subscript y baseline right parenthesis implies theta subscript 2 baseline equals tangent superscript negative 1 baseline left parenthesis upper A subscript x baseline over upper A subscript y baseline right parenthesis" style="width:342.85pt;height:17.15pt" o:ole="">
            <v:imagedata r:id="rId1532" o:title=""/>
          </v:shape>
          <o:OLEObject Type="Embed" ProgID="Equation.DSMT4" ShapeID="_x0000_i1761" DrawAspect="Content" ObjectID="_1764185667" r:id="rId1533"/>
        </w:object>
      </w:r>
    </w:p>
    <w:p w14:paraId="65F83BEB" w14:textId="7A8FD6A2" w:rsidR="00A936B9" w:rsidRPr="00956DDC" w:rsidRDefault="00A936B9" w:rsidP="002779E7">
      <w:pPr>
        <w:rPr>
          <w:szCs w:val="20"/>
        </w:rPr>
      </w:pPr>
      <w:r w:rsidRPr="00956DDC">
        <w:rPr>
          <w:b/>
          <w:smallCaps/>
          <w:szCs w:val="20"/>
        </w:rPr>
        <w:t>CALCULATE:</w:t>
      </w:r>
      <w:r w:rsidR="00FF0ACD">
        <w:rPr>
          <w:szCs w:val="20"/>
        </w:rPr>
        <w:t xml:space="preserve"> </w:t>
      </w:r>
      <w:r w:rsidR="00880511" w:rsidRPr="00880511">
        <w:rPr>
          <w:position w:val="-10"/>
          <w:szCs w:val="20"/>
        </w:rPr>
        <w:object w:dxaOrig="5260" w:dyaOrig="320" w14:anchorId="6BBA9E4B">
          <v:shape id="_x0000_i1762" type="#_x0000_t75" alt="theta 1 equals tangent Superscript negative 1 Baseline left parenthesis negative 50 over 30 right parenthesis equals negative 59.036 degrees comma theta 2 equals tangent Superscript negative 1 Baseline left parenthesis 30 over negative 50 right parenthesis equals negative 30.963 degrees" style="width:263.15pt;height:16.3pt" o:ole="">
            <v:imagedata r:id="rId1534" o:title=""/>
          </v:shape>
          <o:OLEObject Type="Embed" ProgID="Equation.DSMT4" ShapeID="_x0000_i1762" DrawAspect="Content" ObjectID="_1764185668" r:id="rId1535"/>
        </w:object>
      </w:r>
    </w:p>
    <w:p w14:paraId="7F1F976F" w14:textId="3C0DAD2F" w:rsidR="00A936B9" w:rsidRPr="00956DDC" w:rsidRDefault="00A936B9" w:rsidP="002779E7">
      <w:pPr>
        <w:rPr>
          <w:szCs w:val="20"/>
        </w:rPr>
      </w:pPr>
      <w:r w:rsidRPr="00956DDC">
        <w:rPr>
          <w:b/>
          <w:smallCaps/>
          <w:szCs w:val="20"/>
        </w:rPr>
        <w:t xml:space="preserve">ROUND: </w:t>
      </w:r>
      <w:r>
        <w:rPr>
          <w:szCs w:val="20"/>
        </w:rPr>
        <w:t xml:space="preserve">Drop the signs of the angles and just use their size: </w:t>
      </w:r>
      <w:r w:rsidR="00880511" w:rsidRPr="00880511">
        <w:rPr>
          <w:position w:val="-10"/>
          <w:szCs w:val="20"/>
        </w:rPr>
        <w:object w:dxaOrig="880" w:dyaOrig="300" w14:anchorId="71578DCB">
          <v:shape id="_x0000_i1763" type="#_x0000_t75" alt="theta 1 equals 59.0 degrees" style="width:43.7pt;height:15.45pt" o:ole="">
            <v:imagedata r:id="rId1536" o:title=""/>
          </v:shape>
          <o:OLEObject Type="Embed" ProgID="Equation.DSMT4" ShapeID="_x0000_i1763" DrawAspect="Content" ObjectID="_1764185669" r:id="rId1537"/>
        </w:object>
      </w:r>
      <w:r w:rsidR="00880511" w:rsidRPr="00880511">
        <w:rPr>
          <w:position w:val="-10"/>
          <w:szCs w:val="20"/>
        </w:rPr>
        <w:object w:dxaOrig="940" w:dyaOrig="300" w14:anchorId="46E789F9">
          <v:shape id="_x0000_i1764" type="#_x0000_t75" alt="theta 2 equals 31.0 degrees" style="width:47.15pt;height:15.45pt" o:ole="">
            <v:imagedata r:id="rId1538" o:title=""/>
          </v:shape>
          <o:OLEObject Type="Embed" ProgID="Equation.DSMT4" ShapeID="_x0000_i1764" DrawAspect="Content" ObjectID="_1764185670" r:id="rId1539"/>
        </w:object>
      </w:r>
    </w:p>
    <w:p w14:paraId="7A018132" w14:textId="36D4B09D" w:rsidR="00A936B9" w:rsidRPr="00956DDC" w:rsidRDefault="00A936B9" w:rsidP="002779E7">
      <w:pPr>
        <w:rPr>
          <w:szCs w:val="20"/>
        </w:rPr>
      </w:pPr>
      <w:r w:rsidRPr="00956DDC">
        <w:rPr>
          <w:b/>
          <w:smallCaps/>
          <w:szCs w:val="20"/>
        </w:rPr>
        <w:t>DOUBLE-CHECK:</w:t>
      </w:r>
      <w:r w:rsidR="00FF0ACD">
        <w:rPr>
          <w:b/>
          <w:smallCaps/>
          <w:szCs w:val="20"/>
        </w:rPr>
        <w:t xml:space="preserve"> </w:t>
      </w:r>
      <w:r w:rsidRPr="00956DDC">
        <w:rPr>
          <w:szCs w:val="20"/>
        </w:rPr>
        <w:t>The two angles add up to 90˚, which they should. The answers are reasonable.</w:t>
      </w:r>
    </w:p>
    <w:p w14:paraId="26C64F61" w14:textId="767133AD" w:rsidR="00A936B9" w:rsidRPr="00956DDC" w:rsidRDefault="00A936B9">
      <w:pPr>
        <w:pStyle w:val="ListParagraph"/>
        <w:numPr>
          <w:ilvl w:val="0"/>
          <w:numId w:val="4"/>
        </w:numPr>
        <w:ind w:left="806" w:hanging="806"/>
        <w:rPr>
          <w:b/>
          <w:szCs w:val="20"/>
        </w:rPr>
      </w:pPr>
      <w:r w:rsidRPr="00956DDC">
        <w:rPr>
          <w:b/>
          <w:szCs w:val="20"/>
        </w:rPr>
        <w:t>THINK:</w:t>
      </w:r>
      <w:r w:rsidR="00FF0ACD">
        <w:rPr>
          <w:szCs w:val="20"/>
        </w:rPr>
        <w:t xml:space="preserve"> </w:t>
      </w:r>
      <w:r w:rsidRPr="00956DDC">
        <w:rPr>
          <w:szCs w:val="20"/>
        </w:rPr>
        <w:t xml:space="preserve">The two vectors are </w:t>
      </w:r>
      <w:r w:rsidR="00880511" w:rsidRPr="00880511">
        <w:rPr>
          <w:position w:val="-12"/>
          <w:szCs w:val="20"/>
        </w:rPr>
        <w:object w:dxaOrig="2920" w:dyaOrig="360" w14:anchorId="3BA4FE95">
          <v:shape id="_x0000_i1765" type="#_x0000_t75" alt=" upper A vector equals left parenthesis upper A Subscript x Baseline comma upper A Subscript y Baseline right parenthesis equals left parenthesis negative 30.0 m comma negative 50.0 m right parenthesis" style="width:146.55pt;height:18pt" o:ole="">
            <v:imagedata r:id="rId1540" o:title=""/>
          </v:shape>
          <o:OLEObject Type="Embed" ProgID="Equation.DSMT4" ShapeID="_x0000_i1765" DrawAspect="Content" ObjectID="_1764185671" r:id="rId1541"/>
        </w:object>
      </w:r>
      <w:r w:rsidRPr="00956DDC">
        <w:rPr>
          <w:szCs w:val="20"/>
        </w:rPr>
        <w:t xml:space="preserve"> and </w:t>
      </w:r>
      <w:r w:rsidR="00880511" w:rsidRPr="00880511">
        <w:rPr>
          <w:position w:val="-12"/>
          <w:szCs w:val="20"/>
        </w:rPr>
        <w:object w:dxaOrig="2600" w:dyaOrig="360" w14:anchorId="43C76DE6">
          <v:shape id="_x0000_i1766" type="#_x0000_t75" alt=" upper B vector equals left parenthesis upper B Subscript x Baseline comma upper B Subscript y Baseline right parenthesis equals left parenthesis 30.0 m comma 50.0 m right parenthesis" style="width:130.3pt;height:18pt" o:ole="">
            <v:imagedata r:id="rId1542" o:title=""/>
          </v:shape>
          <o:OLEObject Type="Embed" ProgID="Equation.DSMT4" ShapeID="_x0000_i1766" DrawAspect="Content" ObjectID="_1764185672" r:id="rId1543"/>
        </w:object>
      </w:r>
      <w:r w:rsidRPr="00956DDC">
        <w:rPr>
          <w:szCs w:val="20"/>
        </w:rPr>
        <w:t>. Sketch and find the magnitudes.</w:t>
      </w:r>
    </w:p>
    <w:p w14:paraId="20E00B97" w14:textId="6BBCFE7D" w:rsidR="00A936B9" w:rsidRPr="00956DDC" w:rsidRDefault="00A936B9" w:rsidP="0097481E">
      <w:pPr>
        <w:rPr>
          <w:szCs w:val="20"/>
        </w:rPr>
      </w:pPr>
      <w:r w:rsidRPr="00956DDC">
        <w:rPr>
          <w:b/>
          <w:smallCaps/>
          <w:szCs w:val="20"/>
        </w:rPr>
        <w:t>SKETCH:</w:t>
      </w:r>
    </w:p>
    <w:p w14:paraId="4E29610B" w14:textId="6D406E55" w:rsidR="00A936B9" w:rsidRPr="00956DDC" w:rsidRDefault="006510CF" w:rsidP="00A936B9">
      <w:pPr>
        <w:tabs>
          <w:tab w:val="left" w:pos="810"/>
        </w:tabs>
        <w:ind w:firstLine="4"/>
        <w:jc w:val="center"/>
        <w:rPr>
          <w:szCs w:val="20"/>
        </w:rPr>
      </w:pPr>
      <w:r>
        <w:rPr>
          <w:b/>
          <w:smallCaps/>
          <w:noProof/>
          <w:szCs w:val="20"/>
          <w:lang w:val="en-IN" w:eastAsia="en-IN"/>
        </w:rPr>
        <w:lastRenderedPageBreak/>
        <w:drawing>
          <wp:inline distT="0" distB="0" distL="0" distR="0" wp14:anchorId="54CFED3D" wp14:editId="6C14D5CE">
            <wp:extent cx="1865630" cy="1704340"/>
            <wp:effectExtent l="0" t="0" r="1270" b="0"/>
            <wp:docPr id="730" name="Picture 730" descr="A graph shows 2 vectors A and B from the origin. The vertical axis is labeled y meters and it ranges from negative 40 to 40 in increments of 20. The horizontal axis is labeled x meters and it ranges from negative 40 to 40 in increments of 20. Vector A lies in the third quadrant and vector B lies in the first quadrant.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1544" cstate="print">
                      <a:extLst>
                        <a:ext uri="{28A0092B-C50C-407E-A947-70E740481C1C}">
                          <a14:useLocalDpi xmlns:a14="http://schemas.microsoft.com/office/drawing/2010/main" val="0"/>
                        </a:ext>
                      </a:extLst>
                    </a:blip>
                    <a:srcRect/>
                    <a:stretch>
                      <a:fillRect/>
                    </a:stretch>
                  </pic:blipFill>
                  <pic:spPr bwMode="auto">
                    <a:xfrm>
                      <a:off x="0" y="0"/>
                      <a:ext cx="1865630" cy="1704340"/>
                    </a:xfrm>
                    <a:prstGeom prst="rect">
                      <a:avLst/>
                    </a:prstGeom>
                    <a:noFill/>
                    <a:ln>
                      <a:noFill/>
                    </a:ln>
                  </pic:spPr>
                </pic:pic>
              </a:graphicData>
            </a:graphic>
          </wp:inline>
        </w:drawing>
      </w:r>
    </w:p>
    <w:p w14:paraId="247CBDE3" w14:textId="5B0349D6" w:rsidR="00A936B9" w:rsidRPr="00522015" w:rsidRDefault="00A936B9" w:rsidP="0097481E">
      <w:pPr>
        <w:rPr>
          <w:b/>
          <w:bCs/>
          <w:smallCaps/>
          <w:szCs w:val="20"/>
        </w:rPr>
      </w:pPr>
      <w:r w:rsidRPr="00956DDC">
        <w:rPr>
          <w:b/>
          <w:smallCaps/>
          <w:szCs w:val="20"/>
        </w:rPr>
        <w:t>RESEARCH:</w:t>
      </w:r>
      <w:r w:rsidR="00FF0ACD">
        <w:rPr>
          <w:szCs w:val="20"/>
        </w:rPr>
        <w:t xml:space="preserve"> </w:t>
      </w:r>
      <w:r w:rsidR="00880511" w:rsidRPr="00880511">
        <w:rPr>
          <w:position w:val="-16"/>
          <w:szCs w:val="20"/>
        </w:rPr>
        <w:object w:dxaOrig="1359" w:dyaOrig="420" w14:anchorId="47CD3173">
          <v:shape id="_x0000_i1767" type="#_x0000_t75" alt="StartAbsoluteValue upper C vector EndAbsoluteValue equals StartRoot upper C Subscript x baseline squared plus upper C Subscript y baseline squared EndRoot" style="width:68.55pt;height:20.55pt" o:ole="">
            <v:imagedata r:id="rId1545" o:title=""/>
          </v:shape>
          <o:OLEObject Type="Embed" ProgID="Equation.DSMT4" ShapeID="_x0000_i1767" DrawAspect="Content" ObjectID="_1764185673" r:id="rId1546"/>
        </w:object>
      </w:r>
    </w:p>
    <w:p w14:paraId="608D6D9A" w14:textId="415F89DD" w:rsidR="00A936B9" w:rsidRPr="00956DDC" w:rsidRDefault="00A936B9" w:rsidP="0097481E">
      <w:pPr>
        <w:rPr>
          <w:szCs w:val="20"/>
        </w:rPr>
      </w:pPr>
      <w:r w:rsidRPr="00956DDC">
        <w:rPr>
          <w:b/>
          <w:smallCaps/>
          <w:szCs w:val="20"/>
        </w:rPr>
        <w:t>SIMPLIFY:</w:t>
      </w:r>
      <w:r w:rsidR="00FF0ACD">
        <w:rPr>
          <w:b/>
          <w:smallCaps/>
          <w:szCs w:val="20"/>
        </w:rPr>
        <w:t xml:space="preserve"> </w:t>
      </w:r>
      <w:r w:rsidR="00880511" w:rsidRPr="00880511">
        <w:rPr>
          <w:position w:val="-16"/>
          <w:szCs w:val="20"/>
        </w:rPr>
        <w:object w:dxaOrig="1380" w:dyaOrig="420" w14:anchorId="25EEDF06">
          <v:shape id="_x0000_i1768" type="#_x0000_t75" alt="StartAbsoluteValue upper A vector EndAbsoluteValue equals StartRoot upper A Subscript x baseline squared plus upper A Subscript y baseline squared EndRoot" style="width:69.45pt;height:20.55pt" o:ole="">
            <v:imagedata r:id="rId1547" o:title=""/>
          </v:shape>
          <o:OLEObject Type="Embed" ProgID="Equation.DSMT4" ShapeID="_x0000_i1768" DrawAspect="Content" ObjectID="_1764185674" r:id="rId1548"/>
        </w:object>
      </w:r>
      <w:r w:rsidRPr="00956DDC">
        <w:rPr>
          <w:szCs w:val="20"/>
        </w:rPr>
        <w:t xml:space="preserve">, </w:t>
      </w:r>
      <w:r w:rsidR="00880511" w:rsidRPr="00880511">
        <w:rPr>
          <w:position w:val="-16"/>
          <w:szCs w:val="20"/>
        </w:rPr>
        <w:object w:dxaOrig="1340" w:dyaOrig="420" w14:anchorId="57EE9F47">
          <v:shape id="_x0000_i1769" type="#_x0000_t75" alt="StartAbsoluteValue upper B vector EndAbsoluteValue equals StartRoot upper B Subscript x baseline squared plus upper B Subscript y baseline squared EndRoot" style="width:66.85pt;height:20.55pt" o:ole="">
            <v:imagedata r:id="rId1549" o:title=""/>
          </v:shape>
          <o:OLEObject Type="Embed" ProgID="Equation.DSMT4" ShapeID="_x0000_i1769" DrawAspect="Content" ObjectID="_1764185675" r:id="rId1550"/>
        </w:object>
      </w:r>
    </w:p>
    <w:p w14:paraId="2CB2995E" w14:textId="1EACAAD4" w:rsidR="00A936B9" w:rsidRPr="00956DDC" w:rsidRDefault="00A936B9" w:rsidP="0097481E">
      <w:pPr>
        <w:rPr>
          <w:szCs w:val="20"/>
        </w:rPr>
      </w:pPr>
      <w:r w:rsidRPr="00956DDC">
        <w:rPr>
          <w:b/>
          <w:smallCaps/>
          <w:szCs w:val="20"/>
        </w:rPr>
        <w:t>CALCULATE:</w:t>
      </w:r>
      <w:r w:rsidR="00FF0ACD">
        <w:rPr>
          <w:szCs w:val="20"/>
        </w:rPr>
        <w:t xml:space="preserve"> </w:t>
      </w:r>
      <w:r w:rsidR="00880511" w:rsidRPr="00880511">
        <w:rPr>
          <w:position w:val="-16"/>
          <w:szCs w:val="20"/>
        </w:rPr>
        <w:object w:dxaOrig="6979" w:dyaOrig="420" w14:anchorId="7861462C">
          <v:shape id="_x0000_i1770" type="#_x0000_t75" alt="Start absolute value upper A vector End absolute value equals Start root left parenthesis negative 30.0 m right parenthesis squared plus left parenthesis negative 50.0 m right parenthesis squared End root equals 58.3095 m comma Start absolute value upper B vector End absolute value equals Start root left parenthesis 30.0 m right parenthesis squared plus left parenthesis 50.0 m right parenthesis squared End root equals 58.3095 m" style="width:348.85pt;height:20.55pt" o:ole="">
            <v:imagedata r:id="rId1551" o:title=""/>
          </v:shape>
          <o:OLEObject Type="Embed" ProgID="Equation.DSMT4" ShapeID="_x0000_i1770" DrawAspect="Content" ObjectID="_1764185676" r:id="rId1552"/>
        </w:object>
      </w:r>
    </w:p>
    <w:p w14:paraId="07375987" w14:textId="77777777" w:rsidR="00FF0ACD" w:rsidRDefault="00A936B9" w:rsidP="0097481E">
      <w:pPr>
        <w:rPr>
          <w:szCs w:val="20"/>
        </w:rPr>
      </w:pPr>
      <w:r w:rsidRPr="00956DDC">
        <w:rPr>
          <w:b/>
          <w:smallCaps/>
          <w:szCs w:val="20"/>
        </w:rPr>
        <w:t>ROUND:</w:t>
      </w:r>
      <w:r w:rsidR="00FF0ACD">
        <w:rPr>
          <w:szCs w:val="20"/>
        </w:rPr>
        <w:t xml:space="preserve"> </w:t>
      </w:r>
      <w:r w:rsidR="00880511" w:rsidRPr="00880511">
        <w:rPr>
          <w:position w:val="-16"/>
          <w:szCs w:val="20"/>
        </w:rPr>
        <w:object w:dxaOrig="2079" w:dyaOrig="420" w14:anchorId="46CE0EF4">
          <v:shape id="_x0000_i1771" type="#_x0000_t75" alt="StartAbsoluteValue upper A vector EndAbsoluteValue equals 58.3 m comma StartAbsoluteValue upper B vector EndAbsoluteValue equals 58.3 m" style="width:104.55pt;height:20.55pt" o:ole="">
            <v:imagedata r:id="rId1553" o:title=""/>
          </v:shape>
          <o:OLEObject Type="Embed" ProgID="Equation.DSMT4" ShapeID="_x0000_i1771" DrawAspect="Content" ObjectID="_1764185677" r:id="rId1554"/>
        </w:object>
      </w:r>
    </w:p>
    <w:p w14:paraId="0CB05A94" w14:textId="65A5082B" w:rsidR="00A936B9" w:rsidRDefault="00A936B9" w:rsidP="0097481E">
      <w:pPr>
        <w:rPr>
          <w:szCs w:val="20"/>
        </w:rPr>
      </w:pPr>
      <w:r w:rsidRPr="00956DDC">
        <w:rPr>
          <w:b/>
          <w:smallCaps/>
          <w:szCs w:val="20"/>
        </w:rPr>
        <w:t>DOUBLE-CHECK:</w:t>
      </w:r>
      <w:r w:rsidR="00FF0ACD">
        <w:rPr>
          <w:szCs w:val="20"/>
        </w:rPr>
        <w:t xml:space="preserve"> </w:t>
      </w:r>
      <w:r w:rsidRPr="00956DDC">
        <w:rPr>
          <w:szCs w:val="20"/>
        </w:rPr>
        <w:t>The magnitudes are bigger than individual components, but not bigger than the sum of the components. Therefore, the answers are reasonable.</w:t>
      </w:r>
    </w:p>
    <w:p w14:paraId="68E28790" w14:textId="2967FBC5" w:rsidR="00A936B9" w:rsidRPr="00522015" w:rsidRDefault="00A936B9">
      <w:pPr>
        <w:pStyle w:val="ListParagraph"/>
        <w:numPr>
          <w:ilvl w:val="0"/>
          <w:numId w:val="4"/>
        </w:numPr>
        <w:spacing w:before="800"/>
        <w:ind w:left="806" w:hanging="806"/>
        <w:rPr>
          <w:szCs w:val="20"/>
        </w:rPr>
      </w:pPr>
      <w:r w:rsidRPr="00956DDC">
        <w:rPr>
          <w:b/>
          <w:szCs w:val="20"/>
        </w:rPr>
        <w:t xml:space="preserve">THINK: </w:t>
      </w:r>
      <w:r w:rsidRPr="00956DDC">
        <w:rPr>
          <w:szCs w:val="20"/>
        </w:rPr>
        <w:t xml:space="preserve">Using trigonometry find the angles indicated in the diagram below. </w:t>
      </w:r>
      <w:r>
        <w:rPr>
          <w:szCs w:val="20"/>
        </w:rPr>
        <w:t>The vector</w:t>
      </w:r>
      <w:r w:rsidR="0027129F" w:rsidRPr="0027129F">
        <w:rPr>
          <w:position w:val="-14"/>
          <w:szCs w:val="20"/>
        </w:rPr>
        <w:object w:dxaOrig="2540" w:dyaOrig="380" w14:anchorId="6A2081FA">
          <v:shape id="_x0000_i1772" type="#_x0000_t75" alt=" upper B vector equals left parenthesis upper B Subscript x Baseline comma upper B Subscript y Baseline right parenthesis equals left parenthesis 30.0 m comma 50.0 m right parenthesis" style="width:126.85pt;height:18.85pt" o:ole="">
            <v:imagedata r:id="rId1555" o:title=""/>
          </v:shape>
          <o:OLEObject Type="Embed" ProgID="Equation.DSMT4" ShapeID="_x0000_i1772" DrawAspect="Content" ObjectID="_1764185678" r:id="rId1556"/>
        </w:object>
      </w:r>
      <w:r w:rsidRPr="00956DDC">
        <w:rPr>
          <w:szCs w:val="20"/>
        </w:rPr>
        <w:t>.</w:t>
      </w:r>
    </w:p>
    <w:p w14:paraId="5577927A" w14:textId="4BC41C4D" w:rsidR="00A936B9" w:rsidRPr="00956DDC" w:rsidRDefault="00A936B9" w:rsidP="00636F13">
      <w:pPr>
        <w:rPr>
          <w:szCs w:val="20"/>
        </w:rPr>
      </w:pPr>
      <w:r w:rsidRPr="00956DDC">
        <w:rPr>
          <w:b/>
          <w:smallCaps/>
          <w:szCs w:val="20"/>
        </w:rPr>
        <w:t>SKETCH:</w:t>
      </w:r>
    </w:p>
    <w:p w14:paraId="673B3320" w14:textId="04A07941" w:rsidR="00A936B9" w:rsidRPr="00956DDC" w:rsidRDefault="006510CF" w:rsidP="00A936B9">
      <w:pPr>
        <w:tabs>
          <w:tab w:val="left" w:pos="810"/>
        </w:tabs>
        <w:ind w:firstLine="4"/>
        <w:jc w:val="center"/>
        <w:rPr>
          <w:szCs w:val="20"/>
        </w:rPr>
      </w:pPr>
      <w:r>
        <w:rPr>
          <w:b/>
          <w:smallCaps/>
          <w:noProof/>
          <w:szCs w:val="20"/>
          <w:lang w:val="en-IN" w:eastAsia="en-IN"/>
        </w:rPr>
        <w:drawing>
          <wp:inline distT="0" distB="0" distL="0" distR="0" wp14:anchorId="08798244" wp14:editId="20B56ADB">
            <wp:extent cx="1587500" cy="1440815"/>
            <wp:effectExtent l="0" t="0" r="0" b="6985"/>
            <wp:docPr id="738" name="Picture 738" descr="A graph shows a vector B in the first quadrant. The vertical axis is labeled y meters and it ranges from 0 to 40 in increments of 20. The horizontal axis is labeled x meters and it ranges from 20 to 40 in increments of 20. The angle between the vector and the horizontal axis is theta sub 1. The angle between the vector and the vertical axis is theta sub 2. The dashed lines from the vertical and horizontal axes to the vector are labeled B sub x and B sub y, respective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8"/>
                    <pic:cNvPicPr>
                      <a:picLocks noChangeAspect="1" noChangeArrowheads="1"/>
                    </pic:cNvPicPr>
                  </pic:nvPicPr>
                  <pic:blipFill>
                    <a:blip r:embed="rId1557" cstate="print">
                      <a:extLst>
                        <a:ext uri="{28A0092B-C50C-407E-A947-70E740481C1C}">
                          <a14:useLocalDpi xmlns:a14="http://schemas.microsoft.com/office/drawing/2010/main" val="0"/>
                        </a:ext>
                      </a:extLst>
                    </a:blip>
                    <a:srcRect/>
                    <a:stretch>
                      <a:fillRect/>
                    </a:stretch>
                  </pic:blipFill>
                  <pic:spPr bwMode="auto">
                    <a:xfrm>
                      <a:off x="0" y="0"/>
                      <a:ext cx="1587500" cy="1440815"/>
                    </a:xfrm>
                    <a:prstGeom prst="rect">
                      <a:avLst/>
                    </a:prstGeom>
                    <a:noFill/>
                    <a:ln>
                      <a:noFill/>
                    </a:ln>
                  </pic:spPr>
                </pic:pic>
              </a:graphicData>
            </a:graphic>
          </wp:inline>
        </w:drawing>
      </w:r>
    </w:p>
    <w:p w14:paraId="6525468A" w14:textId="21DC9D7F" w:rsidR="00A936B9" w:rsidRPr="00522015" w:rsidRDefault="00A936B9" w:rsidP="00636F13">
      <w:pPr>
        <w:rPr>
          <w:b/>
          <w:bCs/>
          <w:smallCaps/>
          <w:szCs w:val="20"/>
        </w:rPr>
      </w:pPr>
      <w:r w:rsidRPr="00956DDC">
        <w:rPr>
          <w:b/>
          <w:smallCaps/>
          <w:szCs w:val="20"/>
        </w:rPr>
        <w:t>RESEARCH:</w:t>
      </w:r>
      <w:r w:rsidR="00FF0ACD">
        <w:rPr>
          <w:szCs w:val="20"/>
        </w:rPr>
        <w:t xml:space="preserve"> </w:t>
      </w:r>
      <w:r w:rsidR="00880511" w:rsidRPr="00880511">
        <w:rPr>
          <w:position w:val="-26"/>
          <w:szCs w:val="20"/>
        </w:rPr>
        <w:object w:dxaOrig="1400" w:dyaOrig="580" w14:anchorId="38871A22">
          <v:shape id="_x0000_i1773" type="#_x0000_t75" alt="tangent theta equals StartFraction opposite Over adjacent EndFraction" style="width:70.3pt;height:28.3pt" o:ole="">
            <v:imagedata r:id="rId1558" o:title=""/>
          </v:shape>
          <o:OLEObject Type="Embed" ProgID="Equation.DSMT4" ShapeID="_x0000_i1773" DrawAspect="Content" ObjectID="_1764185679" r:id="rId1559"/>
        </w:object>
      </w:r>
    </w:p>
    <w:p w14:paraId="620FF5E5" w14:textId="1B8FE2BD" w:rsidR="00A936B9" w:rsidRPr="00956DDC" w:rsidRDefault="00A936B9" w:rsidP="00636F13">
      <w:pPr>
        <w:rPr>
          <w:szCs w:val="20"/>
        </w:rPr>
      </w:pPr>
      <w:r w:rsidRPr="00956DDC">
        <w:rPr>
          <w:b/>
          <w:smallCaps/>
          <w:szCs w:val="20"/>
        </w:rPr>
        <w:t>SIMPLIFY:</w:t>
      </w:r>
      <w:r w:rsidR="00FF0ACD">
        <w:rPr>
          <w:b/>
          <w:smallCaps/>
          <w:szCs w:val="20"/>
        </w:rPr>
        <w:t xml:space="preserve"> </w:t>
      </w:r>
      <w:r w:rsidR="00880511" w:rsidRPr="00880511">
        <w:rPr>
          <w:position w:val="-28"/>
          <w:szCs w:val="20"/>
        </w:rPr>
        <w:object w:dxaOrig="1740" w:dyaOrig="660" w14:anchorId="3202635E">
          <v:shape id="_x0000_i1774" type="#_x0000_t75" alt="theta equals tangent Superscript negative 1 Baseline left parenthesis StartFraction opposite Over adjacent EndFraction right parenthesis" style="width:87.45pt;height:32.55pt" o:ole="">
            <v:imagedata r:id="rId1560" o:title=""/>
          </v:shape>
          <o:OLEObject Type="Embed" ProgID="Equation.DSMT4" ShapeID="_x0000_i1774" DrawAspect="Content" ObjectID="_1764185680" r:id="rId1561"/>
        </w:object>
      </w:r>
      <w:r w:rsidRPr="00956DDC">
        <w:rPr>
          <w:szCs w:val="20"/>
        </w:rPr>
        <w:t xml:space="preserve">, </w:t>
      </w:r>
      <w:r w:rsidR="00880511" w:rsidRPr="00880511">
        <w:rPr>
          <w:position w:val="-28"/>
          <w:szCs w:val="20"/>
        </w:rPr>
        <w:object w:dxaOrig="1300" w:dyaOrig="660" w14:anchorId="20AADEE6">
          <v:shape id="_x0000_i1775" type="#_x0000_t75" alt="theta 1 equals tangent Superscript negative 1 Baseline left parenthesis StartFraction upper B Subscript y Baseline Over upper B Subscript x Baseline EndFraction right parenthesis" style="width:65.15pt;height:32.55pt" o:ole="">
            <v:imagedata r:id="rId1562" o:title=""/>
          </v:shape>
          <o:OLEObject Type="Embed" ProgID="Equation.DSMT4" ShapeID="_x0000_i1775" DrawAspect="Content" ObjectID="_1764185681" r:id="rId1563"/>
        </w:object>
      </w:r>
      <w:r w:rsidRPr="00956DDC">
        <w:rPr>
          <w:szCs w:val="20"/>
        </w:rPr>
        <w:t xml:space="preserve">, </w:t>
      </w:r>
      <w:r w:rsidR="00880511" w:rsidRPr="00880511">
        <w:rPr>
          <w:position w:val="-30"/>
          <w:szCs w:val="20"/>
        </w:rPr>
        <w:object w:dxaOrig="1320" w:dyaOrig="700" w14:anchorId="5635D78C">
          <v:shape id="_x0000_i1776" type="#_x0000_t75" alt="theta 2 equals tangent Superscript negative 1 Baseline left parenthesis StartFraction upper B Subscript x Baseline Over upper B Subscript y Baseline EndFraction right parenthesis" style="width:66pt;height:35.15pt" o:ole="">
            <v:imagedata r:id="rId1564" o:title=""/>
          </v:shape>
          <o:OLEObject Type="Embed" ProgID="Equation.DSMT4" ShapeID="_x0000_i1776" DrawAspect="Content" ObjectID="_1764185682" r:id="rId1565"/>
        </w:object>
      </w:r>
    </w:p>
    <w:p w14:paraId="19594343" w14:textId="564A0BC6" w:rsidR="00A936B9" w:rsidRPr="00956DDC" w:rsidRDefault="00A936B9" w:rsidP="00636F13">
      <w:pPr>
        <w:rPr>
          <w:szCs w:val="20"/>
        </w:rPr>
      </w:pPr>
      <w:r w:rsidRPr="00956DDC">
        <w:rPr>
          <w:b/>
          <w:smallCaps/>
          <w:szCs w:val="20"/>
        </w:rPr>
        <w:t>CALCULATE:</w:t>
      </w:r>
      <w:r w:rsidR="00FF0ACD">
        <w:rPr>
          <w:b/>
          <w:smallCaps/>
          <w:szCs w:val="20"/>
        </w:rPr>
        <w:t xml:space="preserve"> </w:t>
      </w:r>
      <w:r w:rsidR="00880511" w:rsidRPr="00880511">
        <w:rPr>
          <w:position w:val="-24"/>
          <w:szCs w:val="20"/>
        </w:rPr>
        <w:object w:dxaOrig="4940" w:dyaOrig="580" w14:anchorId="6A9B0653">
          <v:shape id="_x0000_i1777" type="#_x0000_t75" alt="theta 1 equals tangent Superscript negative 1 Baseline left parenthesis StartFraction 50.0 m Over 30.0 m EndFraction right parenthesis equals 59.036 degrees comma theta 2 equals tangent Superscript negative 1 Baseline left parenthesis StartFraction 30.0 m Over 50.0 m EndFraction right parenthesis equals 30.963 degrees" style="width:247.7pt;height:28.3pt" o:ole="">
            <v:imagedata r:id="rId1566" o:title=""/>
          </v:shape>
          <o:OLEObject Type="Embed" ProgID="Equation.DSMT4" ShapeID="_x0000_i1777" DrawAspect="Content" ObjectID="_1764185683" r:id="rId1567"/>
        </w:object>
      </w:r>
    </w:p>
    <w:p w14:paraId="1076187E" w14:textId="681DD0ED" w:rsidR="00A936B9" w:rsidRPr="00522015" w:rsidRDefault="00A936B9" w:rsidP="00636F13">
      <w:pPr>
        <w:rPr>
          <w:b/>
          <w:bCs/>
          <w:smallCaps/>
          <w:szCs w:val="20"/>
        </w:rPr>
      </w:pPr>
      <w:r w:rsidRPr="00956DDC">
        <w:rPr>
          <w:b/>
          <w:smallCaps/>
          <w:szCs w:val="20"/>
        </w:rPr>
        <w:t>ROUND:</w:t>
      </w:r>
      <w:r w:rsidR="00FF0ACD">
        <w:rPr>
          <w:szCs w:val="20"/>
        </w:rPr>
        <w:t xml:space="preserve"> </w:t>
      </w:r>
      <w:r w:rsidR="00880511" w:rsidRPr="00880511">
        <w:rPr>
          <w:position w:val="-10"/>
          <w:szCs w:val="20"/>
        </w:rPr>
        <w:object w:dxaOrig="840" w:dyaOrig="300" w14:anchorId="584E90A4">
          <v:shape id="_x0000_i1778" type="#_x0000_t75" alt="theta 1 equals 59.0 degrees" style="width:42pt;height:15.45pt" o:ole="">
            <v:imagedata r:id="rId1568" o:title=""/>
          </v:shape>
          <o:OLEObject Type="Embed" ProgID="Equation.DSMT4" ShapeID="_x0000_i1778" DrawAspect="Content" ObjectID="_1764185684" r:id="rId1569"/>
        </w:object>
      </w:r>
      <w:r w:rsidRPr="00956DDC">
        <w:rPr>
          <w:szCs w:val="20"/>
        </w:rPr>
        <w:t xml:space="preserve">, </w:t>
      </w:r>
      <w:r w:rsidR="00880511" w:rsidRPr="00880511">
        <w:rPr>
          <w:position w:val="-10"/>
          <w:szCs w:val="20"/>
        </w:rPr>
        <w:object w:dxaOrig="859" w:dyaOrig="300" w14:anchorId="590FD265">
          <v:shape id="_x0000_i1779" type="#_x0000_t75" alt="theta 2 equals 31.0 degrees" style="width:43.7pt;height:15.45pt" o:ole="">
            <v:imagedata r:id="rId1570" o:title=""/>
          </v:shape>
          <o:OLEObject Type="Embed" ProgID="Equation.DSMT4" ShapeID="_x0000_i1779" DrawAspect="Content" ObjectID="_1764185685" r:id="rId1571"/>
        </w:object>
      </w:r>
    </w:p>
    <w:p w14:paraId="1D964143" w14:textId="1FAAB245" w:rsidR="00A936B9" w:rsidRPr="00522015" w:rsidRDefault="00A936B9" w:rsidP="00636F13">
      <w:pPr>
        <w:rPr>
          <w:szCs w:val="20"/>
        </w:rPr>
      </w:pPr>
      <w:r w:rsidRPr="00956DDC">
        <w:rPr>
          <w:b/>
          <w:smallCaps/>
          <w:szCs w:val="20"/>
        </w:rPr>
        <w:t>DOUBLE-CHECK:</w:t>
      </w:r>
      <w:r w:rsidR="00FF0ACD">
        <w:rPr>
          <w:szCs w:val="20"/>
        </w:rPr>
        <w:t xml:space="preserve"> </w:t>
      </w:r>
      <w:r w:rsidRPr="00956DDC">
        <w:rPr>
          <w:szCs w:val="20"/>
        </w:rPr>
        <w:t>The angles sum to 90°, which is expected from the sketch. Therefore, the answers are reasonable.</w:t>
      </w:r>
    </w:p>
    <w:p w14:paraId="2852769E" w14:textId="110CABE9" w:rsidR="00502FD7" w:rsidRPr="00522015" w:rsidRDefault="00D648E7">
      <w:pPr>
        <w:pStyle w:val="ListParagraph"/>
        <w:numPr>
          <w:ilvl w:val="0"/>
          <w:numId w:val="4"/>
        </w:numPr>
        <w:ind w:left="806" w:hanging="806"/>
        <w:rPr>
          <w:b/>
          <w:bCs/>
          <w:smallCaps/>
          <w:szCs w:val="20"/>
        </w:rPr>
      </w:pPr>
      <w:r w:rsidRPr="00956DDC">
        <w:rPr>
          <w:b/>
          <w:szCs w:val="20"/>
        </w:rPr>
        <w:t>THINK:</w:t>
      </w:r>
      <w:r w:rsidR="00FF0ACD">
        <w:rPr>
          <w:szCs w:val="20"/>
        </w:rPr>
        <w:t xml:space="preserve"> </w:t>
      </w:r>
      <w:r w:rsidR="006B5F93" w:rsidRPr="00956DDC">
        <w:rPr>
          <w:szCs w:val="20"/>
        </w:rPr>
        <w:t xml:space="preserve">The </w:t>
      </w:r>
      <w:r w:rsidR="009E1227" w:rsidRPr="00956DDC">
        <w:rPr>
          <w:szCs w:val="20"/>
        </w:rPr>
        <w:t xml:space="preserve">two vectors are </w:t>
      </w:r>
      <w:r w:rsidR="00880511" w:rsidRPr="00880511">
        <w:rPr>
          <w:position w:val="-8"/>
          <w:szCs w:val="20"/>
        </w:rPr>
        <w:object w:dxaOrig="1260" w:dyaOrig="320" w14:anchorId="4F075F55">
          <v:shape id="_x0000_i1780" type="#_x0000_t75" alt=" upper A vector equals left parenthesis 23.0 comma 59.0 right parenthesis" style="width:62.55pt;height:16.3pt" o:ole="">
            <v:imagedata r:id="rId1572" o:title=""/>
          </v:shape>
          <o:OLEObject Type="Embed" ProgID="Equation.DSMT4" ShapeID="_x0000_i1780" DrawAspect="Content" ObjectID="_1764185686" r:id="rId1573"/>
        </w:object>
      </w:r>
      <w:r w:rsidR="009E1227" w:rsidRPr="00956DDC">
        <w:rPr>
          <w:szCs w:val="20"/>
        </w:rPr>
        <w:t xml:space="preserve"> and </w:t>
      </w:r>
      <w:r w:rsidR="00880511" w:rsidRPr="00880511">
        <w:rPr>
          <w:position w:val="-8"/>
          <w:szCs w:val="20"/>
        </w:rPr>
        <w:object w:dxaOrig="1460" w:dyaOrig="320" w14:anchorId="68E11645">
          <v:shape id="_x0000_i1781" type="#_x0000_t75" alt=" upper B vector equals left parenthesis 90.0 comma negative 150.0 right parenthesis" style="width:73.7pt;height:16.3pt" o:ole="">
            <v:imagedata r:id="rId1574" o:title=""/>
          </v:shape>
          <o:OLEObject Type="Embed" ProgID="Equation.DSMT4" ShapeID="_x0000_i1781" DrawAspect="Content" ObjectID="_1764185687" r:id="rId1575"/>
        </w:object>
      </w:r>
      <w:r w:rsidR="009E1227" w:rsidRPr="00956DDC">
        <w:rPr>
          <w:szCs w:val="20"/>
        </w:rPr>
        <w:t xml:space="preserve">. </w:t>
      </w:r>
      <w:r w:rsidR="00BF1C82">
        <w:rPr>
          <w:szCs w:val="20"/>
        </w:rPr>
        <w:t>F</w:t>
      </w:r>
      <w:r w:rsidR="00BF1C82" w:rsidRPr="00956DDC">
        <w:rPr>
          <w:szCs w:val="20"/>
        </w:rPr>
        <w:t xml:space="preserve">ind </w:t>
      </w:r>
      <w:r w:rsidR="009E1227" w:rsidRPr="00956DDC">
        <w:rPr>
          <w:szCs w:val="20"/>
        </w:rPr>
        <w:t xml:space="preserve">the magnitude and angle with respect to the positive </w:t>
      </w:r>
      <w:r w:rsidR="009E1227" w:rsidRPr="00956DDC">
        <w:rPr>
          <w:i/>
          <w:szCs w:val="20"/>
        </w:rPr>
        <w:t>x</w:t>
      </w:r>
      <w:r w:rsidR="009E1227" w:rsidRPr="00956DDC">
        <w:rPr>
          <w:szCs w:val="20"/>
        </w:rPr>
        <w:t>-axis.</w:t>
      </w:r>
    </w:p>
    <w:p w14:paraId="47EE32FB" w14:textId="77777777" w:rsidR="00FF0ACD" w:rsidRDefault="00674CC6" w:rsidP="003278B9">
      <w:pPr>
        <w:rPr>
          <w:szCs w:val="20"/>
        </w:rPr>
      </w:pPr>
      <w:r w:rsidRPr="00956DDC">
        <w:rPr>
          <w:b/>
          <w:smallCaps/>
          <w:szCs w:val="20"/>
        </w:rPr>
        <w:t>SKETCH:</w:t>
      </w:r>
    </w:p>
    <w:p w14:paraId="72849D68" w14:textId="717245D7" w:rsidR="009E1227" w:rsidRDefault="006510CF" w:rsidP="00920171">
      <w:pPr>
        <w:tabs>
          <w:tab w:val="left" w:pos="810"/>
        </w:tabs>
        <w:ind w:firstLine="4"/>
        <w:jc w:val="center"/>
        <w:rPr>
          <w:b/>
          <w:smallCaps/>
          <w:szCs w:val="20"/>
        </w:rPr>
      </w:pPr>
      <w:r>
        <w:rPr>
          <w:b/>
          <w:smallCaps/>
          <w:noProof/>
          <w:szCs w:val="20"/>
          <w:lang w:val="en-IN" w:eastAsia="en-IN"/>
        </w:rPr>
        <w:lastRenderedPageBreak/>
        <w:drawing>
          <wp:inline distT="0" distB="0" distL="0" distR="0" wp14:anchorId="1E203F78" wp14:editId="7496C16F">
            <wp:extent cx="1762760" cy="1858010"/>
            <wp:effectExtent l="0" t="0" r="8890" b="8890"/>
            <wp:docPr id="748" name="Picture 748" descr="A graph shows 2 vectors A and B from the origin. The vertical axis is labeled y and it ranges from -100 to 100 in increments of 50. The horizontal axis is labeled x meters and it ranges from -60 to 60 in increments of 30. Vector A lies in the first quadrant and vector B lies in the fourth quadrant. The angles between the vector and the horizontal axis are theta sub A and theta sub B.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1576" cstate="print">
                      <a:extLst>
                        <a:ext uri="{28A0092B-C50C-407E-A947-70E740481C1C}">
                          <a14:useLocalDpi xmlns:a14="http://schemas.microsoft.com/office/drawing/2010/main" val="0"/>
                        </a:ext>
                      </a:extLst>
                    </a:blip>
                    <a:srcRect/>
                    <a:stretch>
                      <a:fillRect/>
                    </a:stretch>
                  </pic:blipFill>
                  <pic:spPr bwMode="auto">
                    <a:xfrm>
                      <a:off x="0" y="0"/>
                      <a:ext cx="1762760" cy="1858010"/>
                    </a:xfrm>
                    <a:prstGeom prst="rect">
                      <a:avLst/>
                    </a:prstGeom>
                    <a:noFill/>
                    <a:ln>
                      <a:noFill/>
                    </a:ln>
                  </pic:spPr>
                </pic:pic>
              </a:graphicData>
            </a:graphic>
          </wp:inline>
        </w:drawing>
      </w:r>
    </w:p>
    <w:p w14:paraId="649784E8" w14:textId="77777777" w:rsidR="00753388" w:rsidRPr="00753388" w:rsidRDefault="00753388" w:rsidP="00522015">
      <w:pPr>
        <w:tabs>
          <w:tab w:val="left" w:pos="810"/>
        </w:tabs>
        <w:ind w:hanging="806"/>
        <w:jc w:val="center"/>
        <w:rPr>
          <w:sz w:val="10"/>
          <w:szCs w:val="20"/>
        </w:rPr>
      </w:pPr>
    </w:p>
    <w:p w14:paraId="23D2A84D" w14:textId="42AD55CC" w:rsidR="009E1227" w:rsidRPr="00956DDC" w:rsidRDefault="00674CC6" w:rsidP="007B0F73">
      <w:pPr>
        <w:rPr>
          <w:szCs w:val="20"/>
        </w:rPr>
      </w:pPr>
      <w:r w:rsidRPr="00956DDC">
        <w:rPr>
          <w:b/>
          <w:smallCaps/>
          <w:szCs w:val="20"/>
        </w:rPr>
        <w:t>RESEARCH:</w:t>
      </w:r>
      <w:r w:rsidR="00FF0ACD">
        <w:rPr>
          <w:szCs w:val="20"/>
        </w:rPr>
        <w:t xml:space="preserve"> </w:t>
      </w:r>
      <w:r w:rsidR="00066B0F" w:rsidRPr="00956DDC">
        <w:rPr>
          <w:szCs w:val="20"/>
        </w:rPr>
        <w:t xml:space="preserve">For any vector </w:t>
      </w:r>
      <w:r w:rsidR="00880511" w:rsidRPr="00880511">
        <w:rPr>
          <w:position w:val="-12"/>
          <w:szCs w:val="20"/>
        </w:rPr>
        <w:object w:dxaOrig="1200" w:dyaOrig="360" w14:anchorId="562F8F5F">
          <v:shape id="_x0000_i1782" type="#_x0000_t75" alt=" upper C vector equals upper C Subscript x Baseline x caret plus upper C Subscript y Baseline y caret" style="width:60pt;height:18pt" o:ole="">
            <v:imagedata r:id="rId1577" o:title=""/>
          </v:shape>
          <o:OLEObject Type="Embed" ProgID="Equation.DSMT4" ShapeID="_x0000_i1782" DrawAspect="Content" ObjectID="_1764185688" r:id="rId1578"/>
        </w:object>
      </w:r>
      <w:r w:rsidR="00066B0F" w:rsidRPr="00956DDC">
        <w:rPr>
          <w:szCs w:val="20"/>
        </w:rPr>
        <w:t xml:space="preserve">, the magnitude is given by the formula </w:t>
      </w:r>
      <w:r w:rsidR="00880511" w:rsidRPr="00880511">
        <w:rPr>
          <w:position w:val="-16"/>
          <w:szCs w:val="20"/>
        </w:rPr>
        <w:object w:dxaOrig="1400" w:dyaOrig="420" w14:anchorId="799C12DD">
          <v:shape id="_x0000_i1783" type="#_x0000_t75" alt="StartAbsoluteValue upper C vector EndAbsoluteValue equals StartRoot upper C Subscript x baseline squared plus upper C Subscript y baseline squared EndRoot" style="width:70.3pt;height:20.55pt" o:ole="">
            <v:imagedata r:id="rId1579" o:title=""/>
          </v:shape>
          <o:OLEObject Type="Embed" ProgID="Equation.DSMT4" ShapeID="_x0000_i1783" DrawAspect="Content" ObjectID="_1764185689" r:id="rId1580"/>
        </w:object>
      </w:r>
      <w:r w:rsidR="00066B0F" w:rsidRPr="00956DDC">
        <w:rPr>
          <w:szCs w:val="20"/>
        </w:rPr>
        <w:t xml:space="preserve">and the angle </w:t>
      </w:r>
      <w:r w:rsidR="001363AE" w:rsidRPr="001363AE">
        <w:rPr>
          <w:position w:val="-10"/>
          <w:szCs w:val="20"/>
        </w:rPr>
        <w:object w:dxaOrig="240" w:dyaOrig="300" w14:anchorId="738CA2F1">
          <v:shape id="_x0000_i1784" type="#_x0000_t75" alt="theta Subscript upper C" style="width:12pt;height:15.45pt" o:ole="">
            <v:imagedata r:id="rId1581" o:title=""/>
          </v:shape>
          <o:OLEObject Type="Embed" ProgID="Equation.DSMT4" ShapeID="_x0000_i1784" DrawAspect="Content" ObjectID="_1764185690" r:id="rId1582"/>
        </w:object>
      </w:r>
      <w:r w:rsidR="001363AE">
        <w:rPr>
          <w:szCs w:val="20"/>
        </w:rPr>
        <w:t xml:space="preserve"> </w:t>
      </w:r>
      <w:r w:rsidR="00066B0F" w:rsidRPr="00956DDC">
        <w:rPr>
          <w:szCs w:val="20"/>
        </w:rPr>
        <w:t xml:space="preserve">made with the </w:t>
      </w:r>
      <w:r w:rsidR="00066B0F" w:rsidRPr="00956DDC">
        <w:rPr>
          <w:i/>
          <w:szCs w:val="20"/>
          <w:lang w:val="en-CA"/>
        </w:rPr>
        <w:t>x</w:t>
      </w:r>
      <w:r w:rsidR="00066B0F" w:rsidRPr="00956DDC">
        <w:rPr>
          <w:szCs w:val="20"/>
          <w:lang w:val="en-CA"/>
        </w:rPr>
        <w:t>-axis is</w:t>
      </w:r>
      <w:r w:rsidR="001363AE">
        <w:rPr>
          <w:szCs w:val="20"/>
          <w:lang w:val="en-CA"/>
        </w:rPr>
        <w:t xml:space="preserve"> such that</w:t>
      </w:r>
      <w:r w:rsidR="00880511" w:rsidRPr="00880511">
        <w:rPr>
          <w:position w:val="-26"/>
          <w:szCs w:val="20"/>
          <w:lang w:val="en-CA"/>
        </w:rPr>
        <w:object w:dxaOrig="1060" w:dyaOrig="620" w14:anchorId="7553DEB9">
          <v:shape id="_x0000_i1785" type="#_x0000_t75" alt="tangent theta Subscript upper C Baseline equals StartFraction upper C Subscript y Baseline Over upper C Subscript x Baseline EndFraction" style="width:53.15pt;height:31.7pt" o:ole="">
            <v:imagedata r:id="rId1583" o:title=""/>
          </v:shape>
          <o:OLEObject Type="Embed" ProgID="Equation.DSMT4" ShapeID="_x0000_i1785" DrawAspect="Content" ObjectID="_1764185691" r:id="rId1584"/>
        </w:object>
      </w:r>
    </w:p>
    <w:p w14:paraId="638F5AA7" w14:textId="2672F1D1" w:rsidR="009E1227" w:rsidRPr="00956DDC" w:rsidRDefault="00674CC6" w:rsidP="007B0F73">
      <w:pPr>
        <w:rPr>
          <w:szCs w:val="20"/>
        </w:rPr>
      </w:pPr>
      <w:r w:rsidRPr="00956DDC">
        <w:rPr>
          <w:b/>
          <w:smallCaps/>
          <w:szCs w:val="20"/>
        </w:rPr>
        <w:t>SIMPLIFY:</w:t>
      </w:r>
      <w:r w:rsidR="00FF0ACD">
        <w:rPr>
          <w:b/>
          <w:smallCaps/>
          <w:szCs w:val="20"/>
        </w:rPr>
        <w:t xml:space="preserve"> </w:t>
      </w:r>
      <w:r w:rsidR="00880511" w:rsidRPr="00880511">
        <w:rPr>
          <w:position w:val="-16"/>
          <w:szCs w:val="20"/>
        </w:rPr>
        <w:object w:dxaOrig="1440" w:dyaOrig="420" w14:anchorId="2D94640E">
          <v:shape id="_x0000_i1786" type="#_x0000_t75" alt="StartAbsoluteValue upper A vector EndAbsoluteValue equals StartRoot upper A Subscript x baseline squared plus upper A Subscript y baseline squared EndRoot" style="width:1in;height:20.55pt" o:ole="">
            <v:imagedata r:id="rId1585" o:title=""/>
          </v:shape>
          <o:OLEObject Type="Embed" ProgID="Equation.DSMT4" ShapeID="_x0000_i1786" DrawAspect="Content" ObjectID="_1764185692" r:id="rId1586"/>
        </w:object>
      </w:r>
      <w:r w:rsidR="00383AEB" w:rsidRPr="00956DDC">
        <w:rPr>
          <w:szCs w:val="20"/>
        </w:rPr>
        <w:t xml:space="preserve"> </w:t>
      </w:r>
      <w:r w:rsidR="00880511" w:rsidRPr="00880511">
        <w:rPr>
          <w:position w:val="-16"/>
          <w:szCs w:val="20"/>
        </w:rPr>
        <w:object w:dxaOrig="1380" w:dyaOrig="420" w14:anchorId="30CF48E0">
          <v:shape id="_x0000_i1787" type="#_x0000_t75" alt="StartAbsoluteValue upper B vector EndAbsoluteValue equals StartRoot upper B Subscript x baseline squared plus upper B Subscript y baseline squared EndRoot" style="width:69.45pt;height:20.55pt" o:ole="">
            <v:imagedata r:id="rId1587" o:title=""/>
          </v:shape>
          <o:OLEObject Type="Embed" ProgID="Equation.DSMT4" ShapeID="_x0000_i1787" DrawAspect="Content" ObjectID="_1764185693" r:id="rId1588"/>
        </w:object>
      </w:r>
      <w:r w:rsidR="00383AEB" w:rsidRPr="00956DDC">
        <w:rPr>
          <w:szCs w:val="20"/>
        </w:rPr>
        <w:t xml:space="preserve"> </w:t>
      </w:r>
      <w:r w:rsidR="00880511" w:rsidRPr="00880511">
        <w:rPr>
          <w:position w:val="-28"/>
          <w:szCs w:val="20"/>
        </w:rPr>
        <w:object w:dxaOrig="2760" w:dyaOrig="660" w14:anchorId="1B2B8069">
          <v:shape id="_x0000_i1788" type="#_x0000_t75" alt="theta Subscript upper A Baseline equals tangent Superscript negative 1 Baseline left parenthesis StartFraction upper A Subscript y Baseline Over upper A Subscript x Baseline EndFraction right parenthesis comma theta Subscript upper B Baseline equals tangent Superscript negative 1 Baseline left parenthesis StartFraction upper B Subscript y Baseline Over upper B Subscript x Baseline EndFraction right parenthesis" style="width:138pt;height:32.55pt" o:ole="">
            <v:imagedata r:id="rId1589" o:title=""/>
          </v:shape>
          <o:OLEObject Type="Embed" ProgID="Equation.DSMT4" ShapeID="_x0000_i1788" DrawAspect="Content" ObjectID="_1764185694" r:id="rId1590"/>
        </w:object>
      </w:r>
    </w:p>
    <w:p w14:paraId="0D9599DA" w14:textId="60BBEBCB" w:rsidR="009E1227" w:rsidRDefault="00674CC6" w:rsidP="007B0F73">
      <w:pPr>
        <w:rPr>
          <w:szCs w:val="20"/>
        </w:rPr>
      </w:pPr>
      <w:r w:rsidRPr="00956DDC">
        <w:rPr>
          <w:b/>
          <w:smallCaps/>
          <w:szCs w:val="20"/>
        </w:rPr>
        <w:t>CALCULATE:</w:t>
      </w:r>
      <w:r w:rsidR="00FF0ACD">
        <w:rPr>
          <w:b/>
          <w:smallCaps/>
          <w:szCs w:val="20"/>
        </w:rPr>
        <w:t xml:space="preserve"> </w:t>
      </w:r>
      <w:r w:rsidR="00085382" w:rsidRPr="00085382">
        <w:rPr>
          <w:b/>
          <w:smallCaps/>
          <w:position w:val="-16"/>
          <w:szCs w:val="20"/>
        </w:rPr>
        <w:object w:dxaOrig="5800" w:dyaOrig="440" w14:anchorId="6EE9F71C">
          <v:shape id="_x0000_i1789" type="#_x0000_t75" alt="Start absolute value upper A vector End absolute value equals Start root left parenthesis negative 23.0 right parenthesis squared plus left parenthesis 59.0 m right parenthesis squared End root equals 63.3246 comma Start absolute value upper B vector End absolute value equals Start root left parenthesis 90.0 right parenthesis squared plus left parenthesis negative 150.0 right parenthesis squared End root equals 174.9286 " style="width:289.7pt;height:21.45pt" o:ole="">
            <v:imagedata r:id="rId1591" o:title=""/>
          </v:shape>
          <o:OLEObject Type="Embed" ProgID="Equation.DSMT4" ShapeID="_x0000_i1789" DrawAspect="Content" ObjectID="_1764185695" r:id="rId1592"/>
        </w:object>
      </w:r>
    </w:p>
    <w:p w14:paraId="5A27B554" w14:textId="5A2A0055" w:rsidR="00085382" w:rsidRPr="00956DDC" w:rsidRDefault="00085382" w:rsidP="00085382">
      <w:pPr>
        <w:ind w:left="2070"/>
        <w:rPr>
          <w:szCs w:val="20"/>
        </w:rPr>
      </w:pPr>
      <w:r w:rsidRPr="001067B4">
        <w:rPr>
          <w:position w:val="-26"/>
        </w:rPr>
        <w:object w:dxaOrig="5080" w:dyaOrig="620" w14:anchorId="08A26C86">
          <v:shape id="_x0000_i1790" type="#_x0000_t75" alt="theta Subscript upper A Baseline equals tangent Superscript negative 1 Baseline left parenthesis StartFraction 59.0 Over 23.0 EndFraction right parenthesis equals 68.7026 degrees comma theta Subscript upper B Baseline equals tangent Superscript negative 1 Baseline left parenthesis StartFraction negative 150.0 Over 90.0 EndFraction right parenthesis equals negative 59.0362 degrees" style="width:254.55pt;height:31.7pt" o:ole="">
            <v:imagedata r:id="rId1593" o:title=""/>
          </v:shape>
          <o:OLEObject Type="Embed" ProgID="Equation.DSMT4" ShapeID="_x0000_i1790" DrawAspect="Content" ObjectID="_1764185696" r:id="rId1594"/>
        </w:object>
      </w:r>
    </w:p>
    <w:p w14:paraId="3F3C0A3A" w14:textId="3FB31054" w:rsidR="009E1227" w:rsidRPr="00956DDC" w:rsidRDefault="00674CC6" w:rsidP="007B0F73">
      <w:pPr>
        <w:rPr>
          <w:szCs w:val="20"/>
        </w:rPr>
      </w:pPr>
      <w:r w:rsidRPr="00956DDC">
        <w:rPr>
          <w:b/>
          <w:smallCaps/>
          <w:szCs w:val="20"/>
        </w:rPr>
        <w:t>ROUND:</w:t>
      </w:r>
      <w:r w:rsidR="00383AEB" w:rsidRPr="00956DDC">
        <w:rPr>
          <w:b/>
          <w:smallCaps/>
          <w:szCs w:val="20"/>
        </w:rPr>
        <w:t xml:space="preserve"> </w:t>
      </w:r>
      <w:r w:rsidR="00BB7194">
        <w:rPr>
          <w:bCs/>
          <w:szCs w:val="20"/>
        </w:rPr>
        <w:t xml:space="preserve">Three significant figures: </w:t>
      </w:r>
      <w:r w:rsidR="00880511" w:rsidRPr="00880511">
        <w:rPr>
          <w:bCs/>
          <w:position w:val="-8"/>
          <w:szCs w:val="20"/>
        </w:rPr>
        <w:object w:dxaOrig="1460" w:dyaOrig="320" w14:anchorId="20B9EB81">
          <v:shape id="_x0000_i1791" type="#_x0000_t75" alt=" upper A vector equals 63.3 at 68.7 degrees" style="width:73.7pt;height:16.3pt" o:ole="">
            <v:imagedata r:id="rId1595" o:title=""/>
          </v:shape>
          <o:OLEObject Type="Embed" ProgID="Equation.DSMT4" ShapeID="_x0000_i1791" DrawAspect="Content" ObjectID="_1764185697" r:id="rId1596"/>
        </w:object>
      </w:r>
      <w:r w:rsidR="00383AEB" w:rsidRPr="00956DDC">
        <w:rPr>
          <w:szCs w:val="20"/>
        </w:rPr>
        <w:t xml:space="preserve"> </w:t>
      </w:r>
      <w:r w:rsidR="00880511" w:rsidRPr="00880511">
        <w:rPr>
          <w:position w:val="-6"/>
          <w:szCs w:val="20"/>
        </w:rPr>
        <w:object w:dxaOrig="1560" w:dyaOrig="300" w14:anchorId="178C70EF">
          <v:shape id="_x0000_i1792" type="#_x0000_t75" alt=" upper B vector equals 175 at negative 59.0 degrees" style="width:78pt;height:15.45pt" o:ole="">
            <v:imagedata r:id="rId1597" o:title=""/>
          </v:shape>
          <o:OLEObject Type="Embed" ProgID="Equation.DSMT4" ShapeID="_x0000_i1792" DrawAspect="Content" ObjectID="_1764185698" r:id="rId1598"/>
        </w:object>
      </w:r>
      <w:r w:rsidR="009E1227" w:rsidRPr="00956DDC">
        <w:rPr>
          <w:szCs w:val="20"/>
        </w:rPr>
        <w:t xml:space="preserve">or </w:t>
      </w:r>
      <w:r w:rsidR="00880511" w:rsidRPr="00880511">
        <w:rPr>
          <w:position w:val="-6"/>
          <w:szCs w:val="20"/>
        </w:rPr>
        <w:object w:dxaOrig="680" w:dyaOrig="240" w14:anchorId="01D535BA">
          <v:shape id="_x0000_i1793" type="#_x0000_t75" alt="301.0 degrees" style="width:33.45pt;height:12pt" o:ole="">
            <v:imagedata r:id="rId1599" o:title=""/>
          </v:shape>
          <o:OLEObject Type="Embed" ProgID="Equation.DSMT4" ShapeID="_x0000_i1793" DrawAspect="Content" ObjectID="_1764185699" r:id="rId1600"/>
        </w:object>
      </w:r>
    </w:p>
    <w:p w14:paraId="1B080B5B" w14:textId="77777777" w:rsidR="00FF0ACD" w:rsidRDefault="00674CC6" w:rsidP="007B0F73">
      <w:pPr>
        <w:rPr>
          <w:szCs w:val="20"/>
        </w:rPr>
      </w:pPr>
      <w:r w:rsidRPr="00956DDC">
        <w:rPr>
          <w:b/>
          <w:smallCaps/>
          <w:szCs w:val="20"/>
        </w:rPr>
        <w:t>DOUBLE-CHECK:</w:t>
      </w:r>
      <w:r w:rsidR="00FF0ACD">
        <w:rPr>
          <w:szCs w:val="20"/>
        </w:rPr>
        <w:t xml:space="preserve"> </w:t>
      </w:r>
      <w:r w:rsidR="009E1227" w:rsidRPr="00956DDC">
        <w:rPr>
          <w:bCs/>
          <w:szCs w:val="20"/>
        </w:rPr>
        <w:t>Each magnitude is greater than the components but less than the sum of the components</w:t>
      </w:r>
      <w:r w:rsidR="001363AE">
        <w:rPr>
          <w:bCs/>
          <w:szCs w:val="20"/>
        </w:rPr>
        <w:t>,</w:t>
      </w:r>
      <w:r w:rsidR="009E1227" w:rsidRPr="00956DDC">
        <w:rPr>
          <w:bCs/>
          <w:szCs w:val="20"/>
        </w:rPr>
        <w:t xml:space="preserve"> and the angles place the vectors in the proper quadrants.</w:t>
      </w:r>
    </w:p>
    <w:p w14:paraId="10EB5C03" w14:textId="182693FD" w:rsidR="009E1227" w:rsidRPr="00522015" w:rsidRDefault="00D648E7">
      <w:pPr>
        <w:pStyle w:val="ListParagraph"/>
        <w:numPr>
          <w:ilvl w:val="0"/>
          <w:numId w:val="4"/>
        </w:numPr>
        <w:ind w:left="806" w:hanging="806"/>
        <w:rPr>
          <w:b/>
          <w:bCs/>
          <w:smallCaps/>
          <w:szCs w:val="20"/>
        </w:rPr>
      </w:pPr>
      <w:r w:rsidRPr="00956DDC">
        <w:rPr>
          <w:b/>
          <w:szCs w:val="20"/>
        </w:rPr>
        <w:t>THINK:</w:t>
      </w:r>
      <w:r w:rsidR="00FF0ACD">
        <w:rPr>
          <w:b/>
          <w:szCs w:val="20"/>
        </w:rPr>
        <w:t xml:space="preserve"> </w:t>
      </w:r>
      <w:r w:rsidR="009E1227" w:rsidRPr="00956DDC">
        <w:rPr>
          <w:szCs w:val="20"/>
        </w:rPr>
        <w:t xml:space="preserve">Add the components of the vectors. Find the magnitude and the angle from the positive </w:t>
      </w:r>
      <w:r w:rsidR="009E1227" w:rsidRPr="00956DDC">
        <w:rPr>
          <w:i/>
          <w:szCs w:val="20"/>
        </w:rPr>
        <w:t>x</w:t>
      </w:r>
      <w:r w:rsidR="009E1227" w:rsidRPr="00956DDC">
        <w:rPr>
          <w:szCs w:val="20"/>
        </w:rPr>
        <w:t xml:space="preserve">-axis of the resultant vector. </w:t>
      </w:r>
      <w:r w:rsidR="00880511" w:rsidRPr="00880511">
        <w:rPr>
          <w:position w:val="-8"/>
          <w:szCs w:val="20"/>
        </w:rPr>
        <w:object w:dxaOrig="1260" w:dyaOrig="320" w14:anchorId="6B7ADD2F">
          <v:shape id="_x0000_i1794" type="#_x0000_t75" alt=" upper A vector equals left parenthesis 23.0 comma 59.0 right parenthesis" style="width:62.55pt;height:16.3pt" o:ole="">
            <v:imagedata r:id="rId1601" o:title=""/>
          </v:shape>
          <o:OLEObject Type="Embed" ProgID="Equation.DSMT4" ShapeID="_x0000_i1794" DrawAspect="Content" ObjectID="_1764185700" r:id="rId1602"/>
        </w:object>
      </w:r>
      <w:r w:rsidR="009E1227" w:rsidRPr="00956DDC">
        <w:rPr>
          <w:szCs w:val="20"/>
        </w:rPr>
        <w:t xml:space="preserve"> and </w:t>
      </w:r>
      <w:r w:rsidR="00880511" w:rsidRPr="00880511">
        <w:rPr>
          <w:position w:val="-8"/>
          <w:szCs w:val="20"/>
        </w:rPr>
        <w:object w:dxaOrig="1500" w:dyaOrig="320" w14:anchorId="63845241">
          <v:shape id="_x0000_i1795" type="#_x0000_t75" alt=" upper B vector equals left parenthesis 90.0 comma negative 150.0 right parenthesis" style="width:75.45pt;height:16.3pt" o:ole="">
            <v:imagedata r:id="rId1603" o:title=""/>
          </v:shape>
          <o:OLEObject Type="Embed" ProgID="Equation.DSMT4" ShapeID="_x0000_i1795" DrawAspect="Content" ObjectID="_1764185701" r:id="rId1604"/>
        </w:object>
      </w:r>
    </w:p>
    <w:p w14:paraId="3ECE8D70" w14:textId="77777777" w:rsidR="00FF0ACD" w:rsidRDefault="00674CC6" w:rsidP="001F7F0D">
      <w:pPr>
        <w:rPr>
          <w:szCs w:val="20"/>
        </w:rPr>
      </w:pPr>
      <w:r w:rsidRPr="00956DDC">
        <w:rPr>
          <w:b/>
          <w:smallCaps/>
          <w:szCs w:val="20"/>
        </w:rPr>
        <w:t>SKETCH:</w:t>
      </w:r>
    </w:p>
    <w:p w14:paraId="15F36BEE" w14:textId="1EA86F9D" w:rsidR="009E1227" w:rsidRPr="00956DDC" w:rsidRDefault="006510CF" w:rsidP="00753388">
      <w:pPr>
        <w:tabs>
          <w:tab w:val="left" w:pos="810"/>
        </w:tabs>
        <w:ind w:firstLine="4"/>
        <w:jc w:val="center"/>
        <w:rPr>
          <w:szCs w:val="20"/>
        </w:rPr>
      </w:pPr>
      <w:r>
        <w:rPr>
          <w:b/>
          <w:smallCaps/>
          <w:noProof/>
          <w:szCs w:val="20"/>
          <w:lang w:val="en-IN" w:eastAsia="en-IN"/>
        </w:rPr>
        <w:drawing>
          <wp:inline distT="0" distB="0" distL="0" distR="0" wp14:anchorId="66547408" wp14:editId="2D33992D">
            <wp:extent cx="3562350" cy="1960245"/>
            <wp:effectExtent l="0" t="0" r="0" b="1905"/>
            <wp:docPr id="762" name="Picture 762" descr="A graph shows 5 vectors labeled A, -A, C, and B. The vertical axis is labeled y and it ranges from -200 to -100 in increments of 100. The horizontal axis is labeled x and it ranges from 60 to 120 in increments of 60. All vectors except -A start from the origin. The angle between the horizontal axis and the vector C is theta sub C. A triangle formed of 3 three vectors is on the right. The solid vector is C and the dashed vectors are C sub x and C sub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2"/>
                    <pic:cNvPicPr>
                      <a:picLocks noChangeAspect="1" noChangeArrowheads="1"/>
                    </pic:cNvPicPr>
                  </pic:nvPicPr>
                  <pic:blipFill>
                    <a:blip r:embed="rId1605" cstate="print">
                      <a:extLst>
                        <a:ext uri="{28A0092B-C50C-407E-A947-70E740481C1C}">
                          <a14:useLocalDpi xmlns:a14="http://schemas.microsoft.com/office/drawing/2010/main" val="0"/>
                        </a:ext>
                      </a:extLst>
                    </a:blip>
                    <a:srcRect/>
                    <a:stretch>
                      <a:fillRect/>
                    </a:stretch>
                  </pic:blipFill>
                  <pic:spPr bwMode="auto">
                    <a:xfrm>
                      <a:off x="0" y="0"/>
                      <a:ext cx="3562350" cy="1960245"/>
                    </a:xfrm>
                    <a:prstGeom prst="rect">
                      <a:avLst/>
                    </a:prstGeom>
                    <a:noFill/>
                    <a:ln>
                      <a:noFill/>
                    </a:ln>
                  </pic:spPr>
                </pic:pic>
              </a:graphicData>
            </a:graphic>
          </wp:inline>
        </w:drawing>
      </w:r>
    </w:p>
    <w:p w14:paraId="368059DC" w14:textId="3B98A060" w:rsidR="009E1227" w:rsidRPr="00956DDC" w:rsidRDefault="00674CC6" w:rsidP="0036579D">
      <w:pPr>
        <w:rPr>
          <w:szCs w:val="20"/>
        </w:rPr>
      </w:pPr>
      <w:r w:rsidRPr="00956DDC">
        <w:rPr>
          <w:b/>
          <w:smallCaps/>
          <w:szCs w:val="20"/>
        </w:rPr>
        <w:t>RESEARCH:</w:t>
      </w:r>
      <w:r w:rsidR="00FF0ACD">
        <w:rPr>
          <w:szCs w:val="20"/>
        </w:rPr>
        <w:t xml:space="preserve"> </w:t>
      </w:r>
      <w:r w:rsidR="00880511" w:rsidRPr="00880511">
        <w:rPr>
          <w:position w:val="-12"/>
          <w:szCs w:val="20"/>
        </w:rPr>
        <w:object w:dxaOrig="1060" w:dyaOrig="360" w14:anchorId="50F450BD">
          <v:shape id="_x0000_i1796" type="#_x0000_t75" alt=" upper C vector equals left parenthesis upper C Subscript x Baseline comma upper C Subscript y Baseline right parenthesis" style="width:53.15pt;height:18pt" o:ole="">
            <v:imagedata r:id="rId1606" o:title=""/>
          </v:shape>
          <o:OLEObject Type="Embed" ProgID="Equation.DSMT4" ShapeID="_x0000_i1796" DrawAspect="Content" ObjectID="_1764185702" r:id="rId1607"/>
        </w:object>
      </w:r>
      <w:r w:rsidR="00DB1681" w:rsidRPr="00956DDC">
        <w:rPr>
          <w:szCs w:val="20"/>
        </w:rPr>
        <w:t xml:space="preserve"> </w:t>
      </w:r>
      <w:r w:rsidR="00880511" w:rsidRPr="00880511">
        <w:rPr>
          <w:position w:val="-10"/>
          <w:szCs w:val="20"/>
        </w:rPr>
        <w:object w:dxaOrig="1219" w:dyaOrig="300" w14:anchorId="47CA49D6">
          <v:shape id="_x0000_i1797" type="#_x0000_t75" alt="upper C Subscript i Baseline equals n upper A Subscript i Baseline plus m upper B Subscript i" style="width:61.7pt;height:15.45pt" o:ole="">
            <v:imagedata r:id="rId1608" o:title=""/>
          </v:shape>
          <o:OLEObject Type="Embed" ProgID="Equation.DSMT4" ShapeID="_x0000_i1797" DrawAspect="Content" ObjectID="_1764185703" r:id="rId1609"/>
        </w:object>
      </w:r>
      <w:r w:rsidR="00DB1681" w:rsidRPr="00956DDC">
        <w:rPr>
          <w:szCs w:val="20"/>
        </w:rPr>
        <w:t xml:space="preserve"> with</w:t>
      </w:r>
      <w:r w:rsidR="009E1227" w:rsidRPr="00956DDC">
        <w:rPr>
          <w:szCs w:val="20"/>
        </w:rPr>
        <w:t xml:space="preserve"> </w:t>
      </w:r>
      <w:r w:rsidR="00880511" w:rsidRPr="00880511">
        <w:rPr>
          <w:position w:val="-6"/>
          <w:szCs w:val="20"/>
        </w:rPr>
        <w:object w:dxaOrig="560" w:dyaOrig="240" w14:anchorId="367F7527">
          <v:shape id="_x0000_i1798" type="#_x0000_t75" alt="n equals negative 1" style="width:28.3pt;height:12pt" o:ole="">
            <v:imagedata r:id="rId1610" o:title=""/>
          </v:shape>
          <o:OLEObject Type="Embed" ProgID="Equation.DSMT4" ShapeID="_x0000_i1798" DrawAspect="Content" ObjectID="_1764185704" r:id="rId1611"/>
        </w:object>
      </w:r>
      <w:r w:rsidR="00DB1681" w:rsidRPr="00956DDC">
        <w:rPr>
          <w:szCs w:val="20"/>
        </w:rPr>
        <w:t xml:space="preserve"> and</w:t>
      </w:r>
      <w:r w:rsidR="009E1227" w:rsidRPr="00956DDC">
        <w:rPr>
          <w:szCs w:val="20"/>
        </w:rPr>
        <w:t xml:space="preserve"> </w:t>
      </w:r>
      <w:r w:rsidR="00880511" w:rsidRPr="00880511">
        <w:rPr>
          <w:position w:val="-6"/>
          <w:szCs w:val="20"/>
        </w:rPr>
        <w:object w:dxaOrig="620" w:dyaOrig="240" w14:anchorId="52BE2DE9">
          <v:shape id="_x0000_i1799" type="#_x0000_t75" alt="m equals plus 1" style="width:31.7pt;height:12pt" o:ole="">
            <v:imagedata r:id="rId1612" o:title=""/>
          </v:shape>
          <o:OLEObject Type="Embed" ProgID="Equation.DSMT4" ShapeID="_x0000_i1799" DrawAspect="Content" ObjectID="_1764185705" r:id="rId1613"/>
        </w:object>
      </w:r>
      <w:r w:rsidR="00DB1681" w:rsidRPr="00956DDC">
        <w:rPr>
          <w:szCs w:val="20"/>
        </w:rPr>
        <w:t xml:space="preserve">, </w:t>
      </w:r>
      <w:r w:rsidR="00880511" w:rsidRPr="00880511">
        <w:rPr>
          <w:position w:val="-16"/>
          <w:szCs w:val="20"/>
        </w:rPr>
        <w:object w:dxaOrig="1400" w:dyaOrig="420" w14:anchorId="64F42E31">
          <v:shape id="_x0000_i1800" type="#_x0000_t75" alt="StartAbsoluteValue upper C vector EndAbsoluteValue equals StartRoot upper C Subscript x baseline squared plus upper C Subscript y baseline squared EndRoot" style="width:70.3pt;height:20.55pt" o:ole="">
            <v:imagedata r:id="rId1614" o:title=""/>
          </v:shape>
          <o:OLEObject Type="Embed" ProgID="Equation.DSMT4" ShapeID="_x0000_i1800" DrawAspect="Content" ObjectID="_1764185706" r:id="rId1615"/>
        </w:object>
      </w:r>
      <w:r w:rsidR="00DB1681" w:rsidRPr="00956DDC">
        <w:rPr>
          <w:szCs w:val="20"/>
        </w:rPr>
        <w:t xml:space="preserve"> </w:t>
      </w:r>
      <w:r w:rsidR="00880511" w:rsidRPr="00880511">
        <w:rPr>
          <w:position w:val="-26"/>
          <w:szCs w:val="20"/>
        </w:rPr>
        <w:object w:dxaOrig="999" w:dyaOrig="620" w14:anchorId="069CF2E2">
          <v:shape id="_x0000_i1801" type="#_x0000_t75" alt="tangent theta Subscript upper C Baseline equals StartFraction upper C Subscript y Baseline Over upper C Subscript x Baseline EndFraction" style="width:50.55pt;height:31.7pt" o:ole="">
            <v:imagedata r:id="rId1616" o:title=""/>
          </v:shape>
          <o:OLEObject Type="Embed" ProgID="Equation.DSMT4" ShapeID="_x0000_i1801" DrawAspect="Content" ObjectID="_1764185707" r:id="rId1617"/>
        </w:object>
      </w:r>
      <w:r w:rsidR="00DB1681" w:rsidRPr="00956DDC">
        <w:rPr>
          <w:szCs w:val="20"/>
        </w:rPr>
        <w:t>.</w:t>
      </w:r>
    </w:p>
    <w:p w14:paraId="750422F0" w14:textId="55CE4277" w:rsidR="009E1227" w:rsidRPr="00956DDC" w:rsidRDefault="00674CC6" w:rsidP="0036579D">
      <w:pPr>
        <w:rPr>
          <w:szCs w:val="20"/>
        </w:rPr>
      </w:pPr>
      <w:r w:rsidRPr="00956DDC">
        <w:rPr>
          <w:b/>
          <w:smallCaps/>
          <w:szCs w:val="20"/>
        </w:rPr>
        <w:t>SIMPLIFY:</w:t>
      </w:r>
      <w:r w:rsidR="00FF0ACD">
        <w:rPr>
          <w:b/>
          <w:smallCaps/>
          <w:szCs w:val="20"/>
        </w:rPr>
        <w:t xml:space="preserve"> </w:t>
      </w:r>
      <w:r w:rsidR="00880511" w:rsidRPr="00880511">
        <w:rPr>
          <w:position w:val="-10"/>
          <w:szCs w:val="20"/>
        </w:rPr>
        <w:object w:dxaOrig="1260" w:dyaOrig="300" w14:anchorId="4E1E7CDA">
          <v:shape id="_x0000_i1802" type="#_x0000_t75" alt="upper C Subscript x Baseline equals negative upper A Subscript x Baseline plus upper B Subscript x" style="width:62.55pt;height:15.45pt" o:ole="">
            <v:imagedata r:id="rId1618" o:title=""/>
          </v:shape>
          <o:OLEObject Type="Embed" ProgID="Equation.DSMT4" ShapeID="_x0000_i1802" DrawAspect="Content" ObjectID="_1764185708" r:id="rId1619"/>
        </w:object>
      </w:r>
      <w:r w:rsidR="002346AA" w:rsidRPr="00956DDC">
        <w:rPr>
          <w:szCs w:val="20"/>
        </w:rPr>
        <w:t xml:space="preserve"> </w:t>
      </w:r>
      <w:r w:rsidR="00880511" w:rsidRPr="00880511">
        <w:rPr>
          <w:position w:val="-12"/>
          <w:szCs w:val="20"/>
        </w:rPr>
        <w:object w:dxaOrig="1260" w:dyaOrig="320" w14:anchorId="02A88C3E">
          <v:shape id="_x0000_i1803" type="#_x0000_t75" alt="upper C Subscript y Baseline equals negative upper A Subscript y Baseline plus upper B Subscript y" style="width:62.55pt;height:16.3pt" o:ole="">
            <v:imagedata r:id="rId1620" o:title=""/>
          </v:shape>
          <o:OLEObject Type="Embed" ProgID="Equation.DSMT4" ShapeID="_x0000_i1803" DrawAspect="Content" ObjectID="_1764185709" r:id="rId1621"/>
        </w:object>
      </w:r>
      <w:r w:rsidR="002346AA" w:rsidRPr="00956DDC">
        <w:rPr>
          <w:szCs w:val="20"/>
        </w:rPr>
        <w:t xml:space="preserve"> </w:t>
      </w:r>
      <w:r w:rsidR="00880511" w:rsidRPr="00880511">
        <w:rPr>
          <w:position w:val="-28"/>
          <w:szCs w:val="20"/>
        </w:rPr>
        <w:object w:dxaOrig="1340" w:dyaOrig="660" w14:anchorId="1718E039">
          <v:shape id="_x0000_i1804" type="#_x0000_t75" alt="theta Subscript upper C Baseline equals tangent Superscript negative 1 Baseline left parenthesis StartFraction upper C Subscript y Baseline Over upper C Subscript x Baseline EndFraction right parenthesis" style="width:66.85pt;height:32.55pt" o:ole="">
            <v:imagedata r:id="rId1622" o:title=""/>
          </v:shape>
          <o:OLEObject Type="Embed" ProgID="Equation.DSMT4" ShapeID="_x0000_i1804" DrawAspect="Content" ObjectID="_1764185710" r:id="rId1623"/>
        </w:object>
      </w:r>
    </w:p>
    <w:p w14:paraId="59F1F5D6" w14:textId="77777777" w:rsidR="00FF0ACD" w:rsidRDefault="00674CC6" w:rsidP="002F61F1">
      <w:pPr>
        <w:jc w:val="left"/>
        <w:rPr>
          <w:szCs w:val="20"/>
        </w:rPr>
      </w:pPr>
      <w:r w:rsidRPr="00956DDC">
        <w:rPr>
          <w:b/>
          <w:smallCaps/>
          <w:szCs w:val="20"/>
        </w:rPr>
        <w:t>CALCULATE:</w:t>
      </w:r>
      <w:r w:rsidR="00FF0ACD">
        <w:rPr>
          <w:b/>
          <w:smallCaps/>
          <w:szCs w:val="20"/>
        </w:rPr>
        <w:t xml:space="preserve"> </w:t>
      </w:r>
      <w:r w:rsidR="00880511" w:rsidRPr="00880511">
        <w:rPr>
          <w:b/>
          <w:smallCaps/>
          <w:position w:val="-10"/>
          <w:szCs w:val="20"/>
        </w:rPr>
        <w:object w:dxaOrig="2000" w:dyaOrig="300" w14:anchorId="305E98F1">
          <v:shape id="_x0000_i1805" type="#_x0000_t75" alt="upper C Subscript x Baseline equals negative 23.0 plus 90.0 equals 67.0" style="width:100.3pt;height:15.45pt" o:ole="">
            <v:imagedata r:id="rId1624" o:title=""/>
          </v:shape>
          <o:OLEObject Type="Embed" ProgID="Equation.DSMT4" ShapeID="_x0000_i1805" DrawAspect="Content" ObjectID="_1764185711" r:id="rId1625"/>
        </w:object>
      </w:r>
      <w:r w:rsidR="002346AA" w:rsidRPr="00956DDC">
        <w:rPr>
          <w:szCs w:val="20"/>
        </w:rPr>
        <w:t xml:space="preserve"> </w:t>
      </w:r>
      <w:r w:rsidR="00880511" w:rsidRPr="00880511">
        <w:rPr>
          <w:position w:val="-12"/>
          <w:szCs w:val="20"/>
        </w:rPr>
        <w:object w:dxaOrig="2420" w:dyaOrig="320" w14:anchorId="381E22CD">
          <v:shape id="_x0000_i1806" type="#_x0000_t75" alt="upper C Subscript y Baseline equals negative 59.0 plus left parenthesis negative 150 right parenthesis equals negative 209.0" style="width:120.85pt;height:16.3pt" o:ole="">
            <v:imagedata r:id="rId1626" o:title=""/>
          </v:shape>
          <o:OLEObject Type="Embed" ProgID="Equation.DSMT4" ShapeID="_x0000_i1806" DrawAspect="Content" ObjectID="_1764185712" r:id="rId1627"/>
        </w:object>
      </w:r>
      <w:r w:rsidR="00FF0ACD">
        <w:rPr>
          <w:szCs w:val="20"/>
        </w:rPr>
        <w:t xml:space="preserve"> </w:t>
      </w:r>
      <w:r w:rsidR="00880511" w:rsidRPr="00880511">
        <w:rPr>
          <w:position w:val="-16"/>
          <w:szCs w:val="20"/>
        </w:rPr>
        <w:object w:dxaOrig="2960" w:dyaOrig="420" w14:anchorId="7729F6B9">
          <v:shape id="_x0000_i1807" type="#_x0000_t75" alt="StartAbsoluteValue upper C vector EndAbsoluteValue equals StartRoot left parenthesis 67.0 right parenthesis squared plus left parenthesis negative 209.0 right parenthesis squared EndRoot equals 219.477" style="width:147.45pt;height:20.55pt" o:ole="">
            <v:imagedata r:id="rId1628" o:title=""/>
          </v:shape>
          <o:OLEObject Type="Embed" ProgID="Equation.DSMT4" ShapeID="_x0000_i1807" DrawAspect="Content" ObjectID="_1764185713" r:id="rId1629"/>
        </w:object>
      </w:r>
      <w:r w:rsidR="002346AA" w:rsidRPr="00956DDC">
        <w:rPr>
          <w:szCs w:val="20"/>
        </w:rPr>
        <w:t xml:space="preserve"> </w:t>
      </w:r>
      <w:r w:rsidR="00CA7F82" w:rsidRPr="00956DDC">
        <w:rPr>
          <w:szCs w:val="20"/>
        </w:rPr>
        <w:t xml:space="preserve">and </w:t>
      </w:r>
      <w:r w:rsidR="00880511" w:rsidRPr="00880511">
        <w:rPr>
          <w:position w:val="-24"/>
          <w:szCs w:val="20"/>
        </w:rPr>
        <w:object w:dxaOrig="2580" w:dyaOrig="580" w14:anchorId="1FEB18C3">
          <v:shape id="_x0000_i1808" type="#_x0000_t75" alt="theta Subscript upper C Baseline equals tangent Superscript negative 1 Baseline left parenthesis StartFraction negative 209.0 Over 67.0 EndFraction right parenthesis equals negative 72.225 degrees" style="width:129.45pt;height:28.3pt" o:ole="">
            <v:imagedata r:id="rId1630" o:title=""/>
          </v:shape>
          <o:OLEObject Type="Embed" ProgID="Equation.DSMT4" ShapeID="_x0000_i1808" DrawAspect="Content" ObjectID="_1764185714" r:id="rId1631"/>
        </w:object>
      </w:r>
      <w:r w:rsidR="002346AA" w:rsidRPr="00956DDC">
        <w:rPr>
          <w:szCs w:val="20"/>
        </w:rPr>
        <w:t>.</w:t>
      </w:r>
    </w:p>
    <w:p w14:paraId="3524B447" w14:textId="77777777" w:rsidR="00FF0ACD" w:rsidRDefault="00674CC6" w:rsidP="00571A77">
      <w:pPr>
        <w:rPr>
          <w:bCs/>
          <w:szCs w:val="20"/>
        </w:rPr>
      </w:pPr>
      <w:r w:rsidRPr="00956DDC">
        <w:rPr>
          <w:b/>
          <w:smallCaps/>
          <w:szCs w:val="20"/>
        </w:rPr>
        <w:lastRenderedPageBreak/>
        <w:t>ROUND:</w:t>
      </w:r>
      <w:r w:rsidR="00FF0ACD">
        <w:rPr>
          <w:b/>
          <w:bCs/>
          <w:smallCaps/>
          <w:szCs w:val="20"/>
        </w:rPr>
        <w:t xml:space="preserve"> </w:t>
      </w:r>
      <w:r w:rsidR="00880511" w:rsidRPr="00880511">
        <w:rPr>
          <w:b/>
          <w:bCs/>
          <w:smallCaps/>
          <w:position w:val="-6"/>
          <w:szCs w:val="20"/>
        </w:rPr>
        <w:object w:dxaOrig="1520" w:dyaOrig="300" w14:anchorId="1921A691">
          <v:shape id="_x0000_i1809" type="#_x0000_t75" alt=" upper C vector equals 219 at negative 72.2 degrees" style="width:76.3pt;height:15.45pt" o:ole="">
            <v:imagedata r:id="rId1632" o:title=""/>
          </v:shape>
          <o:OLEObject Type="Embed" ProgID="Equation.DSMT4" ShapeID="_x0000_i1809" DrawAspect="Content" ObjectID="_1764185715" r:id="rId1633"/>
        </w:object>
      </w:r>
      <w:r w:rsidR="009E1227" w:rsidRPr="00956DDC">
        <w:rPr>
          <w:bCs/>
          <w:szCs w:val="20"/>
        </w:rPr>
        <w:t xml:space="preserve"> or </w:t>
      </w:r>
      <w:r w:rsidR="00880511" w:rsidRPr="00880511">
        <w:rPr>
          <w:bCs/>
          <w:position w:val="-6"/>
          <w:szCs w:val="20"/>
        </w:rPr>
        <w:object w:dxaOrig="440" w:dyaOrig="240" w14:anchorId="3AFFC538">
          <v:shape id="_x0000_i1810" type="#_x0000_t75" alt="288 degrees" style="width:21.45pt;height:12pt" o:ole="">
            <v:imagedata r:id="rId1634" o:title=""/>
          </v:shape>
          <o:OLEObject Type="Embed" ProgID="Equation.DSMT4" ShapeID="_x0000_i1810" DrawAspect="Content" ObjectID="_1764185716" r:id="rId1635"/>
        </w:object>
      </w:r>
    </w:p>
    <w:p w14:paraId="4C123AF0" w14:textId="327106F5" w:rsidR="00CA7F82" w:rsidRPr="00522015" w:rsidRDefault="00674CC6" w:rsidP="00571A77">
      <w:pPr>
        <w:rPr>
          <w:b/>
          <w:bCs/>
          <w:smallCaps/>
          <w:szCs w:val="20"/>
        </w:rPr>
      </w:pPr>
      <w:r w:rsidRPr="00956DDC">
        <w:rPr>
          <w:b/>
          <w:smallCaps/>
          <w:szCs w:val="20"/>
        </w:rPr>
        <w:t>DOUBLE-CHECK:</w:t>
      </w:r>
      <w:r w:rsidR="00FF0ACD">
        <w:rPr>
          <w:szCs w:val="20"/>
        </w:rPr>
        <w:t xml:space="preserve"> </w:t>
      </w:r>
      <w:r w:rsidR="009E1227" w:rsidRPr="00956DDC">
        <w:rPr>
          <w:bCs/>
          <w:szCs w:val="20"/>
        </w:rPr>
        <w:t>The magnitude is greater than each component but less than the sum of the components and the angle is also in the correct quadrant.</w:t>
      </w:r>
      <w:r w:rsidR="00FF0ACD">
        <w:rPr>
          <w:szCs w:val="20"/>
        </w:rPr>
        <w:t xml:space="preserve"> </w:t>
      </w:r>
      <w:r w:rsidR="007A07C8" w:rsidRPr="00956DDC">
        <w:rPr>
          <w:szCs w:val="20"/>
        </w:rPr>
        <w:t>The answer is reasonable.</w:t>
      </w:r>
    </w:p>
    <w:p w14:paraId="726BEAF7" w14:textId="09D3BCE2" w:rsidR="00502FD7" w:rsidRPr="00522015" w:rsidRDefault="00D648E7">
      <w:pPr>
        <w:pStyle w:val="ListParagraph"/>
        <w:numPr>
          <w:ilvl w:val="0"/>
          <w:numId w:val="4"/>
        </w:numPr>
        <w:ind w:left="806" w:hanging="806"/>
        <w:rPr>
          <w:b/>
          <w:bCs/>
          <w:smallCaps/>
          <w:szCs w:val="20"/>
        </w:rPr>
      </w:pPr>
      <w:r w:rsidRPr="00956DDC">
        <w:rPr>
          <w:b/>
          <w:szCs w:val="20"/>
        </w:rPr>
        <w:t>THINK:</w:t>
      </w:r>
      <w:r w:rsidR="00FF0ACD">
        <w:rPr>
          <w:szCs w:val="20"/>
        </w:rPr>
        <w:t xml:space="preserve"> </w:t>
      </w:r>
      <w:r w:rsidR="009E1227" w:rsidRPr="00956DDC">
        <w:rPr>
          <w:szCs w:val="20"/>
        </w:rPr>
        <w:t xml:space="preserve">Add the components of the vectors (with applicable multiplication of each vector). Find the magnitude and the angle from the positive </w:t>
      </w:r>
      <w:r w:rsidR="009E1227" w:rsidRPr="00956DDC">
        <w:rPr>
          <w:i/>
          <w:szCs w:val="20"/>
        </w:rPr>
        <w:t>x</w:t>
      </w:r>
      <w:r w:rsidR="009E1227" w:rsidRPr="00956DDC">
        <w:rPr>
          <w:szCs w:val="20"/>
        </w:rPr>
        <w:t xml:space="preserve">-axis of the resultant vector. </w:t>
      </w:r>
      <w:r w:rsidR="00880511" w:rsidRPr="00880511">
        <w:rPr>
          <w:position w:val="-8"/>
          <w:szCs w:val="20"/>
        </w:rPr>
        <w:object w:dxaOrig="1260" w:dyaOrig="320" w14:anchorId="013DC632">
          <v:shape id="_x0000_i1811" type="#_x0000_t75" alt=" upper A vector equals left parenthesis 23.0 comma 59.0 right parenthesis" style="width:62.55pt;height:16.3pt" o:ole="">
            <v:imagedata r:id="rId1636" o:title=""/>
          </v:shape>
          <o:OLEObject Type="Embed" ProgID="Equation.DSMT4" ShapeID="_x0000_i1811" DrawAspect="Content" ObjectID="_1764185717" r:id="rId1637"/>
        </w:object>
      </w:r>
      <w:r w:rsidR="00C510A4">
        <w:rPr>
          <w:szCs w:val="20"/>
        </w:rPr>
        <w:t xml:space="preserve"> </w:t>
      </w:r>
      <w:r w:rsidR="009E1227" w:rsidRPr="00956DDC">
        <w:rPr>
          <w:szCs w:val="20"/>
        </w:rPr>
        <w:t xml:space="preserve">and </w:t>
      </w:r>
      <w:r w:rsidR="00880511" w:rsidRPr="00880511">
        <w:rPr>
          <w:position w:val="-8"/>
          <w:szCs w:val="20"/>
        </w:rPr>
        <w:object w:dxaOrig="1500" w:dyaOrig="320" w14:anchorId="39E91F44">
          <v:shape id="_x0000_i1812" type="#_x0000_t75" alt=" upper B vector equals left parenthesis 90.0 comma negative 150.0 right parenthesis" style="width:75.45pt;height:16.3pt" o:ole="">
            <v:imagedata r:id="rId1638" o:title=""/>
          </v:shape>
          <o:OLEObject Type="Embed" ProgID="Equation.DSMT4" ShapeID="_x0000_i1812" DrawAspect="Content" ObjectID="_1764185718" r:id="rId1639"/>
        </w:object>
      </w:r>
    </w:p>
    <w:p w14:paraId="0EF389E3" w14:textId="77777777" w:rsidR="00FF0ACD" w:rsidRDefault="00674CC6" w:rsidP="00571A77">
      <w:pPr>
        <w:rPr>
          <w:szCs w:val="20"/>
        </w:rPr>
      </w:pPr>
      <w:r w:rsidRPr="00956DDC">
        <w:rPr>
          <w:b/>
          <w:smallCaps/>
          <w:szCs w:val="20"/>
        </w:rPr>
        <w:t>SKETCH:</w:t>
      </w:r>
    </w:p>
    <w:p w14:paraId="0186D0C9" w14:textId="5C24E860" w:rsidR="009E1227" w:rsidRPr="00956DDC" w:rsidRDefault="006510CF" w:rsidP="006C4CFE">
      <w:pPr>
        <w:tabs>
          <w:tab w:val="left" w:pos="810"/>
        </w:tabs>
        <w:ind w:firstLine="4"/>
        <w:jc w:val="center"/>
        <w:rPr>
          <w:szCs w:val="20"/>
        </w:rPr>
      </w:pPr>
      <w:r>
        <w:rPr>
          <w:b/>
          <w:smallCaps/>
          <w:noProof/>
          <w:szCs w:val="20"/>
          <w:lang w:val="en-IN" w:eastAsia="en-IN"/>
        </w:rPr>
        <w:drawing>
          <wp:inline distT="0" distB="0" distL="0" distR="0" wp14:anchorId="3F6148E6" wp14:editId="2F881BBB">
            <wp:extent cx="3262630" cy="1967865"/>
            <wp:effectExtent l="0" t="0" r="0" b="0"/>
            <wp:docPr id="780" name="Picture 780" descr="A graph shows 5 vectors labeled A, -5 A, C, and B. The vertical axis is labeled y and it ranges from negative 400 to -100 in increments of 100. The horizontal axis is labeled x and it ranges from -120 to 120 in increments of 120. All vectors except -5 A start from the origin. The angle between the horizontal axis and the vector C is theta sub C. A triangle formed of 3 three vectors is on the right. The solid vector is C and the dashed vectors are C sub x and C sub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0"/>
                    <pic:cNvPicPr>
                      <a:picLocks noChangeAspect="1" noChangeArrowheads="1"/>
                    </pic:cNvPicPr>
                  </pic:nvPicPr>
                  <pic:blipFill>
                    <a:blip r:embed="rId1640" cstate="print">
                      <a:extLst>
                        <a:ext uri="{28A0092B-C50C-407E-A947-70E740481C1C}">
                          <a14:useLocalDpi xmlns:a14="http://schemas.microsoft.com/office/drawing/2010/main" val="0"/>
                        </a:ext>
                      </a:extLst>
                    </a:blip>
                    <a:srcRect/>
                    <a:stretch>
                      <a:fillRect/>
                    </a:stretch>
                  </pic:blipFill>
                  <pic:spPr bwMode="auto">
                    <a:xfrm>
                      <a:off x="0" y="0"/>
                      <a:ext cx="3262630" cy="1967865"/>
                    </a:xfrm>
                    <a:prstGeom prst="rect">
                      <a:avLst/>
                    </a:prstGeom>
                    <a:noFill/>
                    <a:ln>
                      <a:noFill/>
                    </a:ln>
                  </pic:spPr>
                </pic:pic>
              </a:graphicData>
            </a:graphic>
          </wp:inline>
        </w:drawing>
      </w:r>
    </w:p>
    <w:p w14:paraId="2C04583B" w14:textId="5EC16F78" w:rsidR="009E1227" w:rsidRPr="00956DDC" w:rsidRDefault="00674CC6" w:rsidP="00571A77">
      <w:pPr>
        <w:rPr>
          <w:szCs w:val="20"/>
        </w:rPr>
      </w:pPr>
      <w:r w:rsidRPr="00956DDC">
        <w:rPr>
          <w:b/>
          <w:smallCaps/>
          <w:szCs w:val="20"/>
        </w:rPr>
        <w:t>RESEARCH:</w:t>
      </w:r>
      <w:r w:rsidR="00FF0ACD">
        <w:rPr>
          <w:szCs w:val="20"/>
        </w:rPr>
        <w:t xml:space="preserve"> </w:t>
      </w:r>
      <w:r w:rsidR="00880511" w:rsidRPr="00880511">
        <w:rPr>
          <w:position w:val="-12"/>
          <w:szCs w:val="20"/>
        </w:rPr>
        <w:object w:dxaOrig="1060" w:dyaOrig="360" w14:anchorId="123672A7">
          <v:shape id="_x0000_i1813" type="#_x0000_t75" alt=" upper C vector equals left parenthesis upper C Subscript x Baseline comma upper C Subscript y Baseline right parenthesis" style="width:53.15pt;height:18pt" o:ole="">
            <v:imagedata r:id="rId1641" o:title=""/>
          </v:shape>
          <o:OLEObject Type="Embed" ProgID="Equation.DSMT4" ShapeID="_x0000_i1813" DrawAspect="Content" ObjectID="_1764185719" r:id="rId1642"/>
        </w:object>
      </w:r>
      <w:r w:rsidR="00B518FA" w:rsidRPr="00956DDC">
        <w:rPr>
          <w:szCs w:val="20"/>
        </w:rPr>
        <w:t xml:space="preserve"> </w:t>
      </w:r>
      <w:r w:rsidR="00880511" w:rsidRPr="00880511">
        <w:rPr>
          <w:position w:val="-10"/>
          <w:szCs w:val="20"/>
        </w:rPr>
        <w:object w:dxaOrig="1219" w:dyaOrig="300" w14:anchorId="4DD93501">
          <v:shape id="_x0000_i1814" type="#_x0000_t75" alt="upper C Subscript i Baseline equals n upper A Subscript i Baseline plus m upper B Subscript i" style="width:61.7pt;height:15.45pt" o:ole="">
            <v:imagedata r:id="rId1643" o:title=""/>
          </v:shape>
          <o:OLEObject Type="Embed" ProgID="Equation.DSMT4" ShapeID="_x0000_i1814" DrawAspect="Content" ObjectID="_1764185720" r:id="rId1644"/>
        </w:object>
      </w:r>
      <w:r w:rsidR="00B518FA" w:rsidRPr="00956DDC">
        <w:rPr>
          <w:szCs w:val="20"/>
        </w:rPr>
        <w:t xml:space="preserve"> with</w:t>
      </w:r>
      <w:r w:rsidR="009E1227" w:rsidRPr="00956DDC">
        <w:rPr>
          <w:szCs w:val="20"/>
        </w:rPr>
        <w:t xml:space="preserve"> </w:t>
      </w:r>
      <w:r w:rsidR="00880511" w:rsidRPr="00880511">
        <w:rPr>
          <w:position w:val="-6"/>
          <w:szCs w:val="20"/>
        </w:rPr>
        <w:object w:dxaOrig="560" w:dyaOrig="240" w14:anchorId="20D33404">
          <v:shape id="_x0000_i1815" type="#_x0000_t75" alt="n equals negative 5" style="width:28.3pt;height:12pt" o:ole="">
            <v:imagedata r:id="rId1645" o:title=""/>
          </v:shape>
          <o:OLEObject Type="Embed" ProgID="Equation.DSMT4" ShapeID="_x0000_i1815" DrawAspect="Content" ObjectID="_1764185721" r:id="rId1646"/>
        </w:object>
      </w:r>
      <w:r w:rsidR="00B518FA" w:rsidRPr="00956DDC">
        <w:rPr>
          <w:szCs w:val="20"/>
        </w:rPr>
        <w:t xml:space="preserve"> and</w:t>
      </w:r>
      <w:r w:rsidR="009E1227" w:rsidRPr="00956DDC">
        <w:rPr>
          <w:szCs w:val="20"/>
        </w:rPr>
        <w:t xml:space="preserve"> </w:t>
      </w:r>
      <w:r w:rsidR="00880511" w:rsidRPr="00880511">
        <w:rPr>
          <w:position w:val="-8"/>
          <w:szCs w:val="20"/>
        </w:rPr>
        <w:object w:dxaOrig="660" w:dyaOrig="260" w14:anchorId="617F5052">
          <v:shape id="_x0000_i1816" type="#_x0000_t75" alt="m equals plus 1" style="width:32.55pt;height:13.7pt" o:ole="">
            <v:imagedata r:id="rId1647" o:title=""/>
          </v:shape>
          <o:OLEObject Type="Embed" ProgID="Equation.DSMT4" ShapeID="_x0000_i1816" DrawAspect="Content" ObjectID="_1764185722" r:id="rId1648"/>
        </w:object>
      </w:r>
      <w:r w:rsidR="00B518FA" w:rsidRPr="00956DDC">
        <w:rPr>
          <w:szCs w:val="20"/>
        </w:rPr>
        <w:t xml:space="preserve"> </w:t>
      </w:r>
      <w:r w:rsidR="00880511" w:rsidRPr="00880511">
        <w:rPr>
          <w:position w:val="-16"/>
          <w:szCs w:val="20"/>
        </w:rPr>
        <w:object w:dxaOrig="1400" w:dyaOrig="420" w14:anchorId="6C3955F1">
          <v:shape id="_x0000_i1817" type="#_x0000_t75" alt="StartAbsoluteValue upper C vector EndAbsoluteValue equals StartRoot upper C Subscript x baseline squared plus upper C Subscript y baseline squared EndRoot" style="width:70.3pt;height:20.55pt" o:ole="">
            <v:imagedata r:id="rId1649" o:title=""/>
          </v:shape>
          <o:OLEObject Type="Embed" ProgID="Equation.DSMT4" ShapeID="_x0000_i1817" DrawAspect="Content" ObjectID="_1764185723" r:id="rId1650"/>
        </w:object>
      </w:r>
      <w:r w:rsidR="00B518FA" w:rsidRPr="00956DDC">
        <w:rPr>
          <w:szCs w:val="20"/>
        </w:rPr>
        <w:t xml:space="preserve"> </w:t>
      </w:r>
      <w:r w:rsidR="00880511" w:rsidRPr="00880511">
        <w:rPr>
          <w:position w:val="-26"/>
          <w:szCs w:val="20"/>
        </w:rPr>
        <w:object w:dxaOrig="999" w:dyaOrig="620" w14:anchorId="6EA2FDED">
          <v:shape id="_x0000_i1818" type="#_x0000_t75" alt="tangent theta Subscript upper C Baseline equals StartFraction upper C Subscript y Baseline Over upper C Subscript x Baseline EndFraction" style="width:50.55pt;height:31.7pt" o:ole="">
            <v:imagedata r:id="rId1651" o:title=""/>
          </v:shape>
          <o:OLEObject Type="Embed" ProgID="Equation.DSMT4" ShapeID="_x0000_i1818" DrawAspect="Content" ObjectID="_1764185724" r:id="rId1652"/>
        </w:object>
      </w:r>
      <w:r w:rsidR="00B518FA" w:rsidRPr="00956DDC">
        <w:rPr>
          <w:szCs w:val="20"/>
        </w:rPr>
        <w:t>.</w:t>
      </w:r>
    </w:p>
    <w:p w14:paraId="3DB9A587" w14:textId="13D8216A" w:rsidR="009E1227" w:rsidRPr="00956DDC" w:rsidRDefault="00674CC6" w:rsidP="00571A77">
      <w:pPr>
        <w:rPr>
          <w:szCs w:val="20"/>
        </w:rPr>
      </w:pPr>
      <w:r w:rsidRPr="00956DDC">
        <w:rPr>
          <w:b/>
          <w:smallCaps/>
          <w:szCs w:val="20"/>
        </w:rPr>
        <w:t>SIMPLIFY:</w:t>
      </w:r>
      <w:r w:rsidR="00FF0ACD">
        <w:rPr>
          <w:b/>
          <w:smallCaps/>
          <w:szCs w:val="20"/>
        </w:rPr>
        <w:t xml:space="preserve"> </w:t>
      </w:r>
      <w:r w:rsidR="00880511" w:rsidRPr="00880511">
        <w:rPr>
          <w:position w:val="-10"/>
          <w:szCs w:val="20"/>
        </w:rPr>
        <w:object w:dxaOrig="1280" w:dyaOrig="300" w14:anchorId="7DF46534">
          <v:shape id="_x0000_i1819" type="#_x0000_t75" alt="upper C Subscript x Baseline equals negative 5 upper A Subscript x Baseline plus upper B Subscript x" style="width:63.45pt;height:15.45pt" o:ole="">
            <v:imagedata r:id="rId1653" o:title=""/>
          </v:shape>
          <o:OLEObject Type="Embed" ProgID="Equation.DSMT4" ShapeID="_x0000_i1819" DrawAspect="Content" ObjectID="_1764185725" r:id="rId1654"/>
        </w:object>
      </w:r>
      <w:r w:rsidR="009E1227" w:rsidRPr="00956DDC">
        <w:rPr>
          <w:szCs w:val="20"/>
        </w:rPr>
        <w:t xml:space="preserve">, </w:t>
      </w:r>
      <w:r w:rsidR="00880511" w:rsidRPr="00880511">
        <w:rPr>
          <w:position w:val="-12"/>
          <w:szCs w:val="20"/>
        </w:rPr>
        <w:object w:dxaOrig="1280" w:dyaOrig="320" w14:anchorId="23DB82B0">
          <v:shape id="_x0000_i1820" type="#_x0000_t75" alt="upper C Subscript y Baseline equals negative 5 upper A Subscript y Baseline plus upper B Subscript y" style="width:63.45pt;height:16.3pt" o:ole="">
            <v:imagedata r:id="rId1655" o:title=""/>
          </v:shape>
          <o:OLEObject Type="Embed" ProgID="Equation.DSMT4" ShapeID="_x0000_i1820" DrawAspect="Content" ObjectID="_1764185726" r:id="rId1656"/>
        </w:object>
      </w:r>
      <w:r w:rsidR="0022587D" w:rsidRPr="00956DDC">
        <w:rPr>
          <w:szCs w:val="20"/>
        </w:rPr>
        <w:t xml:space="preserve">, </w:t>
      </w:r>
      <w:r w:rsidR="00880511" w:rsidRPr="00880511">
        <w:rPr>
          <w:position w:val="-16"/>
          <w:szCs w:val="20"/>
        </w:rPr>
        <w:object w:dxaOrig="1400" w:dyaOrig="420" w14:anchorId="37316B16">
          <v:shape id="_x0000_i1821" type="#_x0000_t75" alt="StartAbsoluteValue upper C vector EndAbsoluteValue equals StartRoot upper C Subscript x baseline squared plus upper C Subscript y baseline squared EndRoot" style="width:70.3pt;height:20.55pt" o:ole="">
            <v:imagedata r:id="rId1657" o:title=""/>
          </v:shape>
          <o:OLEObject Type="Embed" ProgID="Equation.DSMT4" ShapeID="_x0000_i1821" DrawAspect="Content" ObjectID="_1764185727" r:id="rId1658"/>
        </w:object>
      </w:r>
      <w:r w:rsidR="0022587D" w:rsidRPr="00956DDC">
        <w:rPr>
          <w:szCs w:val="20"/>
        </w:rPr>
        <w:t xml:space="preserve"> </w:t>
      </w:r>
      <w:r w:rsidR="00880511" w:rsidRPr="00880511">
        <w:rPr>
          <w:position w:val="-28"/>
          <w:szCs w:val="20"/>
        </w:rPr>
        <w:object w:dxaOrig="1340" w:dyaOrig="660" w14:anchorId="7DE5F9F7">
          <v:shape id="_x0000_i1822" type="#_x0000_t75" alt="theta Subscript upper C Baseline equals tangent Superscript negative 1 Baseline left parenthesis StartFraction upper C Subscript y Baseline Over upper C Subscript x Baseline EndFraction right parenthesis" style="width:66.85pt;height:32.55pt" o:ole="">
            <v:imagedata r:id="rId1659" o:title=""/>
          </v:shape>
          <o:OLEObject Type="Embed" ProgID="Equation.DSMT4" ShapeID="_x0000_i1822" DrawAspect="Content" ObjectID="_1764185728" r:id="rId1660"/>
        </w:object>
      </w:r>
    </w:p>
    <w:p w14:paraId="16100612" w14:textId="78A1A99E" w:rsidR="009E1227" w:rsidRDefault="00674CC6" w:rsidP="00571A77">
      <w:pPr>
        <w:rPr>
          <w:szCs w:val="20"/>
        </w:rPr>
      </w:pPr>
      <w:r w:rsidRPr="00956DDC">
        <w:rPr>
          <w:b/>
          <w:smallCaps/>
          <w:szCs w:val="20"/>
        </w:rPr>
        <w:t>CALCULATE:</w:t>
      </w:r>
      <w:r w:rsidR="00FF0ACD">
        <w:rPr>
          <w:b/>
          <w:smallCaps/>
          <w:szCs w:val="20"/>
        </w:rPr>
        <w:t xml:space="preserve"> </w:t>
      </w:r>
      <w:r w:rsidR="00377A73" w:rsidRPr="00377A73">
        <w:rPr>
          <w:position w:val="-14"/>
          <w:szCs w:val="20"/>
        </w:rPr>
        <w:object w:dxaOrig="4980" w:dyaOrig="340" w14:anchorId="7AB363CD">
          <v:shape id="_x0000_i1823" type="#_x0000_t75" alt="upper C Subscript x Baseline equals negative 5 left parenthesis 23.0 right parenthesis plus 90.0 equals negative 25.0 comma upper C Subscript y Baseline equals negative 5 left parenthesis 59.0 right parenthesis plus left parenthesis negative 150 right parenthesis equals negative 445.0" style="width:248.55pt;height:17.15pt" o:ole="">
            <v:imagedata r:id="rId1661" o:title=""/>
          </v:shape>
          <o:OLEObject Type="Embed" ProgID="Equation.DSMT4" ShapeID="_x0000_i1823" DrawAspect="Content" ObjectID="_1764185729" r:id="rId1662"/>
        </w:object>
      </w:r>
    </w:p>
    <w:p w14:paraId="18229F79" w14:textId="0EE65644" w:rsidR="00377A73" w:rsidRDefault="00377A73" w:rsidP="00377A73">
      <w:pPr>
        <w:ind w:left="2160"/>
      </w:pPr>
      <w:r w:rsidRPr="00377A73">
        <w:rPr>
          <w:position w:val="-16"/>
        </w:rPr>
        <w:object w:dxaOrig="3040" w:dyaOrig="440" w14:anchorId="5508C3B4">
          <v:shape id="_x0000_i1824" type="#_x0000_t75" alt="StartAbsoluteValue upper C overbar EndAbsoluteValue equals StartRoot left parenthesis negative 25.0 right parenthesis squared plus left parenthesis negative 445.0 right parenthesis squared EndRoot equals 445.702" style="width:152.55pt;height:21.45pt" o:ole="">
            <v:imagedata r:id="rId1663" o:title=""/>
          </v:shape>
          <o:OLEObject Type="Embed" ProgID="Equation.DSMT4" ShapeID="_x0000_i1824" DrawAspect="Content" ObjectID="_1764185730" r:id="rId1664"/>
        </w:object>
      </w:r>
    </w:p>
    <w:p w14:paraId="35881D9C" w14:textId="05755E7F" w:rsidR="00377A73" w:rsidRPr="00956DDC" w:rsidRDefault="00377A73" w:rsidP="00377A73">
      <w:pPr>
        <w:ind w:left="2160"/>
        <w:rPr>
          <w:szCs w:val="20"/>
        </w:rPr>
      </w:pPr>
      <w:r w:rsidRPr="001067B4">
        <w:rPr>
          <w:position w:val="-26"/>
        </w:rPr>
        <w:object w:dxaOrig="4880" w:dyaOrig="620" w14:anchorId="16CE5A92">
          <v:shape id="_x0000_i1825" type="#_x0000_t75" alt="Theta Subscript upper C Baseline equals tangent Superscript negative 1 Baseline left parenthesis StartFraction negative 445.0 Over negative 25.0 EndFraction right parenthesis equals 86.785 degrees implies 180 degrees plus 86.785 degrees equals 266.785 degrees " style="width:244.3pt;height:31.7pt" o:ole="">
            <v:imagedata r:id="rId1665" o:title=""/>
          </v:shape>
          <o:OLEObject Type="Embed" ProgID="Equation.DSMT4" ShapeID="_x0000_i1825" DrawAspect="Content" ObjectID="_1764185731" r:id="rId1666"/>
        </w:object>
      </w:r>
    </w:p>
    <w:p w14:paraId="2C866604" w14:textId="77777777" w:rsidR="00FF0ACD" w:rsidRDefault="00674CC6" w:rsidP="00571A77">
      <w:pPr>
        <w:rPr>
          <w:szCs w:val="20"/>
        </w:rPr>
      </w:pPr>
      <w:r w:rsidRPr="00956DDC">
        <w:rPr>
          <w:b/>
          <w:smallCaps/>
          <w:szCs w:val="20"/>
        </w:rPr>
        <w:t>ROUND:</w:t>
      </w:r>
      <w:r w:rsidR="00FF0ACD">
        <w:rPr>
          <w:b/>
          <w:bCs/>
          <w:smallCaps/>
          <w:szCs w:val="20"/>
        </w:rPr>
        <w:t xml:space="preserve"> </w:t>
      </w:r>
      <w:r w:rsidR="00880511" w:rsidRPr="00880511">
        <w:rPr>
          <w:b/>
          <w:bCs/>
          <w:smallCaps/>
          <w:position w:val="-6"/>
          <w:szCs w:val="20"/>
        </w:rPr>
        <w:object w:dxaOrig="1300" w:dyaOrig="300" w14:anchorId="4F089F0A">
          <v:shape id="_x0000_i1826" type="#_x0000_t75" alt="upper C overbar equals 446 at 267 degrees" style="width:65.15pt;height:15.45pt" o:ole="">
            <v:imagedata r:id="rId1667" o:title=""/>
          </v:shape>
          <o:OLEObject Type="Embed" ProgID="Equation.DSMT4" ShapeID="_x0000_i1826" DrawAspect="Content" ObjectID="_1764185732" r:id="rId1668"/>
        </w:object>
      </w:r>
      <w:r w:rsidR="009E1227" w:rsidRPr="00956DDC">
        <w:rPr>
          <w:bCs/>
          <w:szCs w:val="20"/>
        </w:rPr>
        <w:t xml:space="preserve"> or </w:t>
      </w:r>
      <w:r w:rsidR="00880511" w:rsidRPr="00880511">
        <w:rPr>
          <w:bCs/>
          <w:position w:val="-6"/>
          <w:szCs w:val="20"/>
        </w:rPr>
        <w:object w:dxaOrig="600" w:dyaOrig="240" w14:anchorId="18CA2E4F">
          <v:shape id="_x0000_i1827" type="#_x0000_t75" alt="negative 93.2 degrees" style="width:30pt;height:12pt" o:ole="">
            <v:imagedata r:id="rId1669" o:title=""/>
          </v:shape>
          <o:OLEObject Type="Embed" ProgID="Equation.DSMT4" ShapeID="_x0000_i1827" DrawAspect="Content" ObjectID="_1764185733" r:id="rId1670"/>
        </w:object>
      </w:r>
    </w:p>
    <w:p w14:paraId="5E0D9E1C" w14:textId="2FFD893B" w:rsidR="00CA7F82" w:rsidRPr="00522015" w:rsidRDefault="00674CC6" w:rsidP="00571A77">
      <w:pPr>
        <w:rPr>
          <w:b/>
          <w:bCs/>
          <w:smallCaps/>
          <w:szCs w:val="20"/>
        </w:rPr>
      </w:pPr>
      <w:r w:rsidRPr="00956DDC">
        <w:rPr>
          <w:b/>
          <w:smallCaps/>
          <w:szCs w:val="20"/>
        </w:rPr>
        <w:t>DOUBLE-CHECK:</w:t>
      </w:r>
      <w:r w:rsidR="00FF0ACD">
        <w:rPr>
          <w:szCs w:val="20"/>
        </w:rPr>
        <w:t xml:space="preserve"> </w:t>
      </w:r>
      <w:r w:rsidR="009E1227" w:rsidRPr="00956DDC">
        <w:rPr>
          <w:bCs/>
          <w:szCs w:val="20"/>
        </w:rPr>
        <w:t>The magnitude is greater than each component but less than the sum of the components and the angle is also in the correct quadrant.</w:t>
      </w:r>
      <w:r w:rsidR="00FF0ACD">
        <w:rPr>
          <w:szCs w:val="20"/>
        </w:rPr>
        <w:t xml:space="preserve"> </w:t>
      </w:r>
      <w:r w:rsidR="007A07C8" w:rsidRPr="00956DDC">
        <w:rPr>
          <w:szCs w:val="20"/>
        </w:rPr>
        <w:t>The answer is reasonable.</w:t>
      </w:r>
    </w:p>
    <w:p w14:paraId="4B777CA6" w14:textId="34D0A8DD" w:rsidR="009E1227" w:rsidRPr="00522015" w:rsidRDefault="00D648E7">
      <w:pPr>
        <w:pStyle w:val="ListParagraph"/>
        <w:numPr>
          <w:ilvl w:val="0"/>
          <w:numId w:val="4"/>
        </w:numPr>
        <w:ind w:left="806" w:hanging="806"/>
        <w:rPr>
          <w:b/>
          <w:bCs/>
          <w:smallCaps/>
          <w:szCs w:val="20"/>
        </w:rPr>
      </w:pPr>
      <w:r w:rsidRPr="00956DDC">
        <w:rPr>
          <w:b/>
          <w:szCs w:val="20"/>
        </w:rPr>
        <w:t>THINK:</w:t>
      </w:r>
      <w:r w:rsidR="00FF0ACD">
        <w:rPr>
          <w:b/>
          <w:szCs w:val="20"/>
        </w:rPr>
        <w:t xml:space="preserve"> </w:t>
      </w:r>
      <w:r w:rsidR="009E1227" w:rsidRPr="00956DDC">
        <w:rPr>
          <w:szCs w:val="20"/>
        </w:rPr>
        <w:t xml:space="preserve">Add the components of the vectors (with applicable multiplication of each vector). Find the magnitude and the angle from the positive </w:t>
      </w:r>
      <w:r w:rsidR="009E1227" w:rsidRPr="00956DDC">
        <w:rPr>
          <w:i/>
          <w:szCs w:val="20"/>
        </w:rPr>
        <w:t>x</w:t>
      </w:r>
      <w:r w:rsidR="009E1227" w:rsidRPr="00956DDC">
        <w:rPr>
          <w:szCs w:val="20"/>
        </w:rPr>
        <w:t xml:space="preserve">-axis of the resultant vector. </w:t>
      </w:r>
      <w:r w:rsidR="00880511" w:rsidRPr="00880511">
        <w:rPr>
          <w:position w:val="-8"/>
          <w:szCs w:val="20"/>
        </w:rPr>
        <w:object w:dxaOrig="1260" w:dyaOrig="320" w14:anchorId="1F5F40DA">
          <v:shape id="_x0000_i1828" type="#_x0000_t75" alt=" upper A vector equals left parenthesis 23.0 comma 59.0 right parenthesis" style="width:62.55pt;height:16.3pt" o:ole="">
            <v:imagedata r:id="rId1671" o:title=""/>
          </v:shape>
          <o:OLEObject Type="Embed" ProgID="Equation.DSMT4" ShapeID="_x0000_i1828" DrawAspect="Content" ObjectID="_1764185734" r:id="rId1672"/>
        </w:object>
      </w:r>
      <w:r w:rsidR="006D6AEE" w:rsidRPr="00956DDC">
        <w:rPr>
          <w:szCs w:val="20"/>
        </w:rPr>
        <w:t xml:space="preserve"> </w:t>
      </w:r>
      <w:r w:rsidR="009E1227" w:rsidRPr="00956DDC">
        <w:rPr>
          <w:szCs w:val="20"/>
        </w:rPr>
        <w:t xml:space="preserve">and </w:t>
      </w:r>
      <w:r w:rsidR="00880511" w:rsidRPr="00880511">
        <w:rPr>
          <w:position w:val="-8"/>
          <w:szCs w:val="20"/>
        </w:rPr>
        <w:object w:dxaOrig="1460" w:dyaOrig="320" w14:anchorId="2447AEDC">
          <v:shape id="_x0000_i1829" type="#_x0000_t75" alt=" upper B vector equals left parenthesis 90.0 comma negative 150.0 right parenthesis" style="width:73.7pt;height:16.3pt" o:ole="">
            <v:imagedata r:id="rId1673" o:title=""/>
          </v:shape>
          <o:OLEObject Type="Embed" ProgID="Equation.DSMT4" ShapeID="_x0000_i1829" DrawAspect="Content" ObjectID="_1764185735" r:id="rId1674"/>
        </w:object>
      </w:r>
      <w:r w:rsidR="009E1227" w:rsidRPr="00956DDC">
        <w:rPr>
          <w:szCs w:val="20"/>
        </w:rPr>
        <w:t>.</w:t>
      </w:r>
    </w:p>
    <w:p w14:paraId="33435590" w14:textId="77777777" w:rsidR="00FF0ACD" w:rsidRDefault="00674CC6" w:rsidP="00501783">
      <w:pPr>
        <w:tabs>
          <w:tab w:val="left" w:pos="810"/>
        </w:tabs>
        <w:ind w:firstLine="4"/>
        <w:rPr>
          <w:szCs w:val="20"/>
        </w:rPr>
      </w:pPr>
      <w:r w:rsidRPr="00956DDC">
        <w:rPr>
          <w:b/>
          <w:smallCaps/>
          <w:szCs w:val="20"/>
        </w:rPr>
        <w:t>SKETCH:</w:t>
      </w:r>
    </w:p>
    <w:p w14:paraId="101504B5" w14:textId="3B04692A" w:rsidR="009E1227" w:rsidRPr="00956DDC" w:rsidRDefault="006510CF" w:rsidP="00753388">
      <w:pPr>
        <w:tabs>
          <w:tab w:val="left" w:pos="810"/>
        </w:tabs>
        <w:ind w:firstLine="4"/>
        <w:jc w:val="center"/>
        <w:rPr>
          <w:szCs w:val="20"/>
        </w:rPr>
      </w:pPr>
      <w:r>
        <w:rPr>
          <w:b/>
          <w:smallCaps/>
          <w:noProof/>
          <w:szCs w:val="20"/>
          <w:lang w:val="en-IN" w:eastAsia="en-IN"/>
        </w:rPr>
        <w:lastRenderedPageBreak/>
        <w:drawing>
          <wp:inline distT="0" distB="0" distL="0" distR="0" wp14:anchorId="6D0BE238" wp14:editId="79D61709">
            <wp:extent cx="3642995" cy="1997075"/>
            <wp:effectExtent l="0" t="0" r="0" b="3175"/>
            <wp:docPr id="796" name="Picture 796" descr="A graph shows 5 vectors labeled -7 B, 3 A, C, and B. The vertical axis is labeled y and it ranges from 400 to 1200 in increments of 400. The horizontal axis is labeled x and it ranges from -480 to -240 in increments of 240. All vectors except 3 A start from the origin. The angle between the horizontal axis and the vector C is theta sub C. A triangle formed of 3 three vectors is on the right. The solid vector is C and the dashed vectors are C sub x and C sub 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1675" cstate="print">
                      <a:extLst>
                        <a:ext uri="{28A0092B-C50C-407E-A947-70E740481C1C}">
                          <a14:useLocalDpi xmlns:a14="http://schemas.microsoft.com/office/drawing/2010/main" val="0"/>
                        </a:ext>
                      </a:extLst>
                    </a:blip>
                    <a:srcRect/>
                    <a:stretch>
                      <a:fillRect/>
                    </a:stretch>
                  </pic:blipFill>
                  <pic:spPr bwMode="auto">
                    <a:xfrm>
                      <a:off x="0" y="0"/>
                      <a:ext cx="3642995" cy="1997075"/>
                    </a:xfrm>
                    <a:prstGeom prst="rect">
                      <a:avLst/>
                    </a:prstGeom>
                    <a:noFill/>
                    <a:ln>
                      <a:noFill/>
                    </a:ln>
                  </pic:spPr>
                </pic:pic>
              </a:graphicData>
            </a:graphic>
          </wp:inline>
        </w:drawing>
      </w:r>
    </w:p>
    <w:p w14:paraId="11624A74" w14:textId="6301154B" w:rsidR="009E1227" w:rsidRPr="00956DDC" w:rsidRDefault="00674CC6" w:rsidP="000D51D8">
      <w:pPr>
        <w:rPr>
          <w:szCs w:val="20"/>
        </w:rPr>
      </w:pPr>
      <w:r w:rsidRPr="00956DDC">
        <w:rPr>
          <w:b/>
          <w:smallCaps/>
          <w:szCs w:val="20"/>
        </w:rPr>
        <w:t>RESEARCH:</w:t>
      </w:r>
      <w:r w:rsidR="00FF0ACD">
        <w:rPr>
          <w:szCs w:val="20"/>
        </w:rPr>
        <w:t xml:space="preserve"> </w:t>
      </w:r>
      <w:r w:rsidR="00880511" w:rsidRPr="00880511">
        <w:rPr>
          <w:position w:val="-12"/>
          <w:szCs w:val="20"/>
        </w:rPr>
        <w:object w:dxaOrig="1060" w:dyaOrig="360" w14:anchorId="7BF2764D">
          <v:shape id="_x0000_i1830" type="#_x0000_t75" alt=" upper C vector equals left parenthesis upper C Subscript x Baseline comma upper C Subscript y Baseline right parenthesis" style="width:53.15pt;height:18pt" o:ole="">
            <v:imagedata r:id="rId1676" o:title=""/>
          </v:shape>
          <o:OLEObject Type="Embed" ProgID="Equation.DSMT4" ShapeID="_x0000_i1830" DrawAspect="Content" ObjectID="_1764185736" r:id="rId1677"/>
        </w:object>
      </w:r>
      <w:r w:rsidR="006D6AEE" w:rsidRPr="00956DDC">
        <w:rPr>
          <w:szCs w:val="20"/>
        </w:rPr>
        <w:t xml:space="preserve"> </w:t>
      </w:r>
      <w:r w:rsidR="00880511" w:rsidRPr="00880511">
        <w:rPr>
          <w:position w:val="-10"/>
          <w:szCs w:val="20"/>
        </w:rPr>
        <w:object w:dxaOrig="1219" w:dyaOrig="300" w14:anchorId="1FB160D6">
          <v:shape id="_x0000_i1831" type="#_x0000_t75" alt="upper C Subscript i Baseline equals n upper A Subscript i Baseline plus m upper B Subscript i" style="width:61.7pt;height:15.45pt" o:ole="">
            <v:imagedata r:id="rId1678" o:title=""/>
          </v:shape>
          <o:OLEObject Type="Embed" ProgID="Equation.DSMT4" ShapeID="_x0000_i1831" DrawAspect="Content" ObjectID="_1764185737" r:id="rId1679"/>
        </w:object>
      </w:r>
      <w:r w:rsidR="006D6AEE" w:rsidRPr="00956DDC">
        <w:rPr>
          <w:szCs w:val="20"/>
        </w:rPr>
        <w:t xml:space="preserve"> with</w:t>
      </w:r>
      <w:r w:rsidR="009E1227" w:rsidRPr="00956DDC">
        <w:rPr>
          <w:szCs w:val="20"/>
        </w:rPr>
        <w:t xml:space="preserve"> </w:t>
      </w:r>
      <w:r w:rsidR="00880511" w:rsidRPr="00880511">
        <w:rPr>
          <w:position w:val="-6"/>
          <w:szCs w:val="20"/>
        </w:rPr>
        <w:object w:dxaOrig="460" w:dyaOrig="240" w14:anchorId="72DCA4C4">
          <v:shape id="_x0000_i1832" type="#_x0000_t75" alt="n equals 3" style="width:23.15pt;height:12pt" o:ole="">
            <v:imagedata r:id="rId1680" o:title=""/>
          </v:shape>
          <o:OLEObject Type="Embed" ProgID="Equation.DSMT4" ShapeID="_x0000_i1832" DrawAspect="Content" ObjectID="_1764185738" r:id="rId1681"/>
        </w:object>
      </w:r>
      <w:r w:rsidR="006D6AEE" w:rsidRPr="00956DDC">
        <w:rPr>
          <w:szCs w:val="20"/>
        </w:rPr>
        <w:t xml:space="preserve"> and</w:t>
      </w:r>
      <w:r w:rsidR="009E1227" w:rsidRPr="00956DDC">
        <w:rPr>
          <w:szCs w:val="20"/>
        </w:rPr>
        <w:t xml:space="preserve"> </w:t>
      </w:r>
      <w:r w:rsidR="00880511" w:rsidRPr="00880511">
        <w:rPr>
          <w:position w:val="-8"/>
          <w:szCs w:val="20"/>
        </w:rPr>
        <w:object w:dxaOrig="680" w:dyaOrig="260" w14:anchorId="15A9E7CB">
          <v:shape id="_x0000_i1833" type="#_x0000_t75" alt="m equals negative 7" style="width:33.45pt;height:13.7pt" o:ole="">
            <v:imagedata r:id="rId1682" o:title=""/>
          </v:shape>
          <o:OLEObject Type="Embed" ProgID="Equation.DSMT4" ShapeID="_x0000_i1833" DrawAspect="Content" ObjectID="_1764185739" r:id="rId1683"/>
        </w:object>
      </w:r>
      <w:r w:rsidR="006D6AEE" w:rsidRPr="00956DDC">
        <w:rPr>
          <w:szCs w:val="20"/>
        </w:rPr>
        <w:t xml:space="preserve"> </w:t>
      </w:r>
      <w:r w:rsidR="00880511" w:rsidRPr="00880511">
        <w:rPr>
          <w:position w:val="-16"/>
          <w:szCs w:val="20"/>
        </w:rPr>
        <w:object w:dxaOrig="1400" w:dyaOrig="420" w14:anchorId="322E2280">
          <v:shape id="_x0000_i1834" type="#_x0000_t75" alt="StartAbsoluteValue upper C vector EndAbsoluteValue equals StartRoot upper C Subscript x baseline squared plus upper C Subscript y baseline squared EndRoot" style="width:70.3pt;height:20.55pt" o:ole="">
            <v:imagedata r:id="rId1684" o:title=""/>
          </v:shape>
          <o:OLEObject Type="Embed" ProgID="Equation.DSMT4" ShapeID="_x0000_i1834" DrawAspect="Content" ObjectID="_1764185740" r:id="rId1685"/>
        </w:object>
      </w:r>
      <w:r w:rsidR="006D6AEE" w:rsidRPr="00956DDC">
        <w:rPr>
          <w:szCs w:val="20"/>
        </w:rPr>
        <w:t xml:space="preserve"> </w:t>
      </w:r>
      <w:r w:rsidR="00880511" w:rsidRPr="00880511">
        <w:rPr>
          <w:position w:val="-26"/>
          <w:szCs w:val="20"/>
        </w:rPr>
        <w:object w:dxaOrig="999" w:dyaOrig="620" w14:anchorId="2EEE547B">
          <v:shape id="_x0000_i1835" type="#_x0000_t75" alt="tangent theta Subscript upper C Baseline equals StartFraction upper C Subscript y Baseline Over upper C Subscript x Baseline EndFraction" style="width:50.55pt;height:31.7pt" o:ole="">
            <v:imagedata r:id="rId1686" o:title=""/>
          </v:shape>
          <o:OLEObject Type="Embed" ProgID="Equation.DSMT4" ShapeID="_x0000_i1835" DrawAspect="Content" ObjectID="_1764185741" r:id="rId1687"/>
        </w:object>
      </w:r>
      <w:r w:rsidR="006D6AEE" w:rsidRPr="00956DDC">
        <w:rPr>
          <w:szCs w:val="20"/>
        </w:rPr>
        <w:t>.</w:t>
      </w:r>
    </w:p>
    <w:p w14:paraId="02CF0E8C" w14:textId="34770906" w:rsidR="009E1227" w:rsidRPr="00956DDC" w:rsidRDefault="00674CC6" w:rsidP="000D51D8">
      <w:pPr>
        <w:rPr>
          <w:szCs w:val="20"/>
        </w:rPr>
      </w:pPr>
      <w:r w:rsidRPr="00956DDC">
        <w:rPr>
          <w:b/>
          <w:smallCaps/>
          <w:szCs w:val="20"/>
        </w:rPr>
        <w:t>SIMPLIFY:</w:t>
      </w:r>
      <w:r w:rsidR="00FF0ACD">
        <w:rPr>
          <w:b/>
          <w:smallCaps/>
          <w:szCs w:val="20"/>
        </w:rPr>
        <w:t xml:space="preserve"> </w:t>
      </w:r>
      <w:r w:rsidR="00880511" w:rsidRPr="00880511">
        <w:rPr>
          <w:position w:val="-10"/>
          <w:szCs w:val="20"/>
        </w:rPr>
        <w:object w:dxaOrig="1260" w:dyaOrig="300" w14:anchorId="082BAD35">
          <v:shape id="_x0000_i1836" type="#_x0000_t75" alt="upper C Subscript x Baseline equals 3 upper A Subscript x Baseline minus 7 upper B Subscript x" style="width:62.55pt;height:15.45pt" o:ole="">
            <v:imagedata r:id="rId1688" o:title=""/>
          </v:shape>
          <o:OLEObject Type="Embed" ProgID="Equation.DSMT4" ShapeID="_x0000_i1836" DrawAspect="Content" ObjectID="_1764185742" r:id="rId1689"/>
        </w:object>
      </w:r>
      <w:r w:rsidR="006D6AEE" w:rsidRPr="00956DDC">
        <w:rPr>
          <w:szCs w:val="20"/>
        </w:rPr>
        <w:t>,</w:t>
      </w:r>
      <w:r w:rsidR="00FF0ACD">
        <w:rPr>
          <w:szCs w:val="20"/>
        </w:rPr>
        <w:t xml:space="preserve"> </w:t>
      </w:r>
      <w:r w:rsidR="00880511" w:rsidRPr="00880511">
        <w:rPr>
          <w:position w:val="-12"/>
          <w:szCs w:val="20"/>
        </w:rPr>
        <w:object w:dxaOrig="1260" w:dyaOrig="320" w14:anchorId="0EA0786A">
          <v:shape id="_x0000_i1837" type="#_x0000_t75" alt="upper C Subscript y Baseline equals 3 upper A Subscript y Baseline minus 7 upper B Subscript y" style="width:62.55pt;height:16.3pt" o:ole="">
            <v:imagedata r:id="rId1690" o:title=""/>
          </v:shape>
          <o:OLEObject Type="Embed" ProgID="Equation.DSMT4" ShapeID="_x0000_i1837" DrawAspect="Content" ObjectID="_1764185743" r:id="rId1691"/>
        </w:object>
      </w:r>
      <w:r w:rsidR="006D6AEE" w:rsidRPr="00956DDC">
        <w:rPr>
          <w:szCs w:val="20"/>
        </w:rPr>
        <w:t>,</w:t>
      </w:r>
      <w:r w:rsidR="00FF0ACD">
        <w:rPr>
          <w:szCs w:val="20"/>
        </w:rPr>
        <w:t xml:space="preserve"> </w:t>
      </w:r>
      <w:r w:rsidR="00880511" w:rsidRPr="00880511">
        <w:rPr>
          <w:position w:val="-28"/>
          <w:szCs w:val="20"/>
        </w:rPr>
        <w:object w:dxaOrig="1340" w:dyaOrig="660" w14:anchorId="3D3829CA">
          <v:shape id="_x0000_i1838" type="#_x0000_t75" alt="theta Subscript upper C Baseline equals tangent Superscript negative 1 Baseline left parenthesis StartFraction upper C Subscript y Baseline Over upper C Subscript x Baseline EndFraction right parenthesis" style="width:66.85pt;height:32.55pt" o:ole="">
            <v:imagedata r:id="rId1692" o:title=""/>
          </v:shape>
          <o:OLEObject Type="Embed" ProgID="Equation.DSMT4" ShapeID="_x0000_i1838" DrawAspect="Content" ObjectID="_1764185744" r:id="rId1693"/>
        </w:object>
      </w:r>
    </w:p>
    <w:p w14:paraId="5C6DD27F" w14:textId="41853B0F" w:rsidR="009E1227" w:rsidRDefault="00674CC6" w:rsidP="000D51D8">
      <w:pPr>
        <w:rPr>
          <w:szCs w:val="20"/>
        </w:rPr>
      </w:pPr>
      <w:r w:rsidRPr="00956DDC">
        <w:rPr>
          <w:b/>
          <w:smallCaps/>
          <w:szCs w:val="20"/>
        </w:rPr>
        <w:t>CALCULATE:</w:t>
      </w:r>
      <w:r w:rsidR="00FF0ACD">
        <w:rPr>
          <w:szCs w:val="20"/>
        </w:rPr>
        <w:t xml:space="preserve"> </w:t>
      </w:r>
      <w:r w:rsidR="001C7491" w:rsidRPr="001C7491">
        <w:rPr>
          <w:position w:val="-14"/>
          <w:szCs w:val="20"/>
        </w:rPr>
        <w:object w:dxaOrig="5120" w:dyaOrig="340" w14:anchorId="2EA7F576">
          <v:shape id="_x0000_i1839" type="#_x0000_t75" alt="upper C Subscript x Baseline equals 3 left parenthesis 23.0 right parenthesis minus 7 left parenthesis 90.0 right parenthesis equals negative 561.0 comma upper C Subscript y Baseline equals 3 left parenthesis 59.0 right parenthesis minus 7 left parenthesis negative 150 right parenthesis equals 1227.0" style="width:255.45pt;height:17.15pt" o:ole="">
            <v:imagedata r:id="rId1694" o:title=""/>
          </v:shape>
          <o:OLEObject Type="Embed" ProgID="Equation.DSMT4" ShapeID="_x0000_i1839" DrawAspect="Content" ObjectID="_1764185745" r:id="rId1695"/>
        </w:object>
      </w:r>
    </w:p>
    <w:p w14:paraId="62F6CA66" w14:textId="43A58F8B" w:rsidR="001C7491" w:rsidRDefault="001C7491" w:rsidP="001C7491">
      <w:pPr>
        <w:ind w:left="2160"/>
      </w:pPr>
      <w:r w:rsidRPr="001C7491">
        <w:rPr>
          <w:position w:val="-16"/>
        </w:rPr>
        <w:object w:dxaOrig="3080" w:dyaOrig="440" w14:anchorId="7AEBD3AE">
          <v:shape id="_x0000_i1840" type="#_x0000_t75" alt="StartAbsoluteValue upper C vector EndAbsoluteValue equals StartRoot left parenthesis negative 561.0 right parenthesis squared plus left parenthesis 1227.0 right parenthesis squared EndRoot equals 1349.17" style="width:153.45pt;height:21.45pt" o:ole="">
            <v:imagedata r:id="rId1696" o:title=""/>
          </v:shape>
          <o:OLEObject Type="Embed" ProgID="Equation.DSMT4" ShapeID="_x0000_i1840" DrawAspect="Content" ObjectID="_1764185746" r:id="rId1697"/>
        </w:object>
      </w:r>
    </w:p>
    <w:p w14:paraId="418096EC" w14:textId="02B9D691" w:rsidR="001C7491" w:rsidRPr="00956DDC" w:rsidRDefault="001C7491" w:rsidP="001C7491">
      <w:pPr>
        <w:ind w:left="2160"/>
        <w:rPr>
          <w:szCs w:val="20"/>
        </w:rPr>
      </w:pPr>
      <w:r w:rsidRPr="001067B4">
        <w:rPr>
          <w:position w:val="-26"/>
        </w:rPr>
        <w:object w:dxaOrig="4700" w:dyaOrig="620" w14:anchorId="2F30EB26">
          <v:shape id="_x0000_i1841" type="#_x0000_t75" alt="Theta Subscript upper C Baseline equals tangent Superscript negative 1 Baseline left parenthesis StartFraction negative 1227.0 Over negative 561.0 EndFraction right parenthesis equals negative 65.43 degrees implies 180 degrees minus 65.43 degrees equals 114.57 degrees " style="width:234.85pt;height:31.7pt" o:ole="">
            <v:imagedata r:id="rId1698" o:title=""/>
          </v:shape>
          <o:OLEObject Type="Embed" ProgID="Equation.DSMT4" ShapeID="_x0000_i1841" DrawAspect="Content" ObjectID="_1764185747" r:id="rId1699"/>
        </w:object>
      </w:r>
    </w:p>
    <w:p w14:paraId="7C313078" w14:textId="02BEB62D" w:rsidR="009E1227" w:rsidRPr="00522015" w:rsidRDefault="00674CC6" w:rsidP="000D51D8">
      <w:pPr>
        <w:rPr>
          <w:b/>
          <w:bCs/>
          <w:smallCaps/>
          <w:szCs w:val="20"/>
        </w:rPr>
      </w:pPr>
      <w:r w:rsidRPr="00956DDC">
        <w:rPr>
          <w:b/>
          <w:smallCaps/>
          <w:szCs w:val="20"/>
        </w:rPr>
        <w:t>ROUND:</w:t>
      </w:r>
      <w:r w:rsidR="00FF0ACD">
        <w:rPr>
          <w:szCs w:val="20"/>
        </w:rPr>
        <w:t xml:space="preserve"> </w:t>
      </w:r>
      <w:r w:rsidR="00880511" w:rsidRPr="00880511">
        <w:rPr>
          <w:position w:val="-16"/>
          <w:szCs w:val="20"/>
        </w:rPr>
        <w:object w:dxaOrig="1760" w:dyaOrig="420" w14:anchorId="7C8089DA">
          <v:shape id="_x0000_i1842" type="#_x0000_t75" alt="StartAbsoluteValue upper C vector EndAbsoluteValue equals 1.35 times 10 cubed at 115 degrees" style="width:88.3pt;height:20.55pt" o:ole="">
            <v:imagedata r:id="rId1700" o:title=""/>
          </v:shape>
          <o:OLEObject Type="Embed" ProgID="Equation.DSMT4" ShapeID="_x0000_i1842" DrawAspect="Content" ObjectID="_1764185748" r:id="rId1701"/>
        </w:object>
      </w:r>
    </w:p>
    <w:p w14:paraId="711A78C6" w14:textId="77777777" w:rsidR="00FF0ACD" w:rsidRDefault="00674CC6" w:rsidP="000D51D8">
      <w:pPr>
        <w:rPr>
          <w:szCs w:val="20"/>
        </w:rPr>
      </w:pPr>
      <w:r w:rsidRPr="00956DDC">
        <w:rPr>
          <w:b/>
          <w:smallCaps/>
          <w:szCs w:val="20"/>
        </w:rPr>
        <w:t>DOUBLE-CHECK:</w:t>
      </w:r>
      <w:r w:rsidR="00FF0ACD">
        <w:rPr>
          <w:szCs w:val="20"/>
        </w:rPr>
        <w:t xml:space="preserve"> </w:t>
      </w:r>
      <w:r w:rsidR="009E1227" w:rsidRPr="00956DDC">
        <w:rPr>
          <w:bCs/>
          <w:szCs w:val="20"/>
        </w:rPr>
        <w:t>The magnitude is greater than each component but less than the sum of the components and the angle is also in the correct quadrant.</w:t>
      </w:r>
    </w:p>
    <w:p w14:paraId="3360EFFA" w14:textId="39363EF8" w:rsidR="007810B7" w:rsidRDefault="007810B7">
      <w:pPr>
        <w:pStyle w:val="ListParagraph"/>
        <w:numPr>
          <w:ilvl w:val="0"/>
          <w:numId w:val="4"/>
        </w:numPr>
        <w:ind w:left="806" w:hanging="806"/>
        <w:rPr>
          <w:szCs w:val="20"/>
        </w:rPr>
      </w:pPr>
      <w:r w:rsidRPr="007810B7">
        <w:rPr>
          <w:b/>
          <w:smallCaps/>
          <w:szCs w:val="20"/>
        </w:rPr>
        <w:t>THINK</w:t>
      </w:r>
      <w:r w:rsidRPr="007810B7">
        <w:rPr>
          <w:b/>
          <w:szCs w:val="20"/>
        </w:rPr>
        <w:t xml:space="preserve">: </w:t>
      </w:r>
      <w:r w:rsidRPr="007810B7">
        <w:rPr>
          <w:szCs w:val="20"/>
        </w:rPr>
        <w:t xml:space="preserve">The scalar product of two vectors equals the length of the two vectors times the cosine of the angle between them. Geometrically, think of the absolute value of the scalar product as the length of the projection of vector </w:t>
      </w:r>
      <w:r w:rsidRPr="007810B7">
        <w:rPr>
          <w:position w:val="-4"/>
          <w:szCs w:val="20"/>
        </w:rPr>
        <w:object w:dxaOrig="200" w:dyaOrig="279" w14:anchorId="6A35762A">
          <v:shape id="_x0000_i1843" type="#_x0000_t75" alt=" upper B vector" style="width:9.45pt;height:13.7pt" o:ole="">
            <v:imagedata r:id="rId1702" o:title=""/>
          </v:shape>
          <o:OLEObject Type="Embed" ProgID="Equation.DSMT4" ShapeID="_x0000_i1843" DrawAspect="Content" ObjectID="_1764185749" r:id="rId1703"/>
        </w:object>
      </w:r>
      <w:r w:rsidRPr="007810B7">
        <w:rPr>
          <w:szCs w:val="20"/>
        </w:rPr>
        <w:t xml:space="preserve"> onto vector </w:t>
      </w:r>
      <w:r w:rsidRPr="007810B7">
        <w:rPr>
          <w:position w:val="-4"/>
          <w:szCs w:val="20"/>
        </w:rPr>
        <w:object w:dxaOrig="220" w:dyaOrig="279" w14:anchorId="200320C5">
          <v:shape id="_x0000_i1844" type="#_x0000_t75" alt=" upper A vector" style="width:10.3pt;height:13.7pt" o:ole="">
            <v:imagedata r:id="rId1704" o:title=""/>
          </v:shape>
          <o:OLEObject Type="Embed" ProgID="Equation.DSMT4" ShapeID="_x0000_i1844" DrawAspect="Content" ObjectID="_1764185750" r:id="rId1705"/>
        </w:object>
      </w:r>
      <w:r w:rsidRPr="007810B7">
        <w:rPr>
          <w:szCs w:val="20"/>
        </w:rPr>
        <w:t xml:space="preserve"> times the length of vector</w:t>
      </w:r>
      <w:r w:rsidRPr="007810B7">
        <w:rPr>
          <w:position w:val="-4"/>
          <w:szCs w:val="20"/>
        </w:rPr>
        <w:object w:dxaOrig="220" w:dyaOrig="279" w14:anchorId="330CF48B">
          <v:shape id="_x0000_i1845" type="#_x0000_t75" alt=" upper A vector" style="width:10.3pt;height:13.7pt" o:ole="">
            <v:imagedata r:id="rId1706" o:title=""/>
          </v:shape>
          <o:OLEObject Type="Embed" ProgID="Equation.DSMT4" ShapeID="_x0000_i1845" DrawAspect="Content" ObjectID="_1764185751" r:id="rId1707"/>
        </w:object>
      </w:r>
      <w:r w:rsidRPr="007810B7">
        <w:rPr>
          <w:szCs w:val="20"/>
        </w:rPr>
        <w:t xml:space="preserve">, or the area of a rectangle with one side the length of vector </w:t>
      </w:r>
      <w:r w:rsidRPr="007810B7">
        <w:rPr>
          <w:position w:val="-4"/>
          <w:szCs w:val="20"/>
        </w:rPr>
        <w:object w:dxaOrig="220" w:dyaOrig="279" w14:anchorId="130E3D35">
          <v:shape id="_x0000_i1846" type="#_x0000_t75" alt=" upper A vector" style="width:10.3pt;height:13.7pt" o:ole="">
            <v:imagedata r:id="rId1708" o:title=""/>
          </v:shape>
          <o:OLEObject Type="Embed" ProgID="Equation.DSMT4" ShapeID="_x0000_i1846" DrawAspect="Content" ObjectID="_1764185752" r:id="rId1709"/>
        </w:object>
      </w:r>
      <w:r w:rsidRPr="007810B7">
        <w:rPr>
          <w:szCs w:val="20"/>
        </w:rPr>
        <w:t xml:space="preserve">and the other side the length of the projection of vector </w:t>
      </w:r>
      <w:r w:rsidRPr="007810B7">
        <w:rPr>
          <w:position w:val="-4"/>
          <w:szCs w:val="20"/>
        </w:rPr>
        <w:object w:dxaOrig="200" w:dyaOrig="279" w14:anchorId="244EE363">
          <v:shape id="_x0000_i1847" type="#_x0000_t75" alt=" upper B vector" style="width:9.45pt;height:13.7pt" o:ole="">
            <v:imagedata r:id="rId1710" o:title=""/>
          </v:shape>
          <o:OLEObject Type="Embed" ProgID="Equation.DSMT4" ShapeID="_x0000_i1847" DrawAspect="Content" ObjectID="_1764185753" r:id="rId1711"/>
        </w:object>
      </w:r>
      <w:r w:rsidRPr="007810B7">
        <w:rPr>
          <w:szCs w:val="20"/>
        </w:rPr>
        <w:t xml:space="preserve"> onto vector </w:t>
      </w:r>
      <w:r w:rsidRPr="007810B7">
        <w:rPr>
          <w:position w:val="-4"/>
          <w:szCs w:val="20"/>
        </w:rPr>
        <w:object w:dxaOrig="220" w:dyaOrig="279" w14:anchorId="01760B3C">
          <v:shape id="_x0000_i1848" type="#_x0000_t75" alt=" upper A vector" style="width:10.3pt;height:13.7pt" o:ole="">
            <v:imagedata r:id="rId1712" o:title=""/>
          </v:shape>
          <o:OLEObject Type="Embed" ProgID="Equation.DSMT4" ShapeID="_x0000_i1848" DrawAspect="Content" ObjectID="_1764185754" r:id="rId1713"/>
        </w:object>
      </w:r>
      <w:r w:rsidRPr="007810B7">
        <w:rPr>
          <w:szCs w:val="20"/>
        </w:rPr>
        <w:t>.</w:t>
      </w:r>
      <w:r w:rsidR="00A70A7B">
        <w:rPr>
          <w:szCs w:val="20"/>
        </w:rPr>
        <w:t xml:space="preserve"> Algebraically, u</w:t>
      </w:r>
      <w:r w:rsidR="00A70A7B" w:rsidRPr="007810B7">
        <w:rPr>
          <w:szCs w:val="20"/>
        </w:rPr>
        <w:t>se the formula</w:t>
      </w:r>
      <w:r w:rsidR="00A70A7B" w:rsidRPr="007810B7">
        <w:rPr>
          <w:position w:val="-14"/>
          <w:szCs w:val="20"/>
        </w:rPr>
        <w:object w:dxaOrig="1740" w:dyaOrig="380" w14:anchorId="2899AE1A">
          <v:shape id="_x0000_i1849" type="#_x0000_t75" alt=" upper A vector times upper B vector equals upper A Subscript x Baseline upper B Subscript x Baseline plus upper A Subscript y Baseline upper B Subscript y" style="width:87.45pt;height:18.85pt" o:ole="">
            <v:imagedata r:id="rId1714" o:title=""/>
          </v:shape>
          <o:OLEObject Type="Embed" ProgID="Equation.DSMT4" ShapeID="_x0000_i1849" DrawAspect="Content" ObjectID="_1764185755" r:id="rId1715"/>
        </w:object>
      </w:r>
      <w:r w:rsidR="00A70A7B" w:rsidRPr="007810B7">
        <w:rPr>
          <w:szCs w:val="20"/>
        </w:rPr>
        <w:t xml:space="preserve"> to find the scalar product from the components, which can be read from the graphs.</w:t>
      </w:r>
    </w:p>
    <w:p w14:paraId="28E30FF4" w14:textId="5DD88138" w:rsidR="00F61AED" w:rsidRDefault="00F61AED" w:rsidP="002A0BE4">
      <w:pPr>
        <w:rPr>
          <w:szCs w:val="20"/>
        </w:rPr>
      </w:pPr>
      <w:r w:rsidRPr="007810B7">
        <w:rPr>
          <w:b/>
          <w:smallCaps/>
          <w:szCs w:val="20"/>
        </w:rPr>
        <w:t xml:space="preserve">SKETCH: </w:t>
      </w:r>
      <w:r w:rsidR="00A70A7B">
        <w:rPr>
          <w:szCs w:val="20"/>
        </w:rPr>
        <w:t>Using the geometric interpretation, s</w:t>
      </w:r>
      <w:r w:rsidRPr="007810B7">
        <w:rPr>
          <w:szCs w:val="20"/>
        </w:rPr>
        <w:t xml:space="preserve">ketch the projection of vector </w:t>
      </w:r>
      <w:r w:rsidRPr="007810B7">
        <w:rPr>
          <w:position w:val="-4"/>
          <w:szCs w:val="20"/>
        </w:rPr>
        <w:object w:dxaOrig="200" w:dyaOrig="279" w14:anchorId="2AB8E2DB">
          <v:shape id="_x0000_i1850" type="#_x0000_t75" alt=" upper B vector" style="width:9.45pt;height:13.7pt" o:ole="">
            <v:imagedata r:id="rId1716" o:title=""/>
          </v:shape>
          <o:OLEObject Type="Embed" ProgID="Equation.DSMT4" ShapeID="_x0000_i1850" DrawAspect="Content" ObjectID="_1764185756" r:id="rId1717"/>
        </w:object>
      </w:r>
      <w:r w:rsidRPr="007810B7">
        <w:rPr>
          <w:szCs w:val="20"/>
        </w:rPr>
        <w:t xml:space="preserve"> onto vector</w:t>
      </w:r>
      <w:r w:rsidRPr="007810B7">
        <w:rPr>
          <w:position w:val="-4"/>
          <w:szCs w:val="20"/>
        </w:rPr>
        <w:object w:dxaOrig="220" w:dyaOrig="279" w14:anchorId="11E3AE83">
          <v:shape id="_x0000_i1851" type="#_x0000_t75" alt=" upper A vector" style="width:10.3pt;height:13.7pt" o:ole="">
            <v:imagedata r:id="rId1718" o:title=""/>
          </v:shape>
          <o:OLEObject Type="Embed" ProgID="Equation.DSMT4" ShapeID="_x0000_i1851" DrawAspect="Content" ObjectID="_1764185757" r:id="rId1719"/>
        </w:object>
      </w:r>
      <w:r w:rsidR="00A70A7B">
        <w:rPr>
          <w:szCs w:val="20"/>
        </w:rPr>
        <w:t>and then draw the corresponding rectangular area, for instance for case (e)</w:t>
      </w:r>
      <w:r w:rsidRPr="007810B7">
        <w:rPr>
          <w:szCs w:val="20"/>
        </w:rPr>
        <w:t>:</w:t>
      </w:r>
    </w:p>
    <w:p w14:paraId="29E7DE15" w14:textId="08A549A4" w:rsidR="00F9250B" w:rsidRDefault="006510CF" w:rsidP="00F23625">
      <w:pPr>
        <w:tabs>
          <w:tab w:val="left" w:pos="810"/>
        </w:tabs>
        <w:spacing w:before="120"/>
        <w:ind w:left="810" w:hanging="810"/>
        <w:jc w:val="center"/>
        <w:rPr>
          <w:b/>
          <w:szCs w:val="20"/>
        </w:rPr>
      </w:pPr>
      <w:r>
        <w:rPr>
          <w:b/>
          <w:noProof/>
          <w:szCs w:val="20"/>
          <w:lang w:val="en-IN" w:eastAsia="en-IN"/>
        </w:rPr>
        <w:drawing>
          <wp:inline distT="0" distB="0" distL="0" distR="0" wp14:anchorId="66AA833C" wp14:editId="6E4B7DFB">
            <wp:extent cx="2421255" cy="2070100"/>
            <wp:effectExtent l="0" t="0" r="0" b="6350"/>
            <wp:docPr id="817" name="Picture 817" descr="A circle with a square grid. Two vectors A and B lie in the first quadrant. Vector A is along the horizontal axis. A shaded square is formed with the vect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1720">
                      <a:extLst>
                        <a:ext uri="{28A0092B-C50C-407E-A947-70E740481C1C}">
                          <a14:useLocalDpi xmlns:a14="http://schemas.microsoft.com/office/drawing/2010/main" val="0"/>
                        </a:ext>
                      </a:extLst>
                    </a:blip>
                    <a:srcRect/>
                    <a:stretch>
                      <a:fillRect/>
                    </a:stretch>
                  </pic:blipFill>
                  <pic:spPr bwMode="auto">
                    <a:xfrm>
                      <a:off x="0" y="0"/>
                      <a:ext cx="2421255" cy="2070100"/>
                    </a:xfrm>
                    <a:prstGeom prst="rect">
                      <a:avLst/>
                    </a:prstGeom>
                    <a:noFill/>
                    <a:ln>
                      <a:noFill/>
                    </a:ln>
                  </pic:spPr>
                </pic:pic>
              </a:graphicData>
            </a:graphic>
          </wp:inline>
        </w:drawing>
      </w:r>
    </w:p>
    <w:p w14:paraId="3F3F8852" w14:textId="55E228D2" w:rsidR="00F9250B" w:rsidRDefault="00F9250B" w:rsidP="002A0BE4">
      <w:pPr>
        <w:rPr>
          <w:noProof/>
          <w:szCs w:val="20"/>
        </w:rPr>
      </w:pPr>
      <w:r>
        <w:rPr>
          <w:szCs w:val="20"/>
        </w:rPr>
        <w:t>Note, however, that this method of finding the scalar product is cumbersome and does not readily produce exact results. The algebraic approach is much more efficient.</w:t>
      </w:r>
    </w:p>
    <w:p w14:paraId="2AD493A4" w14:textId="77777777" w:rsidR="00FF0ACD" w:rsidRDefault="007810B7" w:rsidP="002A0BE4">
      <w:pPr>
        <w:rPr>
          <w:szCs w:val="20"/>
        </w:rPr>
      </w:pPr>
      <w:r w:rsidRPr="007810B7">
        <w:rPr>
          <w:b/>
          <w:smallCaps/>
          <w:szCs w:val="20"/>
        </w:rPr>
        <w:lastRenderedPageBreak/>
        <w:t>RESEARCH:</w:t>
      </w:r>
      <w:r w:rsidR="00FF0ACD">
        <w:rPr>
          <w:b/>
          <w:szCs w:val="20"/>
        </w:rPr>
        <w:t xml:space="preserve"> </w:t>
      </w:r>
      <w:r w:rsidRPr="007810B7">
        <w:rPr>
          <w:szCs w:val="20"/>
        </w:rPr>
        <w:t>Use the formula</w:t>
      </w:r>
      <w:r w:rsidRPr="007810B7">
        <w:rPr>
          <w:position w:val="-14"/>
          <w:szCs w:val="20"/>
        </w:rPr>
        <w:object w:dxaOrig="1740" w:dyaOrig="380" w14:anchorId="36797A5D">
          <v:shape id="_x0000_i1852" type="#_x0000_t75" alt=" upper A vector times upper B vector equals upper A Subscript x Baseline upper B Subscript x Baseline plus upper A Subscript y Baseline upper B Subscript y" style="width:87.45pt;height:18.85pt" o:ole="">
            <v:imagedata r:id="rId1714" o:title=""/>
          </v:shape>
          <o:OLEObject Type="Embed" ProgID="Equation.DSMT4" ShapeID="_x0000_i1852" DrawAspect="Content" ObjectID="_1764185758" r:id="rId1721"/>
        </w:object>
      </w:r>
      <w:r w:rsidRPr="007810B7">
        <w:rPr>
          <w:szCs w:val="20"/>
        </w:rPr>
        <w:t xml:space="preserve"> to find the scalar product from the components, which can be read from the graphs.</w:t>
      </w:r>
      <w:r w:rsidR="00F9250B">
        <w:rPr>
          <w:szCs w:val="20"/>
        </w:rPr>
        <w:t xml:space="preserve"> </w:t>
      </w:r>
      <w:r w:rsidR="00F9250B" w:rsidRPr="007810B7">
        <w:rPr>
          <w:position w:val="-16"/>
          <w:szCs w:val="20"/>
        </w:rPr>
        <w:object w:dxaOrig="1359" w:dyaOrig="420" w14:anchorId="6D58109B">
          <v:shape id="_x0000_i1853" type="#_x0000_t75" alt="left parenthesis upper A Subscript x Baseline comma upper A Subscript y Baseline right parenthesis equals left parenthesis 6 comma 0 right parenthesis" style="width:68.55pt;height:20.55pt" o:ole="">
            <v:imagedata r:id="rId1722" o:title=""/>
          </v:shape>
          <o:OLEObject Type="Embed" ProgID="Equation.DSMT4" ShapeID="_x0000_i1853" DrawAspect="Content" ObjectID="_1764185759" r:id="rId1723"/>
        </w:object>
      </w:r>
      <w:r w:rsidRPr="007810B7">
        <w:rPr>
          <w:szCs w:val="20"/>
        </w:rPr>
        <w:t xml:space="preserve"> </w:t>
      </w:r>
      <w:r w:rsidR="00F9250B">
        <w:rPr>
          <w:szCs w:val="20"/>
        </w:rPr>
        <w:t xml:space="preserve">in all cases. </w:t>
      </w:r>
      <w:r w:rsidRPr="007810B7">
        <w:rPr>
          <w:szCs w:val="20"/>
        </w:rPr>
        <w:t xml:space="preserve">In (a), </w:t>
      </w:r>
      <w:r w:rsidR="00DE7779" w:rsidRPr="007810B7">
        <w:rPr>
          <w:position w:val="-16"/>
          <w:szCs w:val="20"/>
        </w:rPr>
        <w:object w:dxaOrig="1300" w:dyaOrig="420" w14:anchorId="66820DCE">
          <v:shape id="_x0000_i1854" type="#_x0000_t75" alt="left parenthesis upper B Subscript x Baseline comma upper B Subscript y Baseline right parenthesis equals left parenthesis 1 comma 5 right parenthesis" style="width:65.15pt;height:20.55pt" o:ole="">
            <v:imagedata r:id="rId1724" o:title=""/>
          </v:shape>
          <o:OLEObject Type="Embed" ProgID="Equation.DSMT4" ShapeID="_x0000_i1854" DrawAspect="Content" ObjectID="_1764185760" r:id="rId1725"/>
        </w:object>
      </w:r>
      <w:r w:rsidRPr="007810B7">
        <w:rPr>
          <w:szCs w:val="20"/>
        </w:rPr>
        <w:t>; in (b)</w:t>
      </w:r>
      <w:r w:rsidR="00DE7779">
        <w:rPr>
          <w:szCs w:val="20"/>
        </w:rPr>
        <w:t xml:space="preserve">, </w:t>
      </w:r>
      <w:r w:rsidR="00DE7779" w:rsidRPr="007810B7">
        <w:rPr>
          <w:position w:val="-16"/>
          <w:szCs w:val="20"/>
        </w:rPr>
        <w:object w:dxaOrig="1320" w:dyaOrig="420" w14:anchorId="26588FA6">
          <v:shape id="_x0000_i1855" type="#_x0000_t75" alt="left parenthesis upper B Subscript x Baseline comma upper B Subscript y Baseline right parenthesis equals left parenthesis 0 comma 3 right parenthesis" style="width:66pt;height:20.55pt" o:ole="">
            <v:imagedata r:id="rId1726" o:title=""/>
          </v:shape>
          <o:OLEObject Type="Embed" ProgID="Equation.DSMT4" ShapeID="_x0000_i1855" DrawAspect="Content" ObjectID="_1764185761" r:id="rId1727"/>
        </w:object>
      </w:r>
      <w:r w:rsidRPr="007810B7">
        <w:rPr>
          <w:szCs w:val="20"/>
        </w:rPr>
        <w:t>; in (c)</w:t>
      </w:r>
      <w:r w:rsidR="00DE7779">
        <w:rPr>
          <w:szCs w:val="20"/>
        </w:rPr>
        <w:t>,</w:t>
      </w:r>
      <w:r w:rsidRPr="007810B7">
        <w:rPr>
          <w:szCs w:val="20"/>
        </w:rPr>
        <w:t xml:space="preserve"> </w:t>
      </w:r>
      <w:r w:rsidR="00DE7779" w:rsidRPr="007810B7">
        <w:rPr>
          <w:position w:val="-16"/>
          <w:szCs w:val="20"/>
        </w:rPr>
        <w:object w:dxaOrig="1320" w:dyaOrig="420" w14:anchorId="2E8B97CA">
          <v:shape id="_x0000_i1856" type="#_x0000_t75" alt="left parenthesis upper B Subscript x Baseline comma upper B Subscript y Baseline right parenthesis equals left parenthesis 2 comma 2 right parenthesis" style="width:66pt;height:20.55pt" o:ole="">
            <v:imagedata r:id="rId1728" o:title=""/>
          </v:shape>
          <o:OLEObject Type="Embed" ProgID="Equation.DSMT4" ShapeID="_x0000_i1856" DrawAspect="Content" ObjectID="_1764185762" r:id="rId1729"/>
        </w:object>
      </w:r>
      <w:r w:rsidRPr="007810B7">
        <w:rPr>
          <w:szCs w:val="20"/>
        </w:rPr>
        <w:t>; in (d)</w:t>
      </w:r>
      <w:r w:rsidR="00DE7779">
        <w:rPr>
          <w:szCs w:val="20"/>
        </w:rPr>
        <w:t>,</w:t>
      </w:r>
      <w:r w:rsidRPr="007810B7">
        <w:rPr>
          <w:szCs w:val="20"/>
        </w:rPr>
        <w:t xml:space="preserve"> </w:t>
      </w:r>
      <w:r w:rsidR="00DE7779" w:rsidRPr="007810B7">
        <w:rPr>
          <w:position w:val="-16"/>
          <w:szCs w:val="20"/>
        </w:rPr>
        <w:object w:dxaOrig="1440" w:dyaOrig="420" w14:anchorId="3C4AFAF9">
          <v:shape id="_x0000_i1857" type="#_x0000_t75" alt="left parenthesis upper B Subscript x Baseline comma upper B Subscript y Baseline right parenthesis equals left parenthesis negative 6 comma 0 right parenthesis" style="width:1in;height:20.55pt" o:ole="">
            <v:imagedata r:id="rId1730" o:title=""/>
          </v:shape>
          <o:OLEObject Type="Embed" ProgID="Equation.DSMT4" ShapeID="_x0000_i1857" DrawAspect="Content" ObjectID="_1764185763" r:id="rId1731"/>
        </w:object>
      </w:r>
      <w:r w:rsidRPr="007810B7">
        <w:rPr>
          <w:szCs w:val="20"/>
        </w:rPr>
        <w:t>; in (e)</w:t>
      </w:r>
      <w:r w:rsidR="00DE7779">
        <w:rPr>
          <w:szCs w:val="20"/>
        </w:rPr>
        <w:t>,</w:t>
      </w:r>
      <w:r w:rsidRPr="007810B7">
        <w:rPr>
          <w:szCs w:val="20"/>
        </w:rPr>
        <w:t xml:space="preserve"> </w:t>
      </w:r>
      <w:r w:rsidR="00DE7779" w:rsidRPr="007810B7">
        <w:rPr>
          <w:position w:val="-16"/>
          <w:szCs w:val="20"/>
        </w:rPr>
        <w:object w:dxaOrig="1300" w:dyaOrig="420" w14:anchorId="238AED16">
          <v:shape id="_x0000_i1858" type="#_x0000_t75" alt="left parenthesis upper B Subscript x Baseline comma upper B Subscript y Baseline right parenthesis equals left parenthesis 5 comma 1 right parenthesis" style="width:65.15pt;height:20.55pt" o:ole="">
            <v:imagedata r:id="rId1732" o:title=""/>
          </v:shape>
          <o:OLEObject Type="Embed" ProgID="Equation.DSMT4" ShapeID="_x0000_i1858" DrawAspect="Content" ObjectID="_1764185764" r:id="rId1733"/>
        </w:object>
      </w:r>
      <w:r w:rsidRPr="007810B7">
        <w:rPr>
          <w:szCs w:val="20"/>
        </w:rPr>
        <w:t>; and in (f)</w:t>
      </w:r>
      <w:r w:rsidR="00DE7779">
        <w:rPr>
          <w:szCs w:val="20"/>
        </w:rPr>
        <w:t xml:space="preserve">, </w:t>
      </w:r>
      <w:r w:rsidR="00DE7779" w:rsidRPr="007810B7">
        <w:rPr>
          <w:position w:val="-16"/>
          <w:szCs w:val="20"/>
        </w:rPr>
        <w:object w:dxaOrig="1300" w:dyaOrig="420" w14:anchorId="23B63B89">
          <v:shape id="_x0000_i1859" type="#_x0000_t75" alt="left parenthesis upper B Subscript x Baseline comma upper B Subscript y Baseline right parenthesis equals left parenthesis 1 comma 4 right parenthesis" style="width:65.15pt;height:20.55pt" o:ole="">
            <v:imagedata r:id="rId1734" o:title=""/>
          </v:shape>
          <o:OLEObject Type="Embed" ProgID="Equation.DSMT4" ShapeID="_x0000_i1859" DrawAspect="Content" ObjectID="_1764185765" r:id="rId1735"/>
        </w:object>
      </w:r>
      <w:r w:rsidRPr="007810B7">
        <w:rPr>
          <w:szCs w:val="20"/>
        </w:rPr>
        <w:t>.</w:t>
      </w:r>
    </w:p>
    <w:p w14:paraId="4243D636" w14:textId="77777777" w:rsidR="00FF0ACD" w:rsidRDefault="007810B7" w:rsidP="00413E64">
      <w:pPr>
        <w:rPr>
          <w:szCs w:val="20"/>
        </w:rPr>
      </w:pPr>
      <w:r w:rsidRPr="007810B7">
        <w:rPr>
          <w:b/>
          <w:smallCaps/>
          <w:szCs w:val="20"/>
        </w:rPr>
        <w:t xml:space="preserve">SIMPLIFY: </w:t>
      </w:r>
      <w:r w:rsidRPr="007810B7">
        <w:rPr>
          <w:szCs w:val="20"/>
        </w:rPr>
        <w:t>Using the formula</w:t>
      </w:r>
      <w:r w:rsidRPr="007810B7">
        <w:rPr>
          <w:position w:val="-14"/>
          <w:szCs w:val="20"/>
        </w:rPr>
        <w:object w:dxaOrig="1740" w:dyaOrig="380" w14:anchorId="2116C8BE">
          <v:shape id="_x0000_i1860" type="#_x0000_t75" alt=" upper A vector times upper B vector equals upper A Subscript x Baseline upper B Subscript x Baseline plus upper A Subscript y Baseline upper B Subscript y" style="width:87.45pt;height:18.85pt" o:ole="">
            <v:imagedata r:id="rId1736" o:title=""/>
          </v:shape>
          <o:OLEObject Type="Embed" ProgID="Equation.DSMT4" ShapeID="_x0000_i1860" DrawAspect="Content" ObjectID="_1764185766" r:id="rId1737"/>
        </w:object>
      </w:r>
      <w:r w:rsidRPr="007810B7">
        <w:rPr>
          <w:szCs w:val="20"/>
        </w:rPr>
        <w:t xml:space="preserve">, find that in part (a), </w:t>
      </w:r>
      <w:r w:rsidR="00DE7779" w:rsidRPr="007810B7">
        <w:rPr>
          <w:position w:val="-6"/>
          <w:szCs w:val="20"/>
        </w:rPr>
        <w:object w:dxaOrig="1400" w:dyaOrig="300" w14:anchorId="021FEFED">
          <v:shape id="_x0000_i1861" type="#_x0000_t75" alt=" upper A vector times upper B vector equals 6 times 1 plus 0 times 5" style="width:70.3pt;height:15.45pt" o:ole="">
            <v:imagedata r:id="rId1738" o:title=""/>
          </v:shape>
          <o:OLEObject Type="Embed" ProgID="Equation.DSMT4" ShapeID="_x0000_i1861" DrawAspect="Content" ObjectID="_1764185767" r:id="rId1739"/>
        </w:object>
      </w:r>
      <w:r w:rsidRPr="007810B7">
        <w:rPr>
          <w:szCs w:val="20"/>
        </w:rPr>
        <w:t xml:space="preserve">. In part (b), </w:t>
      </w:r>
      <w:r w:rsidR="00DE7779" w:rsidRPr="007810B7">
        <w:rPr>
          <w:position w:val="-6"/>
          <w:szCs w:val="20"/>
        </w:rPr>
        <w:object w:dxaOrig="1420" w:dyaOrig="300" w14:anchorId="1E4414D7">
          <v:shape id="_x0000_i1862" type="#_x0000_t75" alt=" upper A vector times upper B vector equals 6 times 0 plus 0 times 3" style="width:70.3pt;height:15.45pt" o:ole="">
            <v:imagedata r:id="rId1740" o:title=""/>
          </v:shape>
          <o:OLEObject Type="Embed" ProgID="Equation.DSMT4" ShapeID="_x0000_i1862" DrawAspect="Content" ObjectID="_1764185768" r:id="rId1741"/>
        </w:object>
      </w:r>
      <w:r w:rsidRPr="007810B7">
        <w:rPr>
          <w:szCs w:val="20"/>
        </w:rPr>
        <w:t xml:space="preserve">. In part (c), </w:t>
      </w:r>
      <w:r w:rsidR="00DE7779" w:rsidRPr="007810B7">
        <w:rPr>
          <w:position w:val="-6"/>
          <w:szCs w:val="20"/>
        </w:rPr>
        <w:object w:dxaOrig="1420" w:dyaOrig="300" w14:anchorId="34E0495C">
          <v:shape id="_x0000_i1863" type="#_x0000_t75" alt=" upper A vector times upper B vector equals 6 times 2 plus 0 times 2" style="width:70.3pt;height:15.45pt" o:ole="">
            <v:imagedata r:id="rId1742" o:title=""/>
          </v:shape>
          <o:OLEObject Type="Embed" ProgID="Equation.DSMT4" ShapeID="_x0000_i1863" DrawAspect="Content" ObjectID="_1764185769" r:id="rId1743"/>
        </w:object>
      </w:r>
      <w:r w:rsidRPr="007810B7">
        <w:rPr>
          <w:szCs w:val="20"/>
        </w:rPr>
        <w:t xml:space="preserve">. In part (d), </w:t>
      </w:r>
      <w:r w:rsidR="00DE7779" w:rsidRPr="007810B7">
        <w:rPr>
          <w:position w:val="-6"/>
          <w:szCs w:val="20"/>
        </w:rPr>
        <w:object w:dxaOrig="1540" w:dyaOrig="300" w14:anchorId="1B6B2351">
          <v:shape id="_x0000_i1864" type="#_x0000_t75" alt=" upper A vector bullet upper B vector equals 6 times negative 6 plus 0 times 0" style="width:77.15pt;height:15.45pt" o:ole="">
            <v:imagedata r:id="rId1744" o:title=""/>
          </v:shape>
          <o:OLEObject Type="Embed" ProgID="Equation.DSMT4" ShapeID="_x0000_i1864" DrawAspect="Content" ObjectID="_1764185770" r:id="rId1745"/>
        </w:object>
      </w:r>
      <w:r w:rsidRPr="007810B7">
        <w:rPr>
          <w:szCs w:val="20"/>
        </w:rPr>
        <w:t xml:space="preserve">. In part (e), </w:t>
      </w:r>
      <w:r w:rsidR="00DE7779" w:rsidRPr="007810B7">
        <w:rPr>
          <w:position w:val="-6"/>
          <w:szCs w:val="20"/>
        </w:rPr>
        <w:object w:dxaOrig="1400" w:dyaOrig="300" w14:anchorId="7836AC8B">
          <v:shape id="_x0000_i1865" type="#_x0000_t75" alt=" upper A vector times upper B vector equals 6 times 5 plus 0 times 1" style="width:70.3pt;height:15.45pt" o:ole="">
            <v:imagedata r:id="rId1746" o:title=""/>
          </v:shape>
          <o:OLEObject Type="Embed" ProgID="Equation.DSMT4" ShapeID="_x0000_i1865" DrawAspect="Content" ObjectID="_1764185771" r:id="rId1747"/>
        </w:object>
      </w:r>
      <w:r w:rsidRPr="007810B7">
        <w:rPr>
          <w:szCs w:val="20"/>
        </w:rPr>
        <w:t xml:space="preserve">. Finally, in part (f), </w:t>
      </w:r>
      <w:r w:rsidR="00DE7779" w:rsidRPr="007810B7">
        <w:rPr>
          <w:position w:val="-6"/>
          <w:szCs w:val="20"/>
        </w:rPr>
        <w:object w:dxaOrig="1420" w:dyaOrig="300" w14:anchorId="648653B2">
          <v:shape id="_x0000_i1866" type="#_x0000_t75" alt=" upper A vector times upper B vector equals 6 times 1 plus 0 times 4" style="width:70.3pt;height:15.45pt" o:ole="">
            <v:imagedata r:id="rId1748" o:title=""/>
          </v:shape>
          <o:OLEObject Type="Embed" ProgID="Equation.DSMT4" ShapeID="_x0000_i1866" DrawAspect="Content" ObjectID="_1764185772" r:id="rId1749"/>
        </w:object>
      </w:r>
      <w:r w:rsidRPr="007810B7">
        <w:rPr>
          <w:szCs w:val="20"/>
        </w:rPr>
        <w:t>.</w:t>
      </w:r>
    </w:p>
    <w:p w14:paraId="51B8A495" w14:textId="77777777" w:rsidR="00FF0ACD" w:rsidRDefault="007810B7" w:rsidP="0052632A">
      <w:pPr>
        <w:rPr>
          <w:szCs w:val="20"/>
        </w:rPr>
      </w:pPr>
      <w:r w:rsidRPr="007810B7">
        <w:rPr>
          <w:b/>
          <w:smallCaps/>
          <w:szCs w:val="20"/>
        </w:rPr>
        <w:t>CALCULATE:</w:t>
      </w:r>
      <w:r w:rsidR="00FF0ACD">
        <w:rPr>
          <w:b/>
          <w:szCs w:val="20"/>
        </w:rPr>
        <w:t xml:space="preserve"> </w:t>
      </w:r>
      <w:r w:rsidRPr="007810B7">
        <w:rPr>
          <w:szCs w:val="20"/>
        </w:rPr>
        <w:t xml:space="preserve">Performing the multiplication and addition as shown above, the scalar product in (a) is </w:t>
      </w:r>
      <w:r w:rsidR="00DE7779">
        <w:rPr>
          <w:szCs w:val="20"/>
        </w:rPr>
        <w:t xml:space="preserve">6 </w:t>
      </w:r>
      <w:r w:rsidRPr="007810B7">
        <w:rPr>
          <w:szCs w:val="20"/>
        </w:rPr>
        <w:t>units, in (b) it is 0 units, and in part (c) the scalar product is 1</w:t>
      </w:r>
      <w:r w:rsidR="00DE7779">
        <w:rPr>
          <w:szCs w:val="20"/>
        </w:rPr>
        <w:t>2</w:t>
      </w:r>
      <w:r w:rsidRPr="007810B7">
        <w:rPr>
          <w:szCs w:val="20"/>
        </w:rPr>
        <w:t xml:space="preserve"> units. In parts (d), (e), and (f), the scalar products are </w:t>
      </w:r>
      <w:r w:rsidRPr="007810B7">
        <w:rPr>
          <w:szCs w:val="20"/>
        </w:rPr>
        <w:sym w:font="Symbol" w:char="F02D"/>
      </w:r>
      <w:r w:rsidR="00DE7779">
        <w:rPr>
          <w:szCs w:val="20"/>
        </w:rPr>
        <w:t>36</w:t>
      </w:r>
      <w:r w:rsidRPr="007810B7">
        <w:rPr>
          <w:szCs w:val="20"/>
        </w:rPr>
        <w:t xml:space="preserve"> units, </w:t>
      </w:r>
      <w:r w:rsidR="00DE7779">
        <w:rPr>
          <w:szCs w:val="20"/>
        </w:rPr>
        <w:t xml:space="preserve">30 </w:t>
      </w:r>
      <w:r w:rsidRPr="007810B7">
        <w:rPr>
          <w:szCs w:val="20"/>
        </w:rPr>
        <w:t xml:space="preserve">units, and </w:t>
      </w:r>
      <w:r w:rsidR="00DE7779">
        <w:rPr>
          <w:szCs w:val="20"/>
        </w:rPr>
        <w:t>6</w:t>
      </w:r>
      <w:r w:rsidRPr="007810B7">
        <w:rPr>
          <w:szCs w:val="20"/>
        </w:rPr>
        <w:t xml:space="preserve"> units</w:t>
      </w:r>
      <w:r w:rsidR="00711BF0">
        <w:rPr>
          <w:szCs w:val="20"/>
        </w:rPr>
        <w:t>, respectively</w:t>
      </w:r>
      <w:r w:rsidRPr="007810B7">
        <w:rPr>
          <w:szCs w:val="20"/>
        </w:rPr>
        <w:t xml:space="preserve">. </w:t>
      </w:r>
      <w:r w:rsidR="00351DF0">
        <w:rPr>
          <w:szCs w:val="20"/>
        </w:rPr>
        <w:t xml:space="preserve">The one with the largest absolute value is case (d), </w:t>
      </w:r>
      <w:r w:rsidR="00351DF0" w:rsidRPr="00351DF0">
        <w:rPr>
          <w:position w:val="-12"/>
          <w:szCs w:val="20"/>
        </w:rPr>
        <w:object w:dxaOrig="880" w:dyaOrig="340" w14:anchorId="1045AF9B">
          <v:shape id="_x0000_i1867" type="#_x0000_t75" alt="StartAbsoluteValue negative 36 EndAbsoluteValue equals 36" style="width:43.7pt;height:17.15pt" o:ole="">
            <v:imagedata r:id="rId1750" o:title=""/>
          </v:shape>
          <o:OLEObject Type="Embed" ProgID="Equation.DSMT4" ShapeID="_x0000_i1867" DrawAspect="Content" ObjectID="_1764185773" r:id="rId1751"/>
        </w:object>
      </w:r>
    </w:p>
    <w:p w14:paraId="77766B20" w14:textId="3F7DA1E5" w:rsidR="007810B7" w:rsidRPr="007810B7" w:rsidRDefault="007810B7" w:rsidP="0052632A">
      <w:pPr>
        <w:rPr>
          <w:b/>
          <w:szCs w:val="20"/>
        </w:rPr>
      </w:pPr>
      <w:r w:rsidRPr="007810B7">
        <w:rPr>
          <w:b/>
          <w:smallCaps/>
          <w:szCs w:val="20"/>
        </w:rPr>
        <w:t>ROUND:</w:t>
      </w:r>
      <w:r w:rsidRPr="007810B7">
        <w:rPr>
          <w:b/>
          <w:szCs w:val="20"/>
        </w:rPr>
        <w:t xml:space="preserve"> </w:t>
      </w:r>
      <w:r w:rsidR="00DE7779">
        <w:rPr>
          <w:szCs w:val="20"/>
        </w:rPr>
        <w:t>Roun</w:t>
      </w:r>
      <w:r w:rsidR="00277885">
        <w:rPr>
          <w:szCs w:val="20"/>
        </w:rPr>
        <w:t>d</w:t>
      </w:r>
      <w:r w:rsidR="00DE7779">
        <w:rPr>
          <w:szCs w:val="20"/>
        </w:rPr>
        <w:t>ing is not required in this problem</w:t>
      </w:r>
      <w:r w:rsidR="00474031">
        <w:rPr>
          <w:szCs w:val="20"/>
        </w:rPr>
        <w:t>.</w:t>
      </w:r>
    </w:p>
    <w:p w14:paraId="092F5C30" w14:textId="77777777" w:rsidR="00FF0ACD" w:rsidRDefault="007810B7" w:rsidP="0052632A">
      <w:pPr>
        <w:rPr>
          <w:szCs w:val="20"/>
        </w:rPr>
      </w:pPr>
      <w:r w:rsidRPr="007810B7">
        <w:rPr>
          <w:b/>
          <w:smallCaps/>
          <w:szCs w:val="20"/>
        </w:rPr>
        <w:t>DOUBLE-CHECK:</w:t>
      </w:r>
      <w:r w:rsidRPr="007810B7">
        <w:rPr>
          <w:szCs w:val="20"/>
        </w:rPr>
        <w:t xml:space="preserve"> Double</w:t>
      </w:r>
      <w:r w:rsidR="00DE7779">
        <w:rPr>
          <w:szCs w:val="20"/>
        </w:rPr>
        <w:t>-</w:t>
      </w:r>
      <w:r w:rsidRPr="007810B7">
        <w:rPr>
          <w:szCs w:val="20"/>
        </w:rPr>
        <w:t>check by looking at the rectangles with sides the length of vector</w:t>
      </w:r>
      <w:r w:rsidRPr="007810B7">
        <w:rPr>
          <w:position w:val="-4"/>
          <w:szCs w:val="20"/>
        </w:rPr>
        <w:object w:dxaOrig="220" w:dyaOrig="279" w14:anchorId="5C6E7BEA">
          <v:shape id="_x0000_i1868" type="#_x0000_t75" alt=" upper A vector" style="width:10.3pt;height:13.7pt" o:ole="">
            <v:imagedata r:id="rId1752" o:title=""/>
          </v:shape>
          <o:OLEObject Type="Embed" ProgID="Equation.DSMT4" ShapeID="_x0000_i1868" DrawAspect="Content" ObjectID="_1764185774" r:id="rId1753"/>
        </w:object>
      </w:r>
      <w:r w:rsidRPr="007810B7">
        <w:rPr>
          <w:szCs w:val="20"/>
        </w:rPr>
        <w:t xml:space="preserve">and the length of the projection of vector </w:t>
      </w:r>
      <w:r w:rsidRPr="007810B7">
        <w:rPr>
          <w:position w:val="-4"/>
          <w:szCs w:val="20"/>
        </w:rPr>
        <w:object w:dxaOrig="200" w:dyaOrig="279" w14:anchorId="1594991A">
          <v:shape id="_x0000_i1869" type="#_x0000_t75" alt=" upper B vector" style="width:9.45pt;height:13.7pt" o:ole="">
            <v:imagedata r:id="rId1754" o:title=""/>
          </v:shape>
          <o:OLEObject Type="Embed" ProgID="Equation.DSMT4" ShapeID="_x0000_i1869" DrawAspect="Content" ObjectID="_1764185775" r:id="rId1755"/>
        </w:object>
      </w:r>
      <w:r w:rsidRPr="007810B7">
        <w:rPr>
          <w:szCs w:val="20"/>
        </w:rPr>
        <w:t xml:space="preserve"> onto vector</w:t>
      </w:r>
      <w:r w:rsidRPr="007810B7">
        <w:rPr>
          <w:position w:val="-4"/>
          <w:szCs w:val="20"/>
        </w:rPr>
        <w:object w:dxaOrig="220" w:dyaOrig="279" w14:anchorId="00C22CCD">
          <v:shape id="_x0000_i1870" type="#_x0000_t75" alt=" upper A vector" style="width:10.3pt;height:13.7pt" o:ole="">
            <v:imagedata r:id="rId1756" o:title=""/>
          </v:shape>
          <o:OLEObject Type="Embed" ProgID="Equation.DSMT4" ShapeID="_x0000_i1870" DrawAspect="Content" ObjectID="_1764185776" r:id="rId1757"/>
        </w:object>
      </w:r>
      <w:r w:rsidRPr="007810B7">
        <w:rPr>
          <w:szCs w:val="20"/>
        </w:rPr>
        <w:t xml:space="preserve">. </w:t>
      </w:r>
      <w:r w:rsidR="00DE7779">
        <w:rPr>
          <w:szCs w:val="20"/>
        </w:rPr>
        <w:t>The results</w:t>
      </w:r>
      <w:r w:rsidRPr="007810B7">
        <w:rPr>
          <w:szCs w:val="20"/>
        </w:rPr>
        <w:t xml:space="preserve"> agree with what was calculated using the formula.</w:t>
      </w:r>
    </w:p>
    <w:p w14:paraId="37CA0242" w14:textId="77777777" w:rsidR="00FF0ACD" w:rsidRDefault="00372E54">
      <w:pPr>
        <w:pStyle w:val="ListParagraph"/>
        <w:numPr>
          <w:ilvl w:val="0"/>
          <w:numId w:val="4"/>
        </w:numPr>
        <w:ind w:left="806" w:hanging="806"/>
        <w:rPr>
          <w:szCs w:val="20"/>
        </w:rPr>
      </w:pPr>
      <w:r>
        <w:rPr>
          <w:szCs w:val="20"/>
        </w:rPr>
        <w:t xml:space="preserve">When the scalar products are evaluated as described in </w:t>
      </w:r>
      <w:r w:rsidR="00E21769">
        <w:rPr>
          <w:szCs w:val="20"/>
        </w:rPr>
        <w:t>the preceding s</w:t>
      </w:r>
      <w:r>
        <w:rPr>
          <w:szCs w:val="20"/>
        </w:rPr>
        <w:t xml:space="preserve">olution, the one with the smallest absolute value is case (b), where </w:t>
      </w:r>
      <w:r w:rsidRPr="00372E54">
        <w:rPr>
          <w:position w:val="-16"/>
          <w:szCs w:val="20"/>
        </w:rPr>
        <w:object w:dxaOrig="880" w:dyaOrig="420" w14:anchorId="343D6A59">
          <v:shape id="_x0000_i1871" type="#_x0000_t75" alt="StartAbsoluteValue upper A vector times upper B vector EndAbsoluteValue equals 0" style="width:43.7pt;height:20.55pt" o:ole="">
            <v:imagedata r:id="rId1758" o:title=""/>
          </v:shape>
          <o:OLEObject Type="Embed" ProgID="Equation.DSMT4" ShapeID="_x0000_i1871" DrawAspect="Content" ObjectID="_1764185777" r:id="rId1759"/>
        </w:object>
      </w:r>
      <w:r>
        <w:rPr>
          <w:szCs w:val="20"/>
        </w:rPr>
        <w:t xml:space="preserve"> It is characteristic of the scalar product that it comes out zero for perpendicular vectors, and zero is of course the smallest possible absolute value.</w:t>
      </w:r>
    </w:p>
    <w:p w14:paraId="1369E509" w14:textId="78F05A6D" w:rsidR="00462FE0" w:rsidRDefault="00372E54">
      <w:pPr>
        <w:pStyle w:val="ListParagraph"/>
        <w:numPr>
          <w:ilvl w:val="0"/>
          <w:numId w:val="4"/>
        </w:numPr>
        <w:ind w:left="806" w:hanging="806"/>
        <w:rPr>
          <w:szCs w:val="20"/>
        </w:rPr>
      </w:pPr>
      <w:r w:rsidRPr="00372E54">
        <w:rPr>
          <w:szCs w:val="20"/>
        </w:rPr>
        <w:t xml:space="preserve">The vector product of two </w:t>
      </w:r>
      <w:r w:rsidR="002A2908">
        <w:rPr>
          <w:szCs w:val="20"/>
        </w:rPr>
        <w:t>non-par</w:t>
      </w:r>
      <w:r w:rsidR="00DE7779">
        <w:rPr>
          <w:szCs w:val="20"/>
        </w:rPr>
        <w:t>a</w:t>
      </w:r>
      <w:r w:rsidR="002A2908">
        <w:rPr>
          <w:szCs w:val="20"/>
        </w:rPr>
        <w:t xml:space="preserve">llel </w:t>
      </w:r>
      <w:r w:rsidRPr="00372E54">
        <w:rPr>
          <w:szCs w:val="20"/>
        </w:rPr>
        <w:t xml:space="preserve">vectors </w:t>
      </w:r>
      <w:r w:rsidR="002A2908" w:rsidRPr="002A2908">
        <w:rPr>
          <w:position w:val="-4"/>
          <w:szCs w:val="20"/>
        </w:rPr>
        <w:object w:dxaOrig="220" w:dyaOrig="279" w14:anchorId="3325A2D0">
          <v:shape id="_x0000_i1872" type="#_x0000_t75" alt=" upper A vector" style="width:10.3pt;height:13.7pt" o:ole="">
            <v:imagedata r:id="rId1760" o:title=""/>
          </v:shape>
          <o:OLEObject Type="Embed" ProgID="Equation.DSMT4" ShapeID="_x0000_i1872" DrawAspect="Content" ObjectID="_1764185778" r:id="rId1761"/>
        </w:object>
      </w:r>
      <w:r w:rsidR="002A2908">
        <w:rPr>
          <w:szCs w:val="20"/>
        </w:rPr>
        <w:t xml:space="preserve"> and </w:t>
      </w:r>
      <w:r w:rsidR="002A2908" w:rsidRPr="002A2908">
        <w:rPr>
          <w:b/>
          <w:position w:val="-4"/>
          <w:szCs w:val="20"/>
        </w:rPr>
        <w:object w:dxaOrig="200" w:dyaOrig="279" w14:anchorId="45E3D9AB">
          <v:shape id="_x0000_i1873" type="#_x0000_t75" alt=" upper B vector" style="width:9.45pt;height:13.7pt" o:ole="">
            <v:imagedata r:id="rId1762" o:title=""/>
          </v:shape>
          <o:OLEObject Type="Embed" ProgID="Equation.DSMT4" ShapeID="_x0000_i1873" DrawAspect="Content" ObjectID="_1764185779" r:id="rId1763"/>
        </w:object>
      </w:r>
      <w:r w:rsidR="002A2908">
        <w:rPr>
          <w:b/>
          <w:szCs w:val="20"/>
        </w:rPr>
        <w:t xml:space="preserve"> </w:t>
      </w:r>
      <w:r w:rsidR="002A2908">
        <w:rPr>
          <w:szCs w:val="20"/>
        </w:rPr>
        <w:t xml:space="preserve">that lie in the </w:t>
      </w:r>
      <w:r w:rsidR="002A2908">
        <w:rPr>
          <w:i/>
          <w:szCs w:val="20"/>
        </w:rPr>
        <w:t>xy</w:t>
      </w:r>
      <w:r w:rsidR="002A2908">
        <w:rPr>
          <w:szCs w:val="20"/>
        </w:rPr>
        <w:t xml:space="preserve">-plane is a vector in the </w:t>
      </w:r>
      <w:r w:rsidR="002A2908">
        <w:rPr>
          <w:i/>
          <w:szCs w:val="20"/>
        </w:rPr>
        <w:t>z</w:t>
      </w:r>
      <w:r w:rsidR="002A2908">
        <w:rPr>
          <w:szCs w:val="20"/>
        </w:rPr>
        <w:t>-direction. As given by Eq. (1.32),</w:t>
      </w:r>
      <w:r w:rsidR="00FF0ACD">
        <w:rPr>
          <w:szCs w:val="20"/>
        </w:rPr>
        <w:t xml:space="preserve"> </w:t>
      </w:r>
      <w:r w:rsidR="002A2908">
        <w:rPr>
          <w:szCs w:val="20"/>
        </w:rPr>
        <w:t xml:space="preserve">the magnitude of that vector is </w:t>
      </w:r>
      <w:r w:rsidR="002A2908" w:rsidRPr="002A2908">
        <w:rPr>
          <w:position w:val="-16"/>
          <w:szCs w:val="20"/>
        </w:rPr>
        <w:object w:dxaOrig="1280" w:dyaOrig="420" w14:anchorId="51225DFC">
          <v:shape id="_x0000_i1874" type="#_x0000_t75" alt="StartAbsoluteValue upper A Subscript x Baseline upper B Subscript y Baseline minus upper A Subscript y Baseline upper B Subscript x Baseline EndAbsoluteValue" style="width:63.45pt;height:20.55pt" o:ole="">
            <v:imagedata r:id="rId1764" o:title=""/>
          </v:shape>
          <o:OLEObject Type="Embed" ProgID="Equation.DSMT4" ShapeID="_x0000_i1874" DrawAspect="Content" ObjectID="_1764185780" r:id="rId1765"/>
        </w:object>
      </w:r>
    </w:p>
    <w:p w14:paraId="60844F6D" w14:textId="7CE3968D" w:rsidR="002A2908" w:rsidRPr="002A2908" w:rsidRDefault="000770EA">
      <w:pPr>
        <w:pStyle w:val="ListParagraph"/>
        <w:numPr>
          <w:ilvl w:val="0"/>
          <w:numId w:val="9"/>
        </w:numPr>
        <w:tabs>
          <w:tab w:val="left" w:pos="1170"/>
        </w:tabs>
        <w:spacing w:before="0"/>
        <w:ind w:left="806" w:firstLine="0"/>
      </w:pPr>
      <w:r w:rsidRPr="000770EA">
        <w:rPr>
          <w:position w:val="-16"/>
        </w:rPr>
        <w:object w:dxaOrig="3019" w:dyaOrig="420" w14:anchorId="2E7C5B13">
          <v:shape id="_x0000_i1875" type="#_x0000_t75" alt="StartAbsoluteValue upper A Subscript x Baseline upper B Subscript y Baseline minus upper A Subscript y Baseline upper B Subscript x Baseline EndAbsoluteValue equals StartAbsoluteValue left parenthesis 6 right parenthesis left parenthesis 5 right parenthesis minus left parenthesis 0 right parenthesis left parenthesis 1 right parenthesis EndAbsoluteValue equals 30" style="width:150.85pt;height:20.55pt" o:ole="">
            <v:imagedata r:id="rId1766" o:title=""/>
          </v:shape>
          <o:OLEObject Type="Embed" ProgID="Equation.DSMT4" ShapeID="_x0000_i1875" DrawAspect="Content" ObjectID="_1764185781" r:id="rId1767"/>
        </w:object>
      </w:r>
    </w:p>
    <w:p w14:paraId="4EE7FB89" w14:textId="419A40CE" w:rsidR="002A2908" w:rsidRPr="002A2908" w:rsidRDefault="0016159C">
      <w:pPr>
        <w:pStyle w:val="ListParagraph"/>
        <w:numPr>
          <w:ilvl w:val="0"/>
          <w:numId w:val="9"/>
        </w:numPr>
        <w:tabs>
          <w:tab w:val="left" w:pos="1170"/>
        </w:tabs>
        <w:spacing w:before="0"/>
        <w:ind w:left="806" w:firstLine="0"/>
        <w:rPr>
          <w:szCs w:val="20"/>
        </w:rPr>
      </w:pPr>
      <w:r w:rsidRPr="002A2908">
        <w:rPr>
          <w:position w:val="-16"/>
          <w:szCs w:val="20"/>
        </w:rPr>
        <w:object w:dxaOrig="3040" w:dyaOrig="420" w14:anchorId="73BEA929">
          <v:shape id="_x0000_i1876" type="#_x0000_t75" alt="StartAbsoluteValue upper A Subscript x Baseline upper B Subscript y Baseline minus upper A Subscript y Baseline upper B Subscript x Baseline EndAbsoluteValue equals StartAbsoluteValue left parenthesis 6 right parenthesis left parenthesis 3 right parenthesis minus left parenthesis 0 right parenthesis left parenthesis 0 right parenthesis EndAbsoluteValue equals 18" style="width:152.55pt;height:20.55pt" o:ole="">
            <v:imagedata r:id="rId1768" o:title=""/>
          </v:shape>
          <o:OLEObject Type="Embed" ProgID="Equation.DSMT4" ShapeID="_x0000_i1876" DrawAspect="Content" ObjectID="_1764185782" r:id="rId1769"/>
        </w:object>
      </w:r>
    </w:p>
    <w:p w14:paraId="34A9A909" w14:textId="1D9449FA" w:rsidR="002A2908" w:rsidRPr="002A2908" w:rsidRDefault="0016159C">
      <w:pPr>
        <w:pStyle w:val="ListParagraph"/>
        <w:numPr>
          <w:ilvl w:val="0"/>
          <w:numId w:val="9"/>
        </w:numPr>
        <w:tabs>
          <w:tab w:val="left" w:pos="1170"/>
        </w:tabs>
        <w:spacing w:before="0"/>
        <w:ind w:left="806" w:firstLine="0"/>
        <w:rPr>
          <w:szCs w:val="20"/>
        </w:rPr>
      </w:pPr>
      <w:r w:rsidRPr="002A2908">
        <w:rPr>
          <w:position w:val="-16"/>
          <w:szCs w:val="20"/>
        </w:rPr>
        <w:object w:dxaOrig="3040" w:dyaOrig="420" w14:anchorId="746C921C">
          <v:shape id="_x0000_i1877" type="#_x0000_t75" alt="StartAbsoluteValue upper A Subscript x Baseline upper B Subscript y Baseline minus upper A Subscript y Baseline upper B Subscript x Baseline EndAbsoluteValue equals StartAbsoluteValue left parenthesis 6 right parenthesis left parenthesis 2 right parenthesis minus left parenthesis 0 right parenthesis left parenthesis 2 right parenthesis EndAbsoluteValue equals 12" style="width:152.55pt;height:20.55pt" o:ole="">
            <v:imagedata r:id="rId1770" o:title=""/>
          </v:shape>
          <o:OLEObject Type="Embed" ProgID="Equation.DSMT4" ShapeID="_x0000_i1877" DrawAspect="Content" ObjectID="_1764185783" r:id="rId1771"/>
        </w:object>
      </w:r>
    </w:p>
    <w:p w14:paraId="6BC6982E" w14:textId="276FB88B" w:rsidR="00474031" w:rsidRPr="002A2908" w:rsidRDefault="0016159C">
      <w:pPr>
        <w:pStyle w:val="ListParagraph"/>
        <w:numPr>
          <w:ilvl w:val="0"/>
          <w:numId w:val="9"/>
        </w:numPr>
        <w:tabs>
          <w:tab w:val="left" w:pos="1170"/>
        </w:tabs>
        <w:spacing w:before="0"/>
        <w:ind w:left="806" w:firstLine="0"/>
        <w:rPr>
          <w:szCs w:val="20"/>
        </w:rPr>
      </w:pPr>
      <w:r w:rsidRPr="002A2908">
        <w:rPr>
          <w:position w:val="-16"/>
          <w:szCs w:val="20"/>
        </w:rPr>
        <w:object w:dxaOrig="3060" w:dyaOrig="420" w14:anchorId="042E4512">
          <v:shape id="_x0000_i1878" type="#_x0000_t75" alt="StartAbsoluteValue upper A Subscript x Baseline upper B Subscript y Baseline minus upper A Subscript y Baseline upper B Subscript x Baseline EndAbsoluteValue equals StartAbsoluteValue left parenthesis 6 right parenthesis left parenthesis 0 right parenthesis minus left parenthesis 0 right parenthesis left parenthesis negative 6 right parenthesis EndAbsoluteValue equals 0" style="width:153.45pt;height:20.55pt" o:ole="">
            <v:imagedata r:id="rId1772" o:title=""/>
          </v:shape>
          <o:OLEObject Type="Embed" ProgID="Equation.DSMT4" ShapeID="_x0000_i1878" DrawAspect="Content" ObjectID="_1764185784" r:id="rId1773"/>
        </w:object>
      </w:r>
    </w:p>
    <w:p w14:paraId="3CC91BB7" w14:textId="3C531DF3" w:rsidR="00474031" w:rsidRPr="002A2908" w:rsidRDefault="0016159C">
      <w:pPr>
        <w:pStyle w:val="ListParagraph"/>
        <w:numPr>
          <w:ilvl w:val="0"/>
          <w:numId w:val="9"/>
        </w:numPr>
        <w:tabs>
          <w:tab w:val="left" w:pos="1170"/>
        </w:tabs>
        <w:spacing w:before="0"/>
        <w:ind w:left="806" w:firstLine="0"/>
        <w:rPr>
          <w:szCs w:val="20"/>
        </w:rPr>
      </w:pPr>
      <w:r w:rsidRPr="002A2908">
        <w:rPr>
          <w:position w:val="-16"/>
          <w:szCs w:val="20"/>
        </w:rPr>
        <w:object w:dxaOrig="2920" w:dyaOrig="420" w14:anchorId="7E1C719E">
          <v:shape id="_x0000_i1879" type="#_x0000_t75" alt="StartAbsoluteValue upper A Subscript x Baseline upper B Subscript y Baseline minus upper A Subscript y Baseline upper B Subscript x Baseline EndAbsoluteValue equals StartAbsoluteValue left parenthesis 6 right parenthesis left parenthesis 1 right parenthesis minus left parenthesis 0 right parenthesis left parenthesis 5 right parenthesis EndAbsoluteValue equals 6" style="width:146.55pt;height:20.55pt" o:ole="">
            <v:imagedata r:id="rId1774" o:title=""/>
          </v:shape>
          <o:OLEObject Type="Embed" ProgID="Equation.DSMT4" ShapeID="_x0000_i1879" DrawAspect="Content" ObjectID="_1764185785" r:id="rId1775"/>
        </w:object>
      </w:r>
    </w:p>
    <w:p w14:paraId="0A3910D4" w14:textId="398D2ACF" w:rsidR="00474031" w:rsidRDefault="0016159C">
      <w:pPr>
        <w:pStyle w:val="ListParagraph"/>
        <w:numPr>
          <w:ilvl w:val="0"/>
          <w:numId w:val="9"/>
        </w:numPr>
        <w:tabs>
          <w:tab w:val="left" w:pos="1170"/>
        </w:tabs>
        <w:spacing w:before="0"/>
        <w:ind w:left="806" w:firstLine="0"/>
        <w:rPr>
          <w:szCs w:val="20"/>
        </w:rPr>
      </w:pPr>
      <w:r w:rsidRPr="002A2908">
        <w:rPr>
          <w:position w:val="-16"/>
          <w:szCs w:val="20"/>
        </w:rPr>
        <w:object w:dxaOrig="3040" w:dyaOrig="420" w14:anchorId="243FAF70">
          <v:shape id="_x0000_i1880" type="#_x0000_t75" alt="StartAbsoluteValue upper A Subscript x Baseline upper B Subscript y Baseline minus upper A Subscript y Baseline upper B Subscript x Baseline EndAbsoluteValue equals StartAbsoluteValue left parenthesis 6 right parenthesis left parenthesis 4 right parenthesis minus left parenthesis 0 right parenthesis left parenthesis 1 right parenthesis EndAbsoluteValue equals 24" style="width:152.55pt;height:20.55pt" o:ole="">
            <v:imagedata r:id="rId1776" o:title=""/>
          </v:shape>
          <o:OLEObject Type="Embed" ProgID="Equation.DSMT4" ShapeID="_x0000_i1880" DrawAspect="Content" ObjectID="_1764185786" r:id="rId1777"/>
        </w:object>
      </w:r>
    </w:p>
    <w:p w14:paraId="4A474438" w14:textId="46CD0696" w:rsidR="00474031" w:rsidRPr="002A2908" w:rsidRDefault="00474031" w:rsidP="00052465">
      <w:pPr>
        <w:rPr>
          <w:szCs w:val="20"/>
        </w:rPr>
      </w:pPr>
      <w:r>
        <w:rPr>
          <w:szCs w:val="20"/>
        </w:rPr>
        <w:t>The largest absolute value of a vector product is case (a).</w:t>
      </w:r>
    </w:p>
    <w:p w14:paraId="2B1102D2" w14:textId="6869B278" w:rsidR="00462FE0" w:rsidRDefault="00474031">
      <w:pPr>
        <w:pStyle w:val="ListParagraph"/>
        <w:numPr>
          <w:ilvl w:val="0"/>
          <w:numId w:val="4"/>
        </w:numPr>
        <w:ind w:left="806" w:hanging="806"/>
        <w:rPr>
          <w:szCs w:val="20"/>
        </w:rPr>
      </w:pPr>
      <w:r>
        <w:rPr>
          <w:szCs w:val="20"/>
        </w:rPr>
        <w:t>When the vector products are evaluated as described in Solution 1.109, the one with the smallest absolute value is case (d).</w:t>
      </w:r>
      <w:r w:rsidRPr="00474031">
        <w:rPr>
          <w:szCs w:val="20"/>
        </w:rPr>
        <w:t xml:space="preserve"> </w:t>
      </w:r>
      <w:r>
        <w:rPr>
          <w:szCs w:val="20"/>
        </w:rPr>
        <w:t>It is characteristic of the vector product that it comes out zero for parallel or antiparallel vectors, and zero is of course the smallest possible absolute value.</w:t>
      </w:r>
    </w:p>
    <w:p w14:paraId="46A5EA09" w14:textId="33AF0A4A" w:rsidR="00462FE0" w:rsidRDefault="00351DF0">
      <w:pPr>
        <w:pStyle w:val="ListParagraph"/>
        <w:numPr>
          <w:ilvl w:val="0"/>
          <w:numId w:val="4"/>
        </w:numPr>
        <w:ind w:left="806" w:hanging="806"/>
        <w:rPr>
          <w:szCs w:val="20"/>
        </w:rPr>
      </w:pPr>
      <w:r w:rsidRPr="007810B7">
        <w:rPr>
          <w:szCs w:val="20"/>
        </w:rPr>
        <w:t>Taking the absolute value and ranking in order from least to</w:t>
      </w:r>
      <w:r w:rsidRPr="00351DF0">
        <w:rPr>
          <w:szCs w:val="20"/>
        </w:rPr>
        <w:t xml:space="preserve"> </w:t>
      </w:r>
      <w:r w:rsidRPr="007810B7">
        <w:rPr>
          <w:szCs w:val="20"/>
        </w:rPr>
        <w:t xml:space="preserve">greatest, we find that </w:t>
      </w:r>
      <w:r w:rsidRPr="00351DF0">
        <w:rPr>
          <w:position w:val="-6"/>
          <w:szCs w:val="20"/>
        </w:rPr>
        <w:object w:dxaOrig="1900" w:dyaOrig="240" w14:anchorId="3A3A2B0A">
          <v:shape id="_x0000_i1881" type="#_x0000_t75" alt="0 less than 6 equals 6 less than 12 less than 30 less than 36" style="width:95.15pt;height:12pt" o:ole="">
            <v:imagedata r:id="rId1778" o:title=""/>
          </v:shape>
          <o:OLEObject Type="Embed" ProgID="Equation.DSMT4" ShapeID="_x0000_i1881" DrawAspect="Content" ObjectID="_1764185787" r:id="rId1779"/>
        </w:object>
      </w:r>
      <w:r w:rsidRPr="007810B7">
        <w:rPr>
          <w:szCs w:val="20"/>
        </w:rPr>
        <w:t xml:space="preserve"> This gives us the ordering from </w:t>
      </w:r>
      <w:r w:rsidR="0096094B" w:rsidRPr="007810B7">
        <w:rPr>
          <w:szCs w:val="20"/>
        </w:rPr>
        <w:t xml:space="preserve">least </w:t>
      </w:r>
      <w:r w:rsidRPr="007810B7">
        <w:rPr>
          <w:szCs w:val="20"/>
        </w:rPr>
        <w:t xml:space="preserve">to </w:t>
      </w:r>
      <w:r w:rsidR="0096094B" w:rsidRPr="007810B7">
        <w:rPr>
          <w:szCs w:val="20"/>
        </w:rPr>
        <w:t xml:space="preserve">greatest </w:t>
      </w:r>
      <w:r w:rsidRPr="007810B7">
        <w:rPr>
          <w:szCs w:val="20"/>
        </w:rPr>
        <w:t>of the absolute value of the scalar product in part</w:t>
      </w:r>
      <w:r>
        <w:rPr>
          <w:szCs w:val="20"/>
        </w:rPr>
        <w:t>s</w:t>
      </w:r>
      <w:r w:rsidRPr="007810B7">
        <w:rPr>
          <w:szCs w:val="20"/>
        </w:rPr>
        <w:t xml:space="preserve"> </w:t>
      </w:r>
      <w:r w:rsidR="0096094B">
        <w:rPr>
          <w:szCs w:val="20"/>
        </w:rPr>
        <w:t>b, a = f, c, e, and d.</w:t>
      </w:r>
    </w:p>
    <w:p w14:paraId="66103A80" w14:textId="2C054073" w:rsidR="00462FE0" w:rsidRDefault="00351DF0">
      <w:pPr>
        <w:pStyle w:val="ListParagraph"/>
        <w:numPr>
          <w:ilvl w:val="0"/>
          <w:numId w:val="4"/>
        </w:numPr>
        <w:ind w:left="806" w:hanging="806"/>
        <w:rPr>
          <w:szCs w:val="20"/>
        </w:rPr>
      </w:pPr>
      <w:r w:rsidRPr="0016159C">
        <w:rPr>
          <w:szCs w:val="20"/>
        </w:rPr>
        <w:t>Ra</w:t>
      </w:r>
      <w:r w:rsidRPr="007810B7">
        <w:rPr>
          <w:szCs w:val="20"/>
        </w:rPr>
        <w:t xml:space="preserve">nking </w:t>
      </w:r>
      <w:r>
        <w:rPr>
          <w:szCs w:val="20"/>
        </w:rPr>
        <w:t xml:space="preserve">the </w:t>
      </w:r>
      <w:r w:rsidR="00E21769">
        <w:rPr>
          <w:szCs w:val="20"/>
        </w:rPr>
        <w:t>absolute values</w:t>
      </w:r>
      <w:r>
        <w:rPr>
          <w:szCs w:val="20"/>
        </w:rPr>
        <w:t xml:space="preserve"> found in Solution 1.109 i</w:t>
      </w:r>
      <w:r w:rsidRPr="007810B7">
        <w:rPr>
          <w:szCs w:val="20"/>
        </w:rPr>
        <w:t>n order from least</w:t>
      </w:r>
      <w:r w:rsidRPr="00351DF0">
        <w:rPr>
          <w:szCs w:val="20"/>
        </w:rPr>
        <w:t xml:space="preserve"> </w:t>
      </w:r>
      <w:r w:rsidRPr="007810B7">
        <w:rPr>
          <w:szCs w:val="20"/>
        </w:rPr>
        <w:t xml:space="preserve">to greatest, we find that </w:t>
      </w:r>
      <w:r w:rsidRPr="0016159C">
        <w:rPr>
          <w:position w:val="-6"/>
          <w:szCs w:val="20"/>
        </w:rPr>
        <w:object w:dxaOrig="1980" w:dyaOrig="240" w14:anchorId="6491DFD2">
          <v:shape id="_x0000_i1882" type="#_x0000_t75" alt="0 less than 6 less than 12 less than 18 less than 24 less than 30" style="width:98.55pt;height:12pt" o:ole="">
            <v:imagedata r:id="rId1780" o:title=""/>
          </v:shape>
          <o:OLEObject Type="Embed" ProgID="Equation.DSMT4" ShapeID="_x0000_i1882" DrawAspect="Content" ObjectID="_1764185788" r:id="rId1781"/>
        </w:object>
      </w:r>
      <w:r w:rsidRPr="007810B7">
        <w:rPr>
          <w:szCs w:val="20"/>
        </w:rPr>
        <w:t xml:space="preserve"> This gives us the ordering from least to greatest of the </w:t>
      </w:r>
      <w:r w:rsidR="00E21769">
        <w:rPr>
          <w:szCs w:val="20"/>
        </w:rPr>
        <w:t>absolute value of the vector product in</w:t>
      </w:r>
      <w:r w:rsidRPr="007810B7">
        <w:rPr>
          <w:szCs w:val="20"/>
        </w:rPr>
        <w:t xml:space="preserve"> part</w:t>
      </w:r>
      <w:r w:rsidR="00E21769">
        <w:rPr>
          <w:szCs w:val="20"/>
        </w:rPr>
        <w:t>s</w:t>
      </w:r>
      <w:r w:rsidRPr="007810B7">
        <w:rPr>
          <w:szCs w:val="20"/>
        </w:rPr>
        <w:t xml:space="preserve"> </w:t>
      </w:r>
      <w:r>
        <w:rPr>
          <w:szCs w:val="20"/>
        </w:rPr>
        <w:t>d, e, c, b, f, and a</w:t>
      </w:r>
      <w:r w:rsidRPr="007810B7">
        <w:rPr>
          <w:szCs w:val="20"/>
        </w:rPr>
        <w:t>.</w:t>
      </w:r>
    </w:p>
    <w:p w14:paraId="17A13B89" w14:textId="73EFD1C7" w:rsidR="0036706E" w:rsidRDefault="0036706E">
      <w:pPr>
        <w:pStyle w:val="ListParagraph"/>
        <w:numPr>
          <w:ilvl w:val="0"/>
          <w:numId w:val="4"/>
        </w:numPr>
        <w:ind w:left="806" w:hanging="806"/>
        <w:rPr>
          <w:szCs w:val="20"/>
        </w:rPr>
      </w:pPr>
      <w:r w:rsidRPr="006B0336">
        <w:rPr>
          <w:b/>
          <w:smallCaps/>
          <w:szCs w:val="20"/>
        </w:rPr>
        <w:lastRenderedPageBreak/>
        <w:t>THINK</w:t>
      </w:r>
      <w:r>
        <w:rPr>
          <w:b/>
          <w:szCs w:val="20"/>
        </w:rPr>
        <w:t>:</w:t>
      </w:r>
      <w:r w:rsidR="00FF0ACD">
        <w:rPr>
          <w:b/>
          <w:szCs w:val="20"/>
        </w:rPr>
        <w:t xml:space="preserve"> </w:t>
      </w:r>
      <w:r>
        <w:rPr>
          <w:szCs w:val="20"/>
        </w:rPr>
        <w:t>We are given the change in the star’s radius. So, if we can express the surface area, circumference, and volume in terms of the radius, we can find by what factor</w:t>
      </w:r>
      <w:r w:rsidR="001F3F50">
        <w:rPr>
          <w:szCs w:val="20"/>
        </w:rPr>
        <w:t>s</w:t>
      </w:r>
      <w:r>
        <w:rPr>
          <w:szCs w:val="20"/>
        </w:rPr>
        <w:t xml:space="preserve"> these change as the radius changes.</w:t>
      </w:r>
    </w:p>
    <w:p w14:paraId="3DD249CB" w14:textId="77777777" w:rsidR="00FF0ACD" w:rsidRDefault="0036706E" w:rsidP="009913AA">
      <w:pPr>
        <w:rPr>
          <w:szCs w:val="20"/>
        </w:rPr>
      </w:pPr>
      <w:r w:rsidRPr="006B0336">
        <w:rPr>
          <w:b/>
          <w:smallCaps/>
          <w:szCs w:val="20"/>
        </w:rPr>
        <w:t>SKETCH:</w:t>
      </w:r>
      <w:r>
        <w:rPr>
          <w:b/>
          <w:smallCaps/>
          <w:szCs w:val="20"/>
        </w:rPr>
        <w:t xml:space="preserve"> </w:t>
      </w:r>
      <w:r>
        <w:rPr>
          <w:szCs w:val="20"/>
        </w:rPr>
        <w:t xml:space="preserve">We can think of the star as a sphere in space with radius </w:t>
      </w:r>
      <w:r>
        <w:rPr>
          <w:i/>
          <w:szCs w:val="20"/>
        </w:rPr>
        <w:t>r</w:t>
      </w:r>
      <w:r>
        <w:rPr>
          <w:szCs w:val="20"/>
        </w:rPr>
        <w:t>.</w:t>
      </w:r>
    </w:p>
    <w:p w14:paraId="0186B3C0" w14:textId="5BC55ECA" w:rsidR="00F61AED" w:rsidRDefault="006510CF" w:rsidP="002E3B96">
      <w:pPr>
        <w:tabs>
          <w:tab w:val="left" w:pos="810"/>
          <w:tab w:val="left" w:pos="900"/>
          <w:tab w:val="left" w:pos="990"/>
        </w:tabs>
        <w:spacing w:after="400"/>
        <w:ind w:hanging="806"/>
        <w:jc w:val="center"/>
        <w:rPr>
          <w:szCs w:val="20"/>
        </w:rPr>
      </w:pPr>
      <w:r>
        <w:rPr>
          <w:noProof/>
          <w:szCs w:val="20"/>
          <w:lang w:val="en-IN" w:eastAsia="en-IN"/>
        </w:rPr>
        <w:drawing>
          <wp:inline distT="0" distB="0" distL="0" distR="0" wp14:anchorId="4B44562D" wp14:editId="612D051C">
            <wp:extent cx="3357880" cy="2362835"/>
            <wp:effectExtent l="0" t="0" r="0" b="0"/>
            <wp:docPr id="849" name="Picture 849" descr="Two spheres of radii r and 11.4 r contain a vertical and a horizontal ellipse. One half of the ellipses are solid and the other halves are imagin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9"/>
                    <pic:cNvPicPr>
                      <a:picLocks noChangeAspect="1" noChangeArrowheads="1"/>
                    </pic:cNvPicPr>
                  </pic:nvPicPr>
                  <pic:blipFill>
                    <a:blip r:embed="rId1782">
                      <a:extLst>
                        <a:ext uri="{28A0092B-C50C-407E-A947-70E740481C1C}">
                          <a14:useLocalDpi xmlns:a14="http://schemas.microsoft.com/office/drawing/2010/main" val="0"/>
                        </a:ext>
                      </a:extLst>
                    </a:blip>
                    <a:srcRect/>
                    <a:stretch>
                      <a:fillRect/>
                    </a:stretch>
                  </pic:blipFill>
                  <pic:spPr bwMode="auto">
                    <a:xfrm>
                      <a:off x="0" y="0"/>
                      <a:ext cx="3357880" cy="2362835"/>
                    </a:xfrm>
                    <a:prstGeom prst="rect">
                      <a:avLst/>
                    </a:prstGeom>
                    <a:noFill/>
                    <a:ln>
                      <a:noFill/>
                    </a:ln>
                  </pic:spPr>
                </pic:pic>
              </a:graphicData>
            </a:graphic>
          </wp:inline>
        </w:drawing>
      </w:r>
    </w:p>
    <w:p w14:paraId="53288131" w14:textId="54B50806" w:rsidR="0036706E" w:rsidRPr="0036706E" w:rsidRDefault="0036706E" w:rsidP="00A61B1D">
      <w:pPr>
        <w:rPr>
          <w:szCs w:val="20"/>
        </w:rPr>
      </w:pPr>
      <w:r w:rsidRPr="006B0336">
        <w:rPr>
          <w:b/>
          <w:smallCaps/>
          <w:szCs w:val="20"/>
        </w:rPr>
        <w:t>RESEARCH:</w:t>
      </w:r>
      <w:r w:rsidR="00FF0ACD">
        <w:rPr>
          <w:b/>
          <w:szCs w:val="20"/>
        </w:rPr>
        <w:t xml:space="preserve"> </w:t>
      </w:r>
      <w:r>
        <w:rPr>
          <w:szCs w:val="20"/>
        </w:rPr>
        <w:t>We can use the formula</w:t>
      </w:r>
      <w:r w:rsidR="001F3F50">
        <w:rPr>
          <w:szCs w:val="20"/>
        </w:rPr>
        <w:t>s</w:t>
      </w:r>
      <w:r>
        <w:rPr>
          <w:szCs w:val="20"/>
        </w:rPr>
        <w:t xml:space="preserve"> for volume and surface area of a sphere give</w:t>
      </w:r>
      <w:r w:rsidR="001F3F50">
        <w:rPr>
          <w:szCs w:val="20"/>
        </w:rPr>
        <w:t>n in</w:t>
      </w:r>
      <w:r>
        <w:rPr>
          <w:szCs w:val="20"/>
        </w:rPr>
        <w:t xml:space="preserve"> Appendix A. </w:t>
      </w:r>
      <w:r w:rsidR="001F3F50">
        <w:rPr>
          <w:szCs w:val="20"/>
        </w:rPr>
        <w:t>W</w:t>
      </w:r>
      <w:r>
        <w:rPr>
          <w:szCs w:val="20"/>
        </w:rPr>
        <w:t xml:space="preserve">e find that the volume of the sphere on the left is </w:t>
      </w:r>
      <w:r w:rsidRPr="0036706E">
        <w:rPr>
          <w:position w:val="-22"/>
          <w:szCs w:val="20"/>
        </w:rPr>
        <w:object w:dxaOrig="499" w:dyaOrig="540" w14:anchorId="17AAE2DA">
          <v:shape id="_x0000_i1883" type="#_x0000_t75" alt="4 Over 3 pi r cubed" style="width:24.85pt;height:26.55pt" o:ole="">
            <v:imagedata r:id="rId1783" o:title=""/>
          </v:shape>
          <o:OLEObject Type="Embed" ProgID="Equation.DSMT4" ShapeID="_x0000_i1883" DrawAspect="Content" ObjectID="_1764185789" r:id="rId1784"/>
        </w:object>
      </w:r>
      <w:r>
        <w:rPr>
          <w:szCs w:val="20"/>
        </w:rPr>
        <w:t xml:space="preserve"> and its surface area is </w:t>
      </w:r>
      <w:r w:rsidRPr="0036706E">
        <w:rPr>
          <w:position w:val="-6"/>
          <w:szCs w:val="20"/>
        </w:rPr>
        <w:object w:dxaOrig="460" w:dyaOrig="300" w14:anchorId="11CD8B42">
          <v:shape id="_x0000_i1884" type="#_x0000_t75" alt="4 pi r squared" style="width:23.15pt;height:15.45pt" o:ole="">
            <v:imagedata r:id="rId1785" o:title=""/>
          </v:shape>
          <o:OLEObject Type="Embed" ProgID="Equation.DSMT4" ShapeID="_x0000_i1884" DrawAspect="Content" ObjectID="_1764185790" r:id="rId1786"/>
        </w:object>
      </w:r>
      <w:r>
        <w:rPr>
          <w:szCs w:val="20"/>
        </w:rPr>
        <w:t xml:space="preserve">. Similarly, the volume of the sphere on the right is </w:t>
      </w:r>
      <w:r w:rsidRPr="0036706E">
        <w:rPr>
          <w:position w:val="-22"/>
          <w:szCs w:val="20"/>
        </w:rPr>
        <w:object w:dxaOrig="999" w:dyaOrig="540" w14:anchorId="15641016">
          <v:shape id="_x0000_i1885" type="#_x0000_t75" alt="4 Over 3 pi left parenthesis 11.4 r right parenthesis cubed" style="width:50.55pt;height:26.55pt" o:ole="">
            <v:imagedata r:id="rId1787" o:title=""/>
          </v:shape>
          <o:OLEObject Type="Embed" ProgID="Equation.DSMT4" ShapeID="_x0000_i1885" DrawAspect="Content" ObjectID="_1764185791" r:id="rId1788"/>
        </w:object>
      </w:r>
      <w:r>
        <w:rPr>
          <w:szCs w:val="20"/>
        </w:rPr>
        <w:t xml:space="preserve">and its surface area is </w:t>
      </w:r>
      <w:r w:rsidRPr="0036706E">
        <w:rPr>
          <w:position w:val="-12"/>
          <w:szCs w:val="20"/>
        </w:rPr>
        <w:object w:dxaOrig="960" w:dyaOrig="400" w14:anchorId="3AC9DCCE">
          <v:shape id="_x0000_i1886" type="#_x0000_t75" alt="4 pi left parenthesis 11.4 r right parenthesis squared" style="width:47.15pt;height:20.55pt" o:ole="">
            <v:imagedata r:id="rId1789" o:title=""/>
          </v:shape>
          <o:OLEObject Type="Embed" ProgID="Equation.DSMT4" ShapeID="_x0000_i1886" DrawAspect="Content" ObjectID="_1764185792" r:id="rId1790"/>
        </w:object>
      </w:r>
      <w:r>
        <w:rPr>
          <w:szCs w:val="20"/>
        </w:rPr>
        <w:t>.</w:t>
      </w:r>
      <w:r w:rsidR="001F3F50">
        <w:rPr>
          <w:szCs w:val="20"/>
        </w:rPr>
        <w:t xml:space="preserve"> </w:t>
      </w:r>
      <w:r>
        <w:rPr>
          <w:szCs w:val="20"/>
        </w:rPr>
        <w:t xml:space="preserve">The circumference of a sphere is the same as the circumference of a great circle around it (shown in red in the sketch). </w:t>
      </w:r>
      <w:r w:rsidRPr="0036706E">
        <w:rPr>
          <w:szCs w:val="20"/>
        </w:rPr>
        <w:t>Finding the radius of the circle will give us the radius of the sphere. Using this method, we find that the circumference of the sphere on the l</w:t>
      </w:r>
      <w:r w:rsidR="001F3F50">
        <w:rPr>
          <w:szCs w:val="20"/>
        </w:rPr>
        <w:t>e</w:t>
      </w:r>
      <w:r w:rsidRPr="0036706E">
        <w:rPr>
          <w:szCs w:val="20"/>
        </w:rPr>
        <w:t>ft is</w:t>
      </w:r>
      <w:r w:rsidRPr="0036706E">
        <w:rPr>
          <w:position w:val="-6"/>
          <w:szCs w:val="20"/>
        </w:rPr>
        <w:object w:dxaOrig="380" w:dyaOrig="240" w14:anchorId="6D28A93E">
          <v:shape id="_x0000_i1887" type="#_x0000_t75" alt="2 pi r" style="width:18.85pt;height:12pt" o:ole="">
            <v:imagedata r:id="rId1791" o:title=""/>
          </v:shape>
          <o:OLEObject Type="Embed" ProgID="Equation.DSMT4" ShapeID="_x0000_i1887" DrawAspect="Content" ObjectID="_1764185793" r:id="rId1792"/>
        </w:object>
      </w:r>
      <w:r w:rsidRPr="0036706E">
        <w:rPr>
          <w:szCs w:val="20"/>
        </w:rPr>
        <w:t xml:space="preserve">, while the sphere on the right has a circumference of </w:t>
      </w:r>
      <w:r w:rsidRPr="0036706E">
        <w:rPr>
          <w:position w:val="-12"/>
          <w:szCs w:val="20"/>
        </w:rPr>
        <w:object w:dxaOrig="880" w:dyaOrig="340" w14:anchorId="4BF1AAA1">
          <v:shape id="_x0000_i1888" type="#_x0000_t75" alt="2 pi left parenthesis 11.4 r right parenthesis" style="width:43.7pt;height:17.15pt" o:ole="">
            <v:imagedata r:id="rId1793" o:title=""/>
          </v:shape>
          <o:OLEObject Type="Embed" ProgID="Equation.DSMT4" ShapeID="_x0000_i1888" DrawAspect="Content" ObjectID="_1764185794" r:id="rId1794"/>
        </w:object>
      </w:r>
      <w:r w:rsidRPr="0036706E">
        <w:rPr>
          <w:szCs w:val="20"/>
        </w:rPr>
        <w:t>.</w:t>
      </w:r>
    </w:p>
    <w:p w14:paraId="53F10E9A" w14:textId="719CDA75" w:rsidR="0036706E" w:rsidRPr="0036706E" w:rsidRDefault="0036706E" w:rsidP="00086BF0">
      <w:pPr>
        <w:rPr>
          <w:szCs w:val="20"/>
        </w:rPr>
      </w:pPr>
      <w:r w:rsidRPr="0036706E">
        <w:rPr>
          <w:b/>
          <w:smallCaps/>
          <w:szCs w:val="20"/>
        </w:rPr>
        <w:t xml:space="preserve">SIMPLIFY: </w:t>
      </w:r>
      <w:r w:rsidRPr="0036706E">
        <w:rPr>
          <w:szCs w:val="20"/>
        </w:rPr>
        <w:t xml:space="preserve">We use algebra to find the volume, surface area, and </w:t>
      </w:r>
      <w:r w:rsidR="001F3F50">
        <w:rPr>
          <w:szCs w:val="20"/>
        </w:rPr>
        <w:t>circumference</w:t>
      </w:r>
      <w:r w:rsidRPr="0036706E">
        <w:rPr>
          <w:szCs w:val="20"/>
        </w:rPr>
        <w:t xml:space="preserve"> of the larger sphere in terms of the volume, surface area, and </w:t>
      </w:r>
      <w:r w:rsidR="001F3F50">
        <w:rPr>
          <w:szCs w:val="20"/>
        </w:rPr>
        <w:t>circumference</w:t>
      </w:r>
      <w:r w:rsidRPr="0036706E">
        <w:rPr>
          <w:szCs w:val="20"/>
        </w:rPr>
        <w:t xml:space="preserve"> of the smaller sphere. (a) We find the surface area of the sphere on the right is </w:t>
      </w:r>
      <w:r w:rsidRPr="0036706E">
        <w:rPr>
          <w:position w:val="-16"/>
          <w:szCs w:val="20"/>
        </w:rPr>
        <w:object w:dxaOrig="3240" w:dyaOrig="440" w14:anchorId="112BCD1D">
          <v:shape id="_x0000_i1889" type="#_x0000_t75" alt="4 pi left parenthesis 11.4 r right parenthesis squared equals 4 pi left parenthesis 11.4 squared r squared right parenthesis equals 11.4 squared times 4 pi r squared" style="width:161.15pt;height:21.45pt" o:ole="">
            <v:imagedata r:id="rId1795" o:title=""/>
          </v:shape>
          <o:OLEObject Type="Embed" ProgID="Equation.DSMT4" ShapeID="_x0000_i1889" DrawAspect="Content" ObjectID="_1764185795" r:id="rId1796"/>
        </w:object>
      </w:r>
      <w:r w:rsidRPr="0036706E">
        <w:rPr>
          <w:szCs w:val="20"/>
        </w:rPr>
        <w:t xml:space="preserve"> (b) </w:t>
      </w:r>
      <w:r w:rsidR="001F3F50">
        <w:rPr>
          <w:szCs w:val="20"/>
        </w:rPr>
        <w:t>The</w:t>
      </w:r>
      <w:r w:rsidRPr="0036706E">
        <w:rPr>
          <w:szCs w:val="20"/>
        </w:rPr>
        <w:t xml:space="preserve"> </w:t>
      </w:r>
      <w:r w:rsidR="001F3F50" w:rsidRPr="0036706E">
        <w:rPr>
          <w:szCs w:val="20"/>
        </w:rPr>
        <w:t xml:space="preserve">circumference of </w:t>
      </w:r>
      <w:r w:rsidR="001F3F50">
        <w:rPr>
          <w:szCs w:val="20"/>
        </w:rPr>
        <w:br/>
      </w:r>
      <w:r w:rsidR="001F3F50" w:rsidRPr="0036706E">
        <w:rPr>
          <w:szCs w:val="20"/>
        </w:rPr>
        <w:t xml:space="preserve">the larger sphere is </w:t>
      </w:r>
      <w:r w:rsidR="001F3F50" w:rsidRPr="0036706E">
        <w:rPr>
          <w:position w:val="-12"/>
          <w:szCs w:val="20"/>
        </w:rPr>
        <w:object w:dxaOrig="1939" w:dyaOrig="340" w14:anchorId="58689738">
          <v:shape id="_x0000_i1890" type="#_x0000_t75" alt="2 pi left parenthesis 11.4 r right parenthesis equals 11.4 times left parenthesis 2 pi r right parenthesis" style="width:96.85pt;height:17.15pt" o:ole="">
            <v:imagedata r:id="rId1797" o:title=""/>
          </v:shape>
          <o:OLEObject Type="Embed" ProgID="Equation.DSMT4" ShapeID="_x0000_i1890" DrawAspect="Content" ObjectID="_1764185796" r:id="rId1798"/>
        </w:object>
      </w:r>
      <w:r w:rsidR="001F3F50" w:rsidRPr="0036706E">
        <w:rPr>
          <w:szCs w:val="20"/>
        </w:rPr>
        <w:t xml:space="preserve">. </w:t>
      </w:r>
      <w:r w:rsidRPr="0036706E">
        <w:rPr>
          <w:szCs w:val="20"/>
        </w:rPr>
        <w:t xml:space="preserve">(c) The </w:t>
      </w:r>
      <w:r w:rsidR="001F3F50" w:rsidRPr="0036706E">
        <w:rPr>
          <w:szCs w:val="20"/>
        </w:rPr>
        <w:t xml:space="preserve">volume of the larger sphere is </w:t>
      </w:r>
      <w:r w:rsidR="001F3F50" w:rsidRPr="0036706E">
        <w:rPr>
          <w:position w:val="-22"/>
          <w:szCs w:val="20"/>
        </w:rPr>
        <w:object w:dxaOrig="3480" w:dyaOrig="540" w14:anchorId="3F7E1656">
          <v:shape id="_x0000_i1891" type="#_x0000_t75" alt="4 Over 3 pi left parenthesis 11.4 r right parenthesis cubed equals 4 Over 3 pi left parenthesis 11.4 cubed r cubed right parenthesis equals left parenthesis 11.4 cubed right parenthesis 4 Over 3 pi r cubed" style="width:174pt;height:26.55pt" o:ole="">
            <v:imagedata r:id="rId1799" o:title=""/>
          </v:shape>
          <o:OLEObject Type="Embed" ProgID="Equation.DSMT4" ShapeID="_x0000_i1891" DrawAspect="Content" ObjectID="_1764185797" r:id="rId1800"/>
        </w:object>
      </w:r>
      <w:r w:rsidR="001F3F50" w:rsidRPr="0036706E">
        <w:rPr>
          <w:szCs w:val="20"/>
        </w:rPr>
        <w:t>.</w:t>
      </w:r>
    </w:p>
    <w:p w14:paraId="61CA0B5A" w14:textId="1B4CB158" w:rsidR="0036706E" w:rsidRPr="0036706E" w:rsidRDefault="0036706E" w:rsidP="00086BF0">
      <w:pPr>
        <w:rPr>
          <w:b/>
          <w:szCs w:val="20"/>
        </w:rPr>
      </w:pPr>
      <w:r w:rsidRPr="0036706E">
        <w:rPr>
          <w:b/>
          <w:smallCaps/>
          <w:szCs w:val="20"/>
        </w:rPr>
        <w:t>CALCULATE:</w:t>
      </w:r>
      <w:r w:rsidR="00FF0ACD">
        <w:rPr>
          <w:b/>
          <w:szCs w:val="20"/>
        </w:rPr>
        <w:t xml:space="preserve"> </w:t>
      </w:r>
      <w:r w:rsidRPr="0036706E">
        <w:rPr>
          <w:szCs w:val="20"/>
        </w:rPr>
        <w:t xml:space="preserve">Since we don’t know the star’s original radius, we take the ratio of the new value divided by the old value to get the factor by which the surface area, volume, and circumference have increased. In part (a), we find that the ratio of the new surface area to the original surface area is </w:t>
      </w:r>
      <w:r w:rsidRPr="0036706E">
        <w:rPr>
          <w:position w:val="-22"/>
          <w:szCs w:val="20"/>
        </w:rPr>
        <w:object w:dxaOrig="3580" w:dyaOrig="600" w14:anchorId="632BB6A9">
          <v:shape id="_x0000_i1892" type="#_x0000_t75" alt="StartFraction 11.4 squared times 4 pi r squared Over 4 pi r squared EndFraction equals 11.4 squared StartFraction 4 pi r squared Over 4 pi r squared EndFraction equals 11.4 squared times 1 equals 129.96" style="width:179.15pt;height:30pt" o:ole="">
            <v:imagedata r:id="rId1801" o:title=""/>
          </v:shape>
          <o:OLEObject Type="Embed" ProgID="Equation.DSMT4" ShapeID="_x0000_i1892" DrawAspect="Content" ObjectID="_1764185798" r:id="rId1802"/>
        </w:object>
      </w:r>
      <w:r w:rsidRPr="0036706E">
        <w:rPr>
          <w:szCs w:val="20"/>
        </w:rPr>
        <w:t xml:space="preserve">. (b) Similarly, </w:t>
      </w:r>
      <w:r w:rsidR="001F3F50" w:rsidRPr="0036706E">
        <w:rPr>
          <w:szCs w:val="20"/>
        </w:rPr>
        <w:t xml:space="preserve">we </w:t>
      </w:r>
      <w:r w:rsidR="001F3F50">
        <w:rPr>
          <w:szCs w:val="20"/>
        </w:rPr>
        <w:t>can divide the</w:t>
      </w:r>
      <w:r w:rsidR="001F3F50" w:rsidRPr="0036706E">
        <w:rPr>
          <w:szCs w:val="20"/>
        </w:rPr>
        <w:t xml:space="preserve"> new circumference </w:t>
      </w:r>
      <w:r w:rsidR="001F3F50">
        <w:rPr>
          <w:szCs w:val="20"/>
        </w:rPr>
        <w:t>by</w:t>
      </w:r>
      <w:r w:rsidR="001F3F50" w:rsidRPr="0036706E">
        <w:rPr>
          <w:szCs w:val="20"/>
        </w:rPr>
        <w:t xml:space="preserve"> the original one </w:t>
      </w:r>
      <w:r w:rsidR="001F3F50">
        <w:rPr>
          <w:szCs w:val="20"/>
        </w:rPr>
        <w:t>to get</w:t>
      </w:r>
      <w:r w:rsidR="001F3F50" w:rsidRPr="0036706E">
        <w:rPr>
          <w:szCs w:val="20"/>
        </w:rPr>
        <w:t xml:space="preserve"> </w:t>
      </w:r>
      <w:r w:rsidR="001F3F50" w:rsidRPr="0036706E">
        <w:rPr>
          <w:position w:val="-22"/>
          <w:szCs w:val="20"/>
        </w:rPr>
        <w:object w:dxaOrig="3060" w:dyaOrig="600" w14:anchorId="1F0B4DEF">
          <v:shape id="_x0000_i1893" type="#_x0000_t75" alt="StartFraction 11.4 times left parenthesis 2 pi r right parenthesis Over 2 pi r EndFraction equals 11.4 StartFraction 2 pi r Over 2 pi r EndFraction equals 11.4 times 1 equals 11.4" style="width:153.45pt;height:30pt" o:ole="">
            <v:imagedata r:id="rId1803" o:title=""/>
          </v:shape>
          <o:OLEObject Type="Embed" ProgID="Equation.DSMT4" ShapeID="_x0000_i1893" DrawAspect="Content" ObjectID="_1764185799" r:id="rId1804"/>
        </w:object>
      </w:r>
      <w:r w:rsidR="001F3F50" w:rsidRPr="0036706E">
        <w:rPr>
          <w:szCs w:val="20"/>
        </w:rPr>
        <w:t xml:space="preserve">. </w:t>
      </w:r>
      <w:r w:rsidRPr="0036706E">
        <w:rPr>
          <w:szCs w:val="20"/>
        </w:rPr>
        <w:t xml:space="preserve">(c) </w:t>
      </w:r>
      <w:r w:rsidR="001F3F50">
        <w:rPr>
          <w:szCs w:val="20"/>
        </w:rPr>
        <w:t>T</w:t>
      </w:r>
      <w:r w:rsidR="001F3F50" w:rsidRPr="0036706E">
        <w:rPr>
          <w:szCs w:val="20"/>
        </w:rPr>
        <w:t xml:space="preserve">he new volume divided by the original volume </w:t>
      </w:r>
      <w:r w:rsidR="001F3F50">
        <w:rPr>
          <w:szCs w:val="20"/>
        </w:rPr>
        <w:t>is</w:t>
      </w:r>
      <w:r w:rsidR="001F3F50" w:rsidRPr="0036706E">
        <w:rPr>
          <w:szCs w:val="20"/>
        </w:rPr>
        <w:t xml:space="preserve"> </w:t>
      </w:r>
      <w:r w:rsidR="001F3F50" w:rsidRPr="0036706E">
        <w:rPr>
          <w:position w:val="-30"/>
          <w:szCs w:val="20"/>
        </w:rPr>
        <w:object w:dxaOrig="4040" w:dyaOrig="760" w14:anchorId="0FB989D1">
          <v:shape id="_x0000_i1894" type="#_x0000_t75" alt="Start fraction left parenthesis 11.4 cubed right parenthesis 4 over 3 pi r cubed over 4 over 3 pi r cubed End fraction equals left parenthesis 11.4 cubed right parenthesis Start fraction 4 over 3 pi r cubed over 4 over 3 pi r cubed equals 11.4 cubed times 1 equals 1481.544" style="width:202.3pt;height:38.55pt" o:ole="">
            <v:imagedata r:id="rId1805" o:title=""/>
          </v:shape>
          <o:OLEObject Type="Embed" ProgID="Equation.DSMT4" ShapeID="_x0000_i1894" DrawAspect="Content" ObjectID="_1764185800" r:id="rId1806"/>
        </w:object>
      </w:r>
      <w:r w:rsidR="001F3F50" w:rsidRPr="0036706E">
        <w:rPr>
          <w:szCs w:val="20"/>
        </w:rPr>
        <w:t>.</w:t>
      </w:r>
    </w:p>
    <w:p w14:paraId="1F225AA2" w14:textId="69602878" w:rsidR="0036706E" w:rsidRPr="0036706E" w:rsidRDefault="0036706E" w:rsidP="00086BF0">
      <w:pPr>
        <w:rPr>
          <w:b/>
          <w:szCs w:val="20"/>
        </w:rPr>
      </w:pPr>
      <w:r w:rsidRPr="0036706E">
        <w:rPr>
          <w:b/>
          <w:smallCaps/>
          <w:szCs w:val="20"/>
        </w:rPr>
        <w:t>ROUND:</w:t>
      </w:r>
      <w:r w:rsidRPr="0036706E">
        <w:rPr>
          <w:b/>
          <w:szCs w:val="20"/>
        </w:rPr>
        <w:t xml:space="preserve"> </w:t>
      </w:r>
      <w:r w:rsidRPr="0036706E">
        <w:rPr>
          <w:szCs w:val="20"/>
        </w:rPr>
        <w:t>For all of these calculations, we round to three significant figures. This gives us that (a) the surface area has increased by a factor of</w:t>
      </w:r>
      <w:r w:rsidR="006A4B17">
        <w:rPr>
          <w:szCs w:val="20"/>
        </w:rPr>
        <w:t>130.,</w:t>
      </w:r>
      <w:r w:rsidR="00FF0ACD">
        <w:rPr>
          <w:szCs w:val="20"/>
        </w:rPr>
        <w:t xml:space="preserve"> </w:t>
      </w:r>
      <w:r w:rsidRPr="0036706E">
        <w:rPr>
          <w:szCs w:val="20"/>
        </w:rPr>
        <w:t>(</w:t>
      </w:r>
      <w:r w:rsidR="001F3F50">
        <w:rPr>
          <w:szCs w:val="20"/>
        </w:rPr>
        <w:t>b</w:t>
      </w:r>
      <w:r w:rsidRPr="0036706E">
        <w:rPr>
          <w:szCs w:val="20"/>
        </w:rPr>
        <w:t>) the circumference ha</w:t>
      </w:r>
      <w:r w:rsidR="001F3F50">
        <w:rPr>
          <w:szCs w:val="20"/>
        </w:rPr>
        <w:t>s increased by a factor of 11.4, and</w:t>
      </w:r>
      <w:r w:rsidRPr="0036706E">
        <w:rPr>
          <w:szCs w:val="20"/>
        </w:rPr>
        <w:t xml:space="preserve"> </w:t>
      </w:r>
      <w:r w:rsidR="001F3F50">
        <w:rPr>
          <w:szCs w:val="20"/>
        </w:rPr>
        <w:t>(c</w:t>
      </w:r>
      <w:r w:rsidR="001F3F50" w:rsidRPr="0036706E">
        <w:rPr>
          <w:szCs w:val="20"/>
        </w:rPr>
        <w:t xml:space="preserve">) the volume has increased by a factor of </w:t>
      </w:r>
      <w:r w:rsidR="001F3F50" w:rsidRPr="0036706E">
        <w:rPr>
          <w:position w:val="-6"/>
          <w:szCs w:val="20"/>
        </w:rPr>
        <w:object w:dxaOrig="800" w:dyaOrig="300" w14:anchorId="5BE8CF0C">
          <v:shape id="_x0000_i1895" type="#_x0000_t75" alt="1.48 times 10 cubed" style="width:39.45pt;height:15.45pt" o:ole="">
            <v:imagedata r:id="rId1807" o:title=""/>
          </v:shape>
          <o:OLEObject Type="Embed" ProgID="Equation.DSMT4" ShapeID="_x0000_i1895" DrawAspect="Content" ObjectID="_1764185801" r:id="rId1808"/>
        </w:object>
      </w:r>
      <w:r w:rsidR="001F3F50">
        <w:rPr>
          <w:szCs w:val="20"/>
        </w:rPr>
        <w:t>.</w:t>
      </w:r>
    </w:p>
    <w:p w14:paraId="265636F6" w14:textId="77777777" w:rsidR="00FF0ACD" w:rsidRDefault="0036706E" w:rsidP="00683054">
      <w:pPr>
        <w:rPr>
          <w:szCs w:val="20"/>
        </w:rPr>
      </w:pPr>
      <w:r w:rsidRPr="0036706E">
        <w:rPr>
          <w:b/>
          <w:smallCaps/>
          <w:szCs w:val="20"/>
        </w:rPr>
        <w:lastRenderedPageBreak/>
        <w:t>DOUBLE-CHECK:</w:t>
      </w:r>
      <w:r w:rsidRPr="0036706E">
        <w:rPr>
          <w:szCs w:val="20"/>
        </w:rPr>
        <w:t xml:space="preserve"> Think about what these values represent. The circumference is a one-dimensional quantity, with units such as km, which is proportional to </w:t>
      </w:r>
      <w:r w:rsidRPr="0036706E">
        <w:rPr>
          <w:i/>
          <w:szCs w:val="20"/>
        </w:rPr>
        <w:t>r</w:t>
      </w:r>
      <w:r w:rsidRPr="0036706E">
        <w:rPr>
          <w:szCs w:val="20"/>
        </w:rPr>
        <w:t>. The surface area is a two-dimensional quantity with units such as</w:t>
      </w:r>
      <w:r w:rsidR="005C0E2C" w:rsidRPr="005C0E2C">
        <w:t xml:space="preserve"> </w:t>
      </w:r>
      <w:r w:rsidR="005C0E2C" w:rsidRPr="00B333B7">
        <w:rPr>
          <w:position w:val="-4"/>
        </w:rPr>
        <w:object w:dxaOrig="400" w:dyaOrig="279" w14:anchorId="7DFC516B">
          <v:shape id="_x0000_i1896" type="#_x0000_t75" alt="k m squared" style="width:20.55pt;height:13.7pt" o:ole="">
            <v:imagedata r:id="rId1809" o:title=""/>
          </v:shape>
          <o:OLEObject Type="Embed" ProgID="Equation.DSMT4" ShapeID="_x0000_i1896" DrawAspect="Content" ObjectID="_1764185802" r:id="rId1810"/>
        </w:object>
      </w:r>
      <w:r w:rsidRPr="0036706E">
        <w:rPr>
          <w:szCs w:val="20"/>
        </w:rPr>
        <w:t>, and is proportional to</w:t>
      </w:r>
      <w:r w:rsidR="005C0E2C" w:rsidRPr="005C0E2C">
        <w:t xml:space="preserve"> </w:t>
      </w:r>
      <w:r w:rsidR="005C0E2C" w:rsidRPr="00B333B7">
        <w:rPr>
          <w:position w:val="-4"/>
        </w:rPr>
        <w:object w:dxaOrig="220" w:dyaOrig="279" w14:anchorId="39C03186">
          <v:shape id="_x0000_i1897" type="#_x0000_t75" alt="r squared" style="width:11.15pt;height:13.7pt" o:ole="">
            <v:imagedata r:id="rId1811" o:title=""/>
          </v:shape>
          <o:OLEObject Type="Embed" ProgID="Equation.DSMT4" ShapeID="_x0000_i1897" DrawAspect="Content" ObjectID="_1764185803" r:id="rId1812"/>
        </w:object>
      </w:r>
      <w:r w:rsidRPr="0036706E">
        <w:rPr>
          <w:szCs w:val="20"/>
        </w:rPr>
        <w:t>. The</w:t>
      </w:r>
      <w:r>
        <w:rPr>
          <w:szCs w:val="20"/>
        </w:rPr>
        <w:t xml:space="preserve"> volume is a three-dimensional quantity with units such as </w:t>
      </w:r>
      <w:r w:rsidR="00297300" w:rsidRPr="00B333B7">
        <w:rPr>
          <w:position w:val="-4"/>
        </w:rPr>
        <w:object w:dxaOrig="400" w:dyaOrig="279" w14:anchorId="24931BC9">
          <v:shape id="_x0000_i1898" type="#_x0000_t75" alt="k m cubed" style="width:20.55pt;height:13.7pt" o:ole="">
            <v:imagedata r:id="rId1813" o:title=""/>
          </v:shape>
          <o:OLEObject Type="Embed" ProgID="Equation.DSMT4" ShapeID="_x0000_i1898" DrawAspect="Content" ObjectID="_1764185804" r:id="rId1814"/>
        </w:object>
      </w:r>
      <w:r w:rsidR="00297300">
        <w:t xml:space="preserve"> </w:t>
      </w:r>
      <w:r>
        <w:rPr>
          <w:szCs w:val="20"/>
        </w:rPr>
        <w:t>and is proportional to</w:t>
      </w:r>
      <w:r w:rsidR="004306F2" w:rsidRPr="004306F2">
        <w:t xml:space="preserve"> </w:t>
      </w:r>
      <w:r w:rsidR="004306F2" w:rsidRPr="00B333B7">
        <w:rPr>
          <w:position w:val="-4"/>
        </w:rPr>
        <w:object w:dxaOrig="220" w:dyaOrig="279" w14:anchorId="3ED930B4">
          <v:shape id="_x0000_i1899" type="#_x0000_t75" alt="r cubed" style="width:11.15pt;height:13.7pt" o:ole="">
            <v:imagedata r:id="rId1815" o:title=""/>
          </v:shape>
          <o:OLEObject Type="Embed" ProgID="Equation.DSMT4" ShapeID="_x0000_i1899" DrawAspect="Content" ObjectID="_1764185805" r:id="rId1816"/>
        </w:object>
      </w:r>
      <w:r>
        <w:rPr>
          <w:szCs w:val="20"/>
        </w:rPr>
        <w:t>. So it makes sense that, when we increase the radius by a given amount (11.4 in this case), the circumference increases in proportion to that amount, while the surface area increases by that amount squared, and the volume increases by the cube of that amount.</w:t>
      </w:r>
    </w:p>
    <w:p w14:paraId="69DAFB01" w14:textId="4765C57D" w:rsidR="00462FE0" w:rsidRDefault="008217B9">
      <w:pPr>
        <w:pStyle w:val="ListParagraph"/>
        <w:numPr>
          <w:ilvl w:val="0"/>
          <w:numId w:val="4"/>
        </w:numPr>
        <w:ind w:left="806" w:hanging="806"/>
        <w:rPr>
          <w:b/>
          <w:szCs w:val="20"/>
        </w:rPr>
      </w:pPr>
      <w:r w:rsidRPr="008217B9">
        <w:rPr>
          <w:szCs w:val="20"/>
        </w:rPr>
        <w:t>The circumference is directly proportional to the radius.</w:t>
      </w:r>
    </w:p>
    <w:p w14:paraId="10DC3D11" w14:textId="7BBF8485" w:rsidR="008217B9" w:rsidRDefault="008217B9">
      <w:pPr>
        <w:pStyle w:val="ListParagraph"/>
        <w:numPr>
          <w:ilvl w:val="0"/>
          <w:numId w:val="6"/>
        </w:numPr>
        <w:tabs>
          <w:tab w:val="left" w:pos="1170"/>
        </w:tabs>
        <w:spacing w:before="0"/>
        <w:ind w:left="806" w:firstLine="0"/>
        <w:rPr>
          <w:szCs w:val="20"/>
        </w:rPr>
      </w:pPr>
      <w:r w:rsidRPr="008217B9">
        <w:rPr>
          <w:szCs w:val="20"/>
        </w:rPr>
        <w:t>The surface area is proportional to the square of the radius and therefore to the square of the circumference. It will increase by a factor of</w:t>
      </w:r>
      <w:r w:rsidR="000E0997">
        <w:rPr>
          <w:szCs w:val="20"/>
        </w:rPr>
        <w:t xml:space="preserve"> </w:t>
      </w:r>
      <w:r w:rsidR="000E0997" w:rsidRPr="00B333B7">
        <w:rPr>
          <w:position w:val="-6"/>
        </w:rPr>
        <w:object w:dxaOrig="940" w:dyaOrig="300" w14:anchorId="30BDC872">
          <v:shape id="_x0000_i1900" type="#_x0000_t75" alt="12.5 squared equals 156" style="width:47.15pt;height:15.45pt" o:ole="">
            <v:imagedata r:id="rId1817" o:title=""/>
          </v:shape>
          <o:OLEObject Type="Embed" ProgID="Equation.DSMT4" ShapeID="_x0000_i1900" DrawAspect="Content" ObjectID="_1764185806" r:id="rId1818"/>
        </w:object>
      </w:r>
      <w:r w:rsidRPr="008217B9">
        <w:rPr>
          <w:szCs w:val="20"/>
        </w:rPr>
        <w:t>.</w:t>
      </w:r>
    </w:p>
    <w:p w14:paraId="6C1F77A3" w14:textId="5FD1E316" w:rsidR="008217B9" w:rsidRDefault="008217B9">
      <w:pPr>
        <w:pStyle w:val="ListParagraph"/>
        <w:numPr>
          <w:ilvl w:val="0"/>
          <w:numId w:val="6"/>
        </w:numPr>
        <w:tabs>
          <w:tab w:val="left" w:pos="1170"/>
        </w:tabs>
        <w:spacing w:before="0"/>
        <w:ind w:left="806" w:firstLine="0"/>
        <w:rPr>
          <w:szCs w:val="20"/>
        </w:rPr>
      </w:pPr>
      <w:r w:rsidRPr="008217B9">
        <w:rPr>
          <w:szCs w:val="20"/>
        </w:rPr>
        <w:t xml:space="preserve">The </w:t>
      </w:r>
      <w:r>
        <w:rPr>
          <w:szCs w:val="20"/>
        </w:rPr>
        <w:t xml:space="preserve">radius is directly </w:t>
      </w:r>
      <w:r w:rsidRPr="008217B9">
        <w:rPr>
          <w:szCs w:val="20"/>
        </w:rPr>
        <w:t>proportional to the circumference. It will increase by a factor of 12.5.</w:t>
      </w:r>
    </w:p>
    <w:p w14:paraId="0E3D867A" w14:textId="4777B08D" w:rsidR="008217B9" w:rsidRPr="008217B9" w:rsidRDefault="008217B9">
      <w:pPr>
        <w:pStyle w:val="ListParagraph"/>
        <w:numPr>
          <w:ilvl w:val="0"/>
          <w:numId w:val="6"/>
        </w:numPr>
        <w:tabs>
          <w:tab w:val="left" w:pos="1170"/>
        </w:tabs>
        <w:spacing w:before="0"/>
        <w:ind w:left="806" w:firstLine="0"/>
        <w:rPr>
          <w:szCs w:val="20"/>
        </w:rPr>
      </w:pPr>
      <w:r w:rsidRPr="008217B9">
        <w:rPr>
          <w:szCs w:val="20"/>
        </w:rPr>
        <w:t xml:space="preserve">The </w:t>
      </w:r>
      <w:r>
        <w:rPr>
          <w:szCs w:val="20"/>
        </w:rPr>
        <w:t>volume</w:t>
      </w:r>
      <w:r w:rsidRPr="008217B9">
        <w:rPr>
          <w:szCs w:val="20"/>
        </w:rPr>
        <w:t xml:space="preserve"> is proportional to the </w:t>
      </w:r>
      <w:r>
        <w:rPr>
          <w:szCs w:val="20"/>
        </w:rPr>
        <w:t>cube</w:t>
      </w:r>
      <w:r w:rsidRPr="008217B9">
        <w:rPr>
          <w:szCs w:val="20"/>
        </w:rPr>
        <w:t xml:space="preserve"> of the radius and therefore to the </w:t>
      </w:r>
      <w:r>
        <w:rPr>
          <w:szCs w:val="20"/>
        </w:rPr>
        <w:t>cube</w:t>
      </w:r>
      <w:r w:rsidRPr="008217B9">
        <w:rPr>
          <w:szCs w:val="20"/>
        </w:rPr>
        <w:t xml:space="preserve"> of the circumference. It will increase by a factor of</w:t>
      </w:r>
      <w:r w:rsidR="00521875">
        <w:rPr>
          <w:szCs w:val="20"/>
        </w:rPr>
        <w:t xml:space="preserve"> </w:t>
      </w:r>
      <w:r w:rsidR="00521875" w:rsidRPr="00B333B7">
        <w:rPr>
          <w:position w:val="-6"/>
        </w:rPr>
        <w:object w:dxaOrig="1040" w:dyaOrig="300" w14:anchorId="5B9FA4D5">
          <v:shape id="_x0000_i1901" type="#_x0000_t75" alt="12.5 cubed equals 1950" style="width:51.45pt;height:15.45pt" o:ole="">
            <v:imagedata r:id="rId1819" o:title=""/>
          </v:shape>
          <o:OLEObject Type="Embed" ProgID="Equation.DSMT4" ShapeID="_x0000_i1901" DrawAspect="Content" ObjectID="_1764185807" r:id="rId1820"/>
        </w:object>
      </w:r>
      <w:r w:rsidRPr="008217B9">
        <w:rPr>
          <w:szCs w:val="20"/>
        </w:rPr>
        <w:t>.</w:t>
      </w:r>
    </w:p>
    <w:p w14:paraId="695CBD46" w14:textId="0BBDF880" w:rsidR="005441EC" w:rsidRDefault="005441EC">
      <w:pPr>
        <w:pStyle w:val="ListParagraph"/>
        <w:numPr>
          <w:ilvl w:val="0"/>
          <w:numId w:val="4"/>
        </w:numPr>
        <w:ind w:left="806" w:hanging="806"/>
        <w:rPr>
          <w:b/>
          <w:szCs w:val="20"/>
        </w:rPr>
      </w:pPr>
      <w:r w:rsidRPr="008217B9">
        <w:rPr>
          <w:szCs w:val="20"/>
        </w:rPr>
        <w:t xml:space="preserve">The </w:t>
      </w:r>
      <w:r>
        <w:rPr>
          <w:szCs w:val="20"/>
        </w:rPr>
        <w:t>volume</w:t>
      </w:r>
      <w:r w:rsidRPr="008217B9">
        <w:rPr>
          <w:szCs w:val="20"/>
        </w:rPr>
        <w:t xml:space="preserve"> is proportional to the </w:t>
      </w:r>
      <w:r>
        <w:rPr>
          <w:szCs w:val="20"/>
        </w:rPr>
        <w:t xml:space="preserve">cube of the </w:t>
      </w:r>
      <w:r w:rsidRPr="008217B9">
        <w:rPr>
          <w:szCs w:val="20"/>
        </w:rPr>
        <w:t>radius</w:t>
      </w:r>
      <w:r>
        <w:rPr>
          <w:szCs w:val="20"/>
        </w:rPr>
        <w:t>, so if the volume increase</w:t>
      </w:r>
      <w:r w:rsidR="00EA2E3B">
        <w:rPr>
          <w:szCs w:val="20"/>
        </w:rPr>
        <w:t>s</w:t>
      </w:r>
      <w:r>
        <w:rPr>
          <w:szCs w:val="20"/>
        </w:rPr>
        <w:t xml:space="preserve"> by a factor of 872, then the radius increase</w:t>
      </w:r>
      <w:r w:rsidR="00EA2E3B">
        <w:rPr>
          <w:szCs w:val="20"/>
        </w:rPr>
        <w:t>s</w:t>
      </w:r>
      <w:r>
        <w:rPr>
          <w:szCs w:val="20"/>
        </w:rPr>
        <w:t xml:space="preserve"> by a factor of </w:t>
      </w:r>
      <w:r w:rsidRPr="005441EC">
        <w:rPr>
          <w:position w:val="-8"/>
          <w:szCs w:val="20"/>
        </w:rPr>
        <w:object w:dxaOrig="1760" w:dyaOrig="320" w14:anchorId="0D5BDB13">
          <v:shape id="_x0000_i1902" type="#_x0000_t75" alt="RootIndex 3 StartRoot 872 EndRoot equals 9.553712362" style="width:88.3pt;height:16.3pt" o:ole="">
            <v:imagedata r:id="rId1821" o:title=""/>
          </v:shape>
          <o:OLEObject Type="Embed" ProgID="Equation.DSMT4" ShapeID="_x0000_i1902" DrawAspect="Content" ObjectID="_1764185808" r:id="rId1822"/>
        </w:object>
      </w:r>
    </w:p>
    <w:p w14:paraId="25D62729" w14:textId="65FEED73" w:rsidR="005441EC" w:rsidRDefault="005441EC">
      <w:pPr>
        <w:pStyle w:val="ListParagraph"/>
        <w:numPr>
          <w:ilvl w:val="0"/>
          <w:numId w:val="7"/>
        </w:numPr>
        <w:tabs>
          <w:tab w:val="left" w:pos="1170"/>
        </w:tabs>
        <w:spacing w:before="0"/>
        <w:ind w:left="806" w:firstLine="0"/>
        <w:rPr>
          <w:szCs w:val="20"/>
        </w:rPr>
      </w:pPr>
      <w:r w:rsidRPr="008217B9">
        <w:rPr>
          <w:szCs w:val="20"/>
        </w:rPr>
        <w:t>The surface area is proportional to the square of the radius. It will increase by a factor of</w:t>
      </w:r>
      <w:r w:rsidR="004177C1">
        <w:rPr>
          <w:szCs w:val="20"/>
        </w:rPr>
        <w:t xml:space="preserve"> </w:t>
      </w:r>
      <w:r w:rsidR="004177C1" w:rsidRPr="00B333B7">
        <w:rPr>
          <w:position w:val="-6"/>
        </w:rPr>
        <w:object w:dxaOrig="1700" w:dyaOrig="300" w14:anchorId="4951E65A">
          <v:shape id="_x0000_i1903" type="#_x0000_t75" alt="9.553712362 squared equals 91.3" style="width:85.7pt;height:15.45pt" o:ole="">
            <v:imagedata r:id="rId1823" o:title=""/>
          </v:shape>
          <o:OLEObject Type="Embed" ProgID="Equation.DSMT4" ShapeID="_x0000_i1903" DrawAspect="Content" ObjectID="_1764185809" r:id="rId1824"/>
        </w:object>
      </w:r>
      <w:r w:rsidRPr="008217B9">
        <w:rPr>
          <w:szCs w:val="20"/>
        </w:rPr>
        <w:t>.</w:t>
      </w:r>
    </w:p>
    <w:p w14:paraId="23A9059F" w14:textId="5956EAD0" w:rsidR="005441EC" w:rsidRDefault="005441EC">
      <w:pPr>
        <w:pStyle w:val="ListParagraph"/>
        <w:numPr>
          <w:ilvl w:val="0"/>
          <w:numId w:val="7"/>
        </w:numPr>
        <w:tabs>
          <w:tab w:val="left" w:pos="1170"/>
        </w:tabs>
        <w:spacing w:before="0"/>
        <w:ind w:left="806" w:firstLine="0"/>
        <w:rPr>
          <w:szCs w:val="20"/>
        </w:rPr>
      </w:pPr>
      <w:r w:rsidRPr="008217B9">
        <w:rPr>
          <w:szCs w:val="20"/>
        </w:rPr>
        <w:t xml:space="preserve">The </w:t>
      </w:r>
      <w:r w:rsidR="00592074" w:rsidRPr="008217B9">
        <w:rPr>
          <w:szCs w:val="20"/>
        </w:rPr>
        <w:t>circumference</w:t>
      </w:r>
      <w:r w:rsidR="00592074">
        <w:rPr>
          <w:szCs w:val="20"/>
        </w:rPr>
        <w:t xml:space="preserve"> is directly </w:t>
      </w:r>
      <w:r w:rsidR="00592074" w:rsidRPr="008217B9">
        <w:rPr>
          <w:szCs w:val="20"/>
        </w:rPr>
        <w:t>proportional to the</w:t>
      </w:r>
      <w:r w:rsidR="00592074">
        <w:rPr>
          <w:szCs w:val="20"/>
        </w:rPr>
        <w:t xml:space="preserve"> </w:t>
      </w:r>
      <w:r>
        <w:rPr>
          <w:szCs w:val="20"/>
        </w:rPr>
        <w:t>radius</w:t>
      </w:r>
      <w:r w:rsidRPr="008217B9">
        <w:rPr>
          <w:szCs w:val="20"/>
        </w:rPr>
        <w:t xml:space="preserve">. It will increase by a factor of </w:t>
      </w:r>
      <w:r w:rsidR="00592074">
        <w:rPr>
          <w:szCs w:val="20"/>
        </w:rPr>
        <w:t>9.55</w:t>
      </w:r>
      <w:r w:rsidRPr="008217B9">
        <w:rPr>
          <w:szCs w:val="20"/>
        </w:rPr>
        <w:t>.</w:t>
      </w:r>
    </w:p>
    <w:p w14:paraId="2649614E" w14:textId="30B3B1C0" w:rsidR="00592074" w:rsidRDefault="005441EC">
      <w:pPr>
        <w:pStyle w:val="ListParagraph"/>
        <w:numPr>
          <w:ilvl w:val="0"/>
          <w:numId w:val="7"/>
        </w:numPr>
        <w:tabs>
          <w:tab w:val="left" w:pos="1170"/>
        </w:tabs>
        <w:spacing w:before="0"/>
        <w:ind w:left="806" w:firstLine="0"/>
        <w:rPr>
          <w:szCs w:val="20"/>
        </w:rPr>
      </w:pPr>
      <w:r w:rsidRPr="008217B9">
        <w:rPr>
          <w:szCs w:val="20"/>
        </w:rPr>
        <w:t xml:space="preserve">The </w:t>
      </w:r>
      <w:r w:rsidR="00592074">
        <w:rPr>
          <w:szCs w:val="20"/>
        </w:rPr>
        <w:t>diam</w:t>
      </w:r>
      <w:r w:rsidR="00EA2E3B">
        <w:rPr>
          <w:szCs w:val="20"/>
        </w:rPr>
        <w:t>e</w:t>
      </w:r>
      <w:r w:rsidR="00592074">
        <w:rPr>
          <w:szCs w:val="20"/>
        </w:rPr>
        <w:t xml:space="preserve">ter is directly </w:t>
      </w:r>
      <w:r w:rsidR="00592074" w:rsidRPr="008217B9">
        <w:rPr>
          <w:szCs w:val="20"/>
        </w:rPr>
        <w:t>proportional to the</w:t>
      </w:r>
      <w:r w:rsidR="00592074">
        <w:rPr>
          <w:szCs w:val="20"/>
        </w:rPr>
        <w:t xml:space="preserve"> radius</w:t>
      </w:r>
      <w:r w:rsidR="00592074" w:rsidRPr="008217B9">
        <w:rPr>
          <w:szCs w:val="20"/>
        </w:rPr>
        <w:t xml:space="preserve">. It will increase by a factor of </w:t>
      </w:r>
      <w:r w:rsidR="00592074">
        <w:rPr>
          <w:szCs w:val="20"/>
        </w:rPr>
        <w:t>9.55</w:t>
      </w:r>
      <w:r w:rsidR="00592074" w:rsidRPr="008217B9">
        <w:rPr>
          <w:szCs w:val="20"/>
        </w:rPr>
        <w:t>.</w:t>
      </w:r>
    </w:p>
    <w:p w14:paraId="73CD796E" w14:textId="77777777" w:rsidR="00B24A1C" w:rsidRDefault="00B24A1C">
      <w:pPr>
        <w:pStyle w:val="ListParagraph"/>
        <w:numPr>
          <w:ilvl w:val="0"/>
          <w:numId w:val="4"/>
        </w:numPr>
        <w:ind w:left="806" w:hanging="806"/>
        <w:rPr>
          <w:b/>
          <w:szCs w:val="20"/>
        </w:rPr>
      </w:pPr>
    </w:p>
    <w:p w14:paraId="6826BE2E" w14:textId="2199B3EF" w:rsidR="00EA2E3B" w:rsidRDefault="00EA2E3B">
      <w:pPr>
        <w:pStyle w:val="ListParagraph"/>
        <w:numPr>
          <w:ilvl w:val="0"/>
          <w:numId w:val="8"/>
        </w:numPr>
        <w:tabs>
          <w:tab w:val="left" w:pos="1170"/>
        </w:tabs>
        <w:spacing w:before="0"/>
        <w:ind w:left="806" w:firstLine="0"/>
        <w:rPr>
          <w:b/>
          <w:szCs w:val="20"/>
        </w:rPr>
      </w:pPr>
      <w:r w:rsidRPr="00EA2E3B">
        <w:rPr>
          <w:szCs w:val="20"/>
        </w:rPr>
        <w:t>The volume</w:t>
      </w:r>
      <w:r w:rsidRPr="008217B9">
        <w:rPr>
          <w:szCs w:val="20"/>
        </w:rPr>
        <w:t xml:space="preserve"> is proportional to the </w:t>
      </w:r>
      <w:r>
        <w:rPr>
          <w:szCs w:val="20"/>
        </w:rPr>
        <w:t xml:space="preserve">cube of the </w:t>
      </w:r>
      <w:r w:rsidRPr="008217B9">
        <w:rPr>
          <w:szCs w:val="20"/>
        </w:rPr>
        <w:t>radius</w:t>
      </w:r>
      <w:r>
        <w:rPr>
          <w:szCs w:val="20"/>
        </w:rPr>
        <w:t xml:space="preserve">, so if the volume increases by a factor of </w:t>
      </w:r>
      <w:r w:rsidR="0095577D">
        <w:rPr>
          <w:szCs w:val="20"/>
        </w:rPr>
        <w:t>274</w:t>
      </w:r>
      <w:r>
        <w:rPr>
          <w:szCs w:val="20"/>
        </w:rPr>
        <w:t xml:space="preserve">, then the radius increases by a factor of </w:t>
      </w:r>
      <w:r w:rsidR="0095577D" w:rsidRPr="005441EC">
        <w:rPr>
          <w:position w:val="-8"/>
          <w:szCs w:val="20"/>
        </w:rPr>
        <w:object w:dxaOrig="2260" w:dyaOrig="320" w14:anchorId="17F027F8">
          <v:shape id="_x0000_i1904" type="#_x0000_t75" alt="StartRoot 274 EndRoot equals 16.55294536 equals 16.6 period" style="width:112.3pt;height:16.3pt" o:ole="">
            <v:imagedata r:id="rId1825" o:title=""/>
          </v:shape>
          <o:OLEObject Type="Embed" ProgID="Equation.DSMT4" ShapeID="_x0000_i1904" DrawAspect="Content" ObjectID="_1764185810" r:id="rId1826"/>
        </w:object>
      </w:r>
    </w:p>
    <w:p w14:paraId="315AEA8A" w14:textId="5E993991" w:rsidR="0095577D" w:rsidRDefault="00EA2E3B">
      <w:pPr>
        <w:pStyle w:val="ListParagraph"/>
        <w:numPr>
          <w:ilvl w:val="0"/>
          <w:numId w:val="8"/>
        </w:numPr>
        <w:tabs>
          <w:tab w:val="left" w:pos="1170"/>
        </w:tabs>
        <w:spacing w:before="0"/>
        <w:ind w:left="806" w:firstLine="0"/>
        <w:rPr>
          <w:szCs w:val="20"/>
        </w:rPr>
      </w:pPr>
      <w:r w:rsidRPr="008217B9">
        <w:rPr>
          <w:szCs w:val="20"/>
        </w:rPr>
        <w:t xml:space="preserve">The </w:t>
      </w:r>
      <w:r>
        <w:rPr>
          <w:szCs w:val="20"/>
        </w:rPr>
        <w:t xml:space="preserve">volume is </w:t>
      </w:r>
      <w:r w:rsidR="0095577D" w:rsidRPr="008217B9">
        <w:rPr>
          <w:szCs w:val="20"/>
        </w:rPr>
        <w:t xml:space="preserve">proportional to the </w:t>
      </w:r>
      <w:r w:rsidR="0095577D">
        <w:rPr>
          <w:szCs w:val="20"/>
        </w:rPr>
        <w:t>cube</w:t>
      </w:r>
      <w:r w:rsidR="0095577D" w:rsidRPr="008217B9">
        <w:rPr>
          <w:szCs w:val="20"/>
        </w:rPr>
        <w:t xml:space="preserve"> of the radius. It will increase by a factor of</w:t>
      </w:r>
      <w:r w:rsidR="00D77DE4" w:rsidRPr="00B333B7">
        <w:rPr>
          <w:position w:val="-6"/>
        </w:rPr>
        <w:object w:dxaOrig="2940" w:dyaOrig="300" w14:anchorId="5688F12D">
          <v:shape id="_x0000_i1905" type="#_x0000_t75" alt="16.55294536 cubed equals 4535.507028 equals 4540" style="width:147.45pt;height:15.45pt" o:ole="">
            <v:imagedata r:id="rId1827" o:title=""/>
          </v:shape>
          <o:OLEObject Type="Embed" ProgID="Equation.DSMT4" ShapeID="_x0000_i1905" DrawAspect="Content" ObjectID="_1764185811" r:id="rId1828"/>
        </w:object>
      </w:r>
      <w:r w:rsidR="0095577D" w:rsidRPr="008217B9">
        <w:rPr>
          <w:szCs w:val="20"/>
        </w:rPr>
        <w:t>.</w:t>
      </w:r>
    </w:p>
    <w:p w14:paraId="07E48554" w14:textId="5936F574" w:rsidR="00462FE0" w:rsidRDefault="00EA2E3B">
      <w:pPr>
        <w:pStyle w:val="ListParagraph"/>
        <w:numPr>
          <w:ilvl w:val="0"/>
          <w:numId w:val="8"/>
        </w:numPr>
        <w:tabs>
          <w:tab w:val="left" w:pos="1170"/>
        </w:tabs>
        <w:spacing w:before="0"/>
        <w:ind w:left="806" w:firstLine="0"/>
        <w:rPr>
          <w:szCs w:val="20"/>
        </w:rPr>
      </w:pPr>
      <w:r w:rsidRPr="008217B9">
        <w:rPr>
          <w:szCs w:val="20"/>
        </w:rPr>
        <w:t xml:space="preserve">The </w:t>
      </w:r>
      <w:r>
        <w:rPr>
          <w:szCs w:val="20"/>
        </w:rPr>
        <w:t>d</w:t>
      </w:r>
      <w:r w:rsidR="0095577D">
        <w:rPr>
          <w:szCs w:val="20"/>
        </w:rPr>
        <w:t xml:space="preserve">ensity is </w:t>
      </w:r>
      <w:r w:rsidR="0095577D" w:rsidRPr="0095577D">
        <w:rPr>
          <w:i/>
          <w:szCs w:val="20"/>
        </w:rPr>
        <w:t>inversely</w:t>
      </w:r>
      <w:r w:rsidR="0095577D">
        <w:rPr>
          <w:szCs w:val="20"/>
        </w:rPr>
        <w:t xml:space="preserve"> </w:t>
      </w:r>
      <w:r w:rsidRPr="008217B9">
        <w:rPr>
          <w:szCs w:val="20"/>
        </w:rPr>
        <w:t>proportional to the</w:t>
      </w:r>
      <w:r>
        <w:rPr>
          <w:szCs w:val="20"/>
        </w:rPr>
        <w:t xml:space="preserve"> </w:t>
      </w:r>
      <w:r w:rsidR="0095577D">
        <w:rPr>
          <w:szCs w:val="20"/>
        </w:rPr>
        <w:t>volume</w:t>
      </w:r>
      <w:r w:rsidRPr="008217B9">
        <w:rPr>
          <w:szCs w:val="20"/>
        </w:rPr>
        <w:t xml:space="preserve">. It will </w:t>
      </w:r>
      <w:r w:rsidR="0095577D">
        <w:rPr>
          <w:szCs w:val="20"/>
        </w:rPr>
        <w:t>de</w:t>
      </w:r>
      <w:r w:rsidRPr="008217B9">
        <w:rPr>
          <w:szCs w:val="20"/>
        </w:rPr>
        <w:t>crease by a factor of</w:t>
      </w:r>
      <w:r w:rsidR="00D77DE4" w:rsidRPr="00B333B7">
        <w:rPr>
          <w:position w:val="-6"/>
        </w:rPr>
        <w:object w:dxaOrig="2160" w:dyaOrig="300" w14:anchorId="67D45E6A">
          <v:shape id="_x0000_i1906" type="#_x0000_t75" alt="4535.507028 Superscript negative 1 Baseline equals 2.20 times 10 Superscript negative 4" style="width:108pt;height:15.45pt" o:ole="">
            <v:imagedata r:id="rId1829" o:title=""/>
          </v:shape>
          <o:OLEObject Type="Embed" ProgID="Equation.DSMT4" ShapeID="_x0000_i1906" DrawAspect="Content" ObjectID="_1764185812" r:id="rId1830"/>
        </w:object>
      </w:r>
      <w:r w:rsidRPr="008217B9">
        <w:rPr>
          <w:szCs w:val="20"/>
        </w:rPr>
        <w:t>.</w:t>
      </w:r>
    </w:p>
    <w:sectPr w:rsidR="00462FE0" w:rsidSect="00ED5EEA">
      <w:headerReference w:type="even" r:id="rId1831"/>
      <w:headerReference w:type="default" r:id="rId1832"/>
      <w:footerReference w:type="even" r:id="rId1833"/>
      <w:footerReference w:type="default" r:id="rId1834"/>
      <w:headerReference w:type="first" r:id="rId1835"/>
      <w:footerReference w:type="first" r:id="rId1836"/>
      <w:pgSz w:w="12240" w:h="15840"/>
      <w:pgMar w:top="1440" w:right="1440" w:bottom="1440" w:left="1440" w:header="720" w:footer="720"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E69C441" w14:textId="77777777" w:rsidR="00DA0635" w:rsidRDefault="00DA0635">
      <w:r>
        <w:separator/>
      </w:r>
    </w:p>
  </w:endnote>
  <w:endnote w:type="continuationSeparator" w:id="0">
    <w:p w14:paraId="31255FAC" w14:textId="77777777" w:rsidR="00DA0635" w:rsidRDefault="00DA06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Minion Pro">
    <w:altName w:val="Cambria Math"/>
    <w:panose1 w:val="00000000000000000000"/>
    <w:charset w:val="00"/>
    <w:family w:val="roman"/>
    <w:notTrueType/>
    <w:pitch w:val="variable"/>
    <w:sig w:usb0="00000001" w:usb1="00000001"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inionPro-Regular">
    <w:altName w:val="Cambria"/>
    <w:panose1 w:val="00000000000000000000"/>
    <w:charset w:val="00"/>
    <w:family w:val="roman"/>
    <w:notTrueType/>
    <w:pitch w:val="default"/>
    <w:sig w:usb0="00000003" w:usb1="00000000" w:usb2="00000000" w:usb3="00000000" w:csb0="00000001"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85A68F" w14:textId="77777777" w:rsidR="00F23F2A" w:rsidRDefault="00F23F2A" w:rsidP="00376680">
    <w:pPr>
      <w:pStyle w:val="Footer"/>
      <w:tabs>
        <w:tab w:val="clear" w:pos="4320"/>
        <w:tab w:val="clear" w:pos="8640"/>
      </w:tabs>
      <w:jc w:val="center"/>
      <w:rPr>
        <w:rStyle w:val="PageNumber"/>
        <w:szCs w:val="20"/>
      </w:rPr>
    </w:pPr>
    <w:r w:rsidRPr="002B1CCD">
      <w:rPr>
        <w:rStyle w:val="PageNumber"/>
        <w:szCs w:val="20"/>
      </w:rPr>
      <w:fldChar w:fldCharType="begin"/>
    </w:r>
    <w:r w:rsidRPr="002B1CCD">
      <w:rPr>
        <w:rStyle w:val="PageNumber"/>
        <w:szCs w:val="20"/>
      </w:rPr>
      <w:instrText xml:space="preserve">PAGE  </w:instrText>
    </w:r>
    <w:r w:rsidRPr="002B1CCD">
      <w:rPr>
        <w:rStyle w:val="PageNumber"/>
        <w:szCs w:val="20"/>
      </w:rPr>
      <w:fldChar w:fldCharType="separate"/>
    </w:r>
    <w:r w:rsidR="00695647">
      <w:rPr>
        <w:rStyle w:val="PageNumber"/>
        <w:noProof/>
        <w:szCs w:val="20"/>
      </w:rPr>
      <w:t>22</w:t>
    </w:r>
    <w:r w:rsidRPr="002B1CCD">
      <w:rPr>
        <w:rStyle w:val="PageNumber"/>
        <w:szCs w:val="20"/>
      </w:rPr>
      <w:fldChar w:fldCharType="end"/>
    </w:r>
    <w:bookmarkStart w:id="0" w:name="_GoBack"/>
    <w:bookmarkEnd w:id="0"/>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2E7587" w14:textId="77777777" w:rsidR="00F23F2A" w:rsidRDefault="00F23F2A" w:rsidP="00560688">
    <w:pPr>
      <w:pStyle w:val="Footer"/>
      <w:tabs>
        <w:tab w:val="clear" w:pos="4320"/>
        <w:tab w:val="clear" w:pos="8640"/>
      </w:tabs>
      <w:jc w:val="center"/>
      <w:rPr>
        <w:rStyle w:val="PageNumber"/>
        <w:szCs w:val="20"/>
      </w:rPr>
    </w:pPr>
    <w:r w:rsidRPr="002B1CCD">
      <w:rPr>
        <w:rStyle w:val="PageNumber"/>
        <w:szCs w:val="20"/>
      </w:rPr>
      <w:fldChar w:fldCharType="begin"/>
    </w:r>
    <w:r w:rsidRPr="002B1CCD">
      <w:rPr>
        <w:rStyle w:val="PageNumber"/>
        <w:szCs w:val="20"/>
      </w:rPr>
      <w:instrText xml:space="preserve">PAGE  </w:instrText>
    </w:r>
    <w:r w:rsidRPr="002B1CCD">
      <w:rPr>
        <w:rStyle w:val="PageNumber"/>
        <w:szCs w:val="20"/>
      </w:rPr>
      <w:fldChar w:fldCharType="separate"/>
    </w:r>
    <w:r w:rsidR="00695647">
      <w:rPr>
        <w:rStyle w:val="PageNumber"/>
        <w:noProof/>
        <w:szCs w:val="20"/>
      </w:rPr>
      <w:t>21</w:t>
    </w:r>
    <w:r w:rsidRPr="002B1CCD">
      <w:rPr>
        <w:rStyle w:val="PageNumber"/>
        <w:szCs w:val="2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CAC20E6" w14:textId="77777777" w:rsidR="00F23F2A" w:rsidRDefault="00F23F2A" w:rsidP="00B62619">
    <w:pPr>
      <w:pStyle w:val="Footer"/>
      <w:ind w:left="4320"/>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p w14:paraId="72771D4D" w14:textId="77777777" w:rsidR="00F23F2A" w:rsidRDefault="00F23F2A"/>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19F94D4" w14:textId="77777777" w:rsidR="00DA0635" w:rsidRDefault="00DA0635">
      <w:r>
        <w:separator/>
      </w:r>
    </w:p>
  </w:footnote>
  <w:footnote w:type="continuationSeparator" w:id="0">
    <w:p w14:paraId="59DF7A54" w14:textId="77777777" w:rsidR="00DA0635" w:rsidRDefault="00DA06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224F8B" w14:textId="77777777" w:rsidR="00F23F2A" w:rsidRPr="00463FAE" w:rsidRDefault="00F23F2A" w:rsidP="00E45A0D">
    <w:pPr>
      <w:pStyle w:val="Header"/>
      <w:jc w:val="left"/>
    </w:pPr>
    <w:r w:rsidRPr="00E45A0D">
      <w:rPr>
        <w:i w:val="0"/>
        <w:iCs/>
      </w:rPr>
      <w:t xml:space="preserve">Bauer/Westfall: </w:t>
    </w:r>
    <w:r w:rsidRPr="006C3B90">
      <w:t xml:space="preserve">University Physics, </w:t>
    </w:r>
    <w:r>
      <w:t>3</w:t>
    </w:r>
    <w:r w:rsidRPr="006C3B90">
      <w:t>E</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8C64FC" w14:textId="77777777" w:rsidR="00F23F2A" w:rsidRPr="002B1CCD" w:rsidRDefault="00F23F2A" w:rsidP="000774E8">
    <w:pPr>
      <w:pStyle w:val="Header"/>
    </w:pPr>
    <w:r w:rsidRPr="00B63724">
      <w:rPr>
        <w:b/>
      </w:rPr>
      <w:t>Chapter 1</w:t>
    </w:r>
    <w:r>
      <w:t>: Overview</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325F24" w14:textId="77777777" w:rsidR="00763162" w:rsidRDefault="007631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55417E5"/>
    <w:multiLevelType w:val="hybridMultilevel"/>
    <w:tmpl w:val="C87CB852"/>
    <w:lvl w:ilvl="0" w:tplc="FFFFFFFF">
      <w:start w:val="1"/>
      <w:numFmt w:val="lowerLetter"/>
      <w:lvlText w:val="(%1)"/>
      <w:lvlJc w:val="left"/>
      <w:pPr>
        <w:ind w:left="2160" w:hanging="360"/>
      </w:pPr>
      <w:rPr>
        <w:rFonts w:hint="default"/>
        <w:b w:val="0"/>
        <w:bCs/>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 w15:restartNumberingAfterBreak="0">
    <w:nsid w:val="05FC3FBE"/>
    <w:multiLevelType w:val="hybridMultilevel"/>
    <w:tmpl w:val="C87CB852"/>
    <w:lvl w:ilvl="0" w:tplc="FFFFFFFF">
      <w:start w:val="1"/>
      <w:numFmt w:val="lowerLetter"/>
      <w:lvlText w:val="(%1)"/>
      <w:lvlJc w:val="left"/>
      <w:pPr>
        <w:ind w:left="2160" w:hanging="360"/>
      </w:pPr>
      <w:rPr>
        <w:rFonts w:hint="default"/>
        <w:b w:val="0"/>
        <w:bCs/>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 w15:restartNumberingAfterBreak="0">
    <w:nsid w:val="0D663632"/>
    <w:multiLevelType w:val="hybridMultilevel"/>
    <w:tmpl w:val="C87CB852"/>
    <w:lvl w:ilvl="0" w:tplc="FFFFFFFF">
      <w:start w:val="1"/>
      <w:numFmt w:val="lowerLetter"/>
      <w:lvlText w:val="(%1)"/>
      <w:lvlJc w:val="left"/>
      <w:pPr>
        <w:ind w:left="2160" w:hanging="360"/>
      </w:pPr>
      <w:rPr>
        <w:rFonts w:hint="default"/>
        <w:b w:val="0"/>
        <w:bCs/>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 w15:restartNumberingAfterBreak="0">
    <w:nsid w:val="0EDD76A8"/>
    <w:multiLevelType w:val="hybridMultilevel"/>
    <w:tmpl w:val="C87CB852"/>
    <w:lvl w:ilvl="0" w:tplc="FFFFFFFF">
      <w:start w:val="1"/>
      <w:numFmt w:val="lowerLetter"/>
      <w:lvlText w:val="(%1)"/>
      <w:lvlJc w:val="left"/>
      <w:pPr>
        <w:ind w:left="2160" w:hanging="360"/>
      </w:pPr>
      <w:rPr>
        <w:rFonts w:hint="default"/>
        <w:b w:val="0"/>
        <w:bCs/>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4" w15:restartNumberingAfterBreak="0">
    <w:nsid w:val="0F2C4BEC"/>
    <w:multiLevelType w:val="hybridMultilevel"/>
    <w:tmpl w:val="D756B49E"/>
    <w:lvl w:ilvl="0" w:tplc="C4C4406E">
      <w:start w:val="1"/>
      <w:numFmt w:val="lowerLetter"/>
      <w:lvlText w:val="(%1)"/>
      <w:lvlJc w:val="left"/>
      <w:pPr>
        <w:ind w:left="2160" w:hanging="360"/>
      </w:pPr>
      <w:rPr>
        <w:rFonts w:hint="default"/>
        <w:b w:val="0"/>
        <w:bCs/>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5" w15:restartNumberingAfterBreak="0">
    <w:nsid w:val="131E1854"/>
    <w:multiLevelType w:val="hybridMultilevel"/>
    <w:tmpl w:val="D756B49E"/>
    <w:lvl w:ilvl="0" w:tplc="FFFFFFFF">
      <w:start w:val="1"/>
      <w:numFmt w:val="lowerLetter"/>
      <w:lvlText w:val="(%1)"/>
      <w:lvlJc w:val="left"/>
      <w:pPr>
        <w:ind w:left="2160" w:hanging="360"/>
      </w:pPr>
      <w:rPr>
        <w:rFonts w:hint="default"/>
        <w:b w:val="0"/>
        <w:bCs/>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6" w15:restartNumberingAfterBreak="0">
    <w:nsid w:val="1490046D"/>
    <w:multiLevelType w:val="hybridMultilevel"/>
    <w:tmpl w:val="FF12F1F2"/>
    <w:lvl w:ilvl="0" w:tplc="FFFFFFFF">
      <w:start w:val="1"/>
      <w:numFmt w:val="lowerLetter"/>
      <w:lvlText w:val="(%1)"/>
      <w:lvlJc w:val="left"/>
      <w:pPr>
        <w:tabs>
          <w:tab w:val="num" w:pos="1260"/>
        </w:tabs>
        <w:ind w:left="1260" w:hanging="360"/>
      </w:pPr>
      <w:rPr>
        <w:rFonts w:hint="default"/>
        <w:b w:val="0"/>
      </w:rPr>
    </w:lvl>
    <w:lvl w:ilvl="1" w:tplc="FFFFFFFF" w:tentative="1">
      <w:start w:val="1"/>
      <w:numFmt w:val="lowerLetter"/>
      <w:lvlText w:val="%2."/>
      <w:lvlJc w:val="left"/>
      <w:pPr>
        <w:tabs>
          <w:tab w:val="num" w:pos="1920"/>
        </w:tabs>
        <w:ind w:left="1920" w:hanging="360"/>
      </w:pPr>
    </w:lvl>
    <w:lvl w:ilvl="2" w:tplc="FFFFFFFF" w:tentative="1">
      <w:start w:val="1"/>
      <w:numFmt w:val="lowerRoman"/>
      <w:lvlText w:val="%3."/>
      <w:lvlJc w:val="right"/>
      <w:pPr>
        <w:tabs>
          <w:tab w:val="num" w:pos="2640"/>
        </w:tabs>
        <w:ind w:left="2640" w:hanging="180"/>
      </w:pPr>
    </w:lvl>
    <w:lvl w:ilvl="3" w:tplc="FFFFFFFF" w:tentative="1">
      <w:start w:val="1"/>
      <w:numFmt w:val="decimal"/>
      <w:lvlText w:val="%4."/>
      <w:lvlJc w:val="left"/>
      <w:pPr>
        <w:tabs>
          <w:tab w:val="num" w:pos="3360"/>
        </w:tabs>
        <w:ind w:left="3360" w:hanging="360"/>
      </w:pPr>
    </w:lvl>
    <w:lvl w:ilvl="4" w:tplc="FFFFFFFF" w:tentative="1">
      <w:start w:val="1"/>
      <w:numFmt w:val="lowerLetter"/>
      <w:lvlText w:val="%5."/>
      <w:lvlJc w:val="left"/>
      <w:pPr>
        <w:tabs>
          <w:tab w:val="num" w:pos="4080"/>
        </w:tabs>
        <w:ind w:left="4080" w:hanging="360"/>
      </w:pPr>
    </w:lvl>
    <w:lvl w:ilvl="5" w:tplc="FFFFFFFF" w:tentative="1">
      <w:start w:val="1"/>
      <w:numFmt w:val="lowerRoman"/>
      <w:lvlText w:val="%6."/>
      <w:lvlJc w:val="right"/>
      <w:pPr>
        <w:tabs>
          <w:tab w:val="num" w:pos="4800"/>
        </w:tabs>
        <w:ind w:left="4800" w:hanging="180"/>
      </w:pPr>
    </w:lvl>
    <w:lvl w:ilvl="6" w:tplc="FFFFFFFF" w:tentative="1">
      <w:start w:val="1"/>
      <w:numFmt w:val="decimal"/>
      <w:lvlText w:val="%7."/>
      <w:lvlJc w:val="left"/>
      <w:pPr>
        <w:tabs>
          <w:tab w:val="num" w:pos="5520"/>
        </w:tabs>
        <w:ind w:left="5520" w:hanging="360"/>
      </w:pPr>
    </w:lvl>
    <w:lvl w:ilvl="7" w:tplc="FFFFFFFF" w:tentative="1">
      <w:start w:val="1"/>
      <w:numFmt w:val="lowerLetter"/>
      <w:lvlText w:val="%8."/>
      <w:lvlJc w:val="left"/>
      <w:pPr>
        <w:tabs>
          <w:tab w:val="num" w:pos="6240"/>
        </w:tabs>
        <w:ind w:left="6240" w:hanging="360"/>
      </w:pPr>
    </w:lvl>
    <w:lvl w:ilvl="8" w:tplc="FFFFFFFF" w:tentative="1">
      <w:start w:val="1"/>
      <w:numFmt w:val="lowerRoman"/>
      <w:lvlText w:val="%9."/>
      <w:lvlJc w:val="right"/>
      <w:pPr>
        <w:tabs>
          <w:tab w:val="num" w:pos="6960"/>
        </w:tabs>
        <w:ind w:left="6960" w:hanging="180"/>
      </w:pPr>
    </w:lvl>
  </w:abstractNum>
  <w:abstractNum w:abstractNumId="7" w15:restartNumberingAfterBreak="0">
    <w:nsid w:val="22315ED0"/>
    <w:multiLevelType w:val="hybridMultilevel"/>
    <w:tmpl w:val="FF12F1F2"/>
    <w:lvl w:ilvl="0" w:tplc="FFFFFFFF">
      <w:start w:val="1"/>
      <w:numFmt w:val="lowerLetter"/>
      <w:lvlText w:val="(%1)"/>
      <w:lvlJc w:val="left"/>
      <w:pPr>
        <w:tabs>
          <w:tab w:val="num" w:pos="1260"/>
        </w:tabs>
        <w:ind w:left="1260" w:hanging="360"/>
      </w:pPr>
      <w:rPr>
        <w:rFonts w:hint="default"/>
        <w:b w:val="0"/>
      </w:rPr>
    </w:lvl>
    <w:lvl w:ilvl="1" w:tplc="FFFFFFFF" w:tentative="1">
      <w:start w:val="1"/>
      <w:numFmt w:val="lowerLetter"/>
      <w:lvlText w:val="%2."/>
      <w:lvlJc w:val="left"/>
      <w:pPr>
        <w:tabs>
          <w:tab w:val="num" w:pos="1920"/>
        </w:tabs>
        <w:ind w:left="1920" w:hanging="360"/>
      </w:pPr>
    </w:lvl>
    <w:lvl w:ilvl="2" w:tplc="FFFFFFFF" w:tentative="1">
      <w:start w:val="1"/>
      <w:numFmt w:val="lowerRoman"/>
      <w:lvlText w:val="%3."/>
      <w:lvlJc w:val="right"/>
      <w:pPr>
        <w:tabs>
          <w:tab w:val="num" w:pos="2640"/>
        </w:tabs>
        <w:ind w:left="2640" w:hanging="180"/>
      </w:pPr>
    </w:lvl>
    <w:lvl w:ilvl="3" w:tplc="FFFFFFFF" w:tentative="1">
      <w:start w:val="1"/>
      <w:numFmt w:val="decimal"/>
      <w:lvlText w:val="%4."/>
      <w:lvlJc w:val="left"/>
      <w:pPr>
        <w:tabs>
          <w:tab w:val="num" w:pos="3360"/>
        </w:tabs>
        <w:ind w:left="3360" w:hanging="360"/>
      </w:pPr>
    </w:lvl>
    <w:lvl w:ilvl="4" w:tplc="FFFFFFFF" w:tentative="1">
      <w:start w:val="1"/>
      <w:numFmt w:val="lowerLetter"/>
      <w:lvlText w:val="%5."/>
      <w:lvlJc w:val="left"/>
      <w:pPr>
        <w:tabs>
          <w:tab w:val="num" w:pos="4080"/>
        </w:tabs>
        <w:ind w:left="4080" w:hanging="360"/>
      </w:pPr>
    </w:lvl>
    <w:lvl w:ilvl="5" w:tplc="FFFFFFFF" w:tentative="1">
      <w:start w:val="1"/>
      <w:numFmt w:val="lowerRoman"/>
      <w:lvlText w:val="%6."/>
      <w:lvlJc w:val="right"/>
      <w:pPr>
        <w:tabs>
          <w:tab w:val="num" w:pos="4800"/>
        </w:tabs>
        <w:ind w:left="4800" w:hanging="180"/>
      </w:pPr>
    </w:lvl>
    <w:lvl w:ilvl="6" w:tplc="FFFFFFFF" w:tentative="1">
      <w:start w:val="1"/>
      <w:numFmt w:val="decimal"/>
      <w:lvlText w:val="%7."/>
      <w:lvlJc w:val="left"/>
      <w:pPr>
        <w:tabs>
          <w:tab w:val="num" w:pos="5520"/>
        </w:tabs>
        <w:ind w:left="5520" w:hanging="360"/>
      </w:pPr>
    </w:lvl>
    <w:lvl w:ilvl="7" w:tplc="FFFFFFFF" w:tentative="1">
      <w:start w:val="1"/>
      <w:numFmt w:val="lowerLetter"/>
      <w:lvlText w:val="%8."/>
      <w:lvlJc w:val="left"/>
      <w:pPr>
        <w:tabs>
          <w:tab w:val="num" w:pos="6240"/>
        </w:tabs>
        <w:ind w:left="6240" w:hanging="360"/>
      </w:pPr>
    </w:lvl>
    <w:lvl w:ilvl="8" w:tplc="FFFFFFFF" w:tentative="1">
      <w:start w:val="1"/>
      <w:numFmt w:val="lowerRoman"/>
      <w:lvlText w:val="%9."/>
      <w:lvlJc w:val="right"/>
      <w:pPr>
        <w:tabs>
          <w:tab w:val="num" w:pos="6960"/>
        </w:tabs>
        <w:ind w:left="6960" w:hanging="180"/>
      </w:pPr>
    </w:lvl>
  </w:abstractNum>
  <w:abstractNum w:abstractNumId="8" w15:restartNumberingAfterBreak="0">
    <w:nsid w:val="22542E6B"/>
    <w:multiLevelType w:val="hybridMultilevel"/>
    <w:tmpl w:val="C87CB852"/>
    <w:lvl w:ilvl="0" w:tplc="FFFFFFFF">
      <w:start w:val="1"/>
      <w:numFmt w:val="lowerLetter"/>
      <w:lvlText w:val="(%1)"/>
      <w:lvlJc w:val="left"/>
      <w:pPr>
        <w:ind w:left="2160" w:hanging="360"/>
      </w:pPr>
      <w:rPr>
        <w:rFonts w:hint="default"/>
        <w:b w:val="0"/>
        <w:bCs/>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9" w15:restartNumberingAfterBreak="0">
    <w:nsid w:val="22EE2F8C"/>
    <w:multiLevelType w:val="hybridMultilevel"/>
    <w:tmpl w:val="FF12F1F2"/>
    <w:lvl w:ilvl="0" w:tplc="FFFFFFFF">
      <w:start w:val="1"/>
      <w:numFmt w:val="lowerLetter"/>
      <w:lvlText w:val="(%1)"/>
      <w:lvlJc w:val="left"/>
      <w:pPr>
        <w:tabs>
          <w:tab w:val="num" w:pos="1260"/>
        </w:tabs>
        <w:ind w:left="1260" w:hanging="360"/>
      </w:pPr>
      <w:rPr>
        <w:rFonts w:hint="default"/>
        <w:b w:val="0"/>
      </w:rPr>
    </w:lvl>
    <w:lvl w:ilvl="1" w:tplc="FFFFFFFF" w:tentative="1">
      <w:start w:val="1"/>
      <w:numFmt w:val="lowerLetter"/>
      <w:lvlText w:val="%2."/>
      <w:lvlJc w:val="left"/>
      <w:pPr>
        <w:tabs>
          <w:tab w:val="num" w:pos="1920"/>
        </w:tabs>
        <w:ind w:left="1920" w:hanging="360"/>
      </w:pPr>
    </w:lvl>
    <w:lvl w:ilvl="2" w:tplc="FFFFFFFF" w:tentative="1">
      <w:start w:val="1"/>
      <w:numFmt w:val="lowerRoman"/>
      <w:lvlText w:val="%3."/>
      <w:lvlJc w:val="right"/>
      <w:pPr>
        <w:tabs>
          <w:tab w:val="num" w:pos="2640"/>
        </w:tabs>
        <w:ind w:left="2640" w:hanging="180"/>
      </w:pPr>
    </w:lvl>
    <w:lvl w:ilvl="3" w:tplc="FFFFFFFF" w:tentative="1">
      <w:start w:val="1"/>
      <w:numFmt w:val="decimal"/>
      <w:lvlText w:val="%4."/>
      <w:lvlJc w:val="left"/>
      <w:pPr>
        <w:tabs>
          <w:tab w:val="num" w:pos="3360"/>
        </w:tabs>
        <w:ind w:left="3360" w:hanging="360"/>
      </w:pPr>
    </w:lvl>
    <w:lvl w:ilvl="4" w:tplc="FFFFFFFF" w:tentative="1">
      <w:start w:val="1"/>
      <w:numFmt w:val="lowerLetter"/>
      <w:lvlText w:val="%5."/>
      <w:lvlJc w:val="left"/>
      <w:pPr>
        <w:tabs>
          <w:tab w:val="num" w:pos="4080"/>
        </w:tabs>
        <w:ind w:left="4080" w:hanging="360"/>
      </w:pPr>
    </w:lvl>
    <w:lvl w:ilvl="5" w:tplc="FFFFFFFF" w:tentative="1">
      <w:start w:val="1"/>
      <w:numFmt w:val="lowerRoman"/>
      <w:lvlText w:val="%6."/>
      <w:lvlJc w:val="right"/>
      <w:pPr>
        <w:tabs>
          <w:tab w:val="num" w:pos="4800"/>
        </w:tabs>
        <w:ind w:left="4800" w:hanging="180"/>
      </w:pPr>
    </w:lvl>
    <w:lvl w:ilvl="6" w:tplc="FFFFFFFF" w:tentative="1">
      <w:start w:val="1"/>
      <w:numFmt w:val="decimal"/>
      <w:lvlText w:val="%7."/>
      <w:lvlJc w:val="left"/>
      <w:pPr>
        <w:tabs>
          <w:tab w:val="num" w:pos="5520"/>
        </w:tabs>
        <w:ind w:left="5520" w:hanging="360"/>
      </w:pPr>
    </w:lvl>
    <w:lvl w:ilvl="7" w:tplc="FFFFFFFF" w:tentative="1">
      <w:start w:val="1"/>
      <w:numFmt w:val="lowerLetter"/>
      <w:lvlText w:val="%8."/>
      <w:lvlJc w:val="left"/>
      <w:pPr>
        <w:tabs>
          <w:tab w:val="num" w:pos="6240"/>
        </w:tabs>
        <w:ind w:left="6240" w:hanging="360"/>
      </w:pPr>
    </w:lvl>
    <w:lvl w:ilvl="8" w:tplc="FFFFFFFF" w:tentative="1">
      <w:start w:val="1"/>
      <w:numFmt w:val="lowerRoman"/>
      <w:lvlText w:val="%9."/>
      <w:lvlJc w:val="right"/>
      <w:pPr>
        <w:tabs>
          <w:tab w:val="num" w:pos="6960"/>
        </w:tabs>
        <w:ind w:left="6960" w:hanging="180"/>
      </w:pPr>
    </w:lvl>
  </w:abstractNum>
  <w:abstractNum w:abstractNumId="10" w15:restartNumberingAfterBreak="0">
    <w:nsid w:val="23D426EB"/>
    <w:multiLevelType w:val="hybridMultilevel"/>
    <w:tmpl w:val="C87CB852"/>
    <w:lvl w:ilvl="0" w:tplc="FFFFFFFF">
      <w:start w:val="1"/>
      <w:numFmt w:val="lowerLetter"/>
      <w:lvlText w:val="(%1)"/>
      <w:lvlJc w:val="left"/>
      <w:pPr>
        <w:ind w:left="2160" w:hanging="360"/>
      </w:pPr>
      <w:rPr>
        <w:rFonts w:hint="default"/>
        <w:b w:val="0"/>
        <w:bCs/>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1" w15:restartNumberingAfterBreak="0">
    <w:nsid w:val="244E7ED7"/>
    <w:multiLevelType w:val="hybridMultilevel"/>
    <w:tmpl w:val="A2AC1230"/>
    <w:lvl w:ilvl="0" w:tplc="14A686E0">
      <w:start w:val="1"/>
      <w:numFmt w:val="lowerLetter"/>
      <w:lvlText w:val="(%1)"/>
      <w:lvlJc w:val="left"/>
      <w:pPr>
        <w:ind w:left="2160" w:hanging="360"/>
      </w:pPr>
      <w:rPr>
        <w:rFonts w:hint="default"/>
        <w:b w:val="0"/>
        <w:bCs/>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2" w15:restartNumberingAfterBreak="0">
    <w:nsid w:val="26E726A7"/>
    <w:multiLevelType w:val="hybridMultilevel"/>
    <w:tmpl w:val="C87CB852"/>
    <w:lvl w:ilvl="0" w:tplc="FFFFFFFF">
      <w:start w:val="1"/>
      <w:numFmt w:val="lowerLetter"/>
      <w:lvlText w:val="(%1)"/>
      <w:lvlJc w:val="left"/>
      <w:pPr>
        <w:ind w:left="2160" w:hanging="360"/>
      </w:pPr>
      <w:rPr>
        <w:rFonts w:hint="default"/>
        <w:b w:val="0"/>
        <w:bCs/>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3" w15:restartNumberingAfterBreak="0">
    <w:nsid w:val="28822AA0"/>
    <w:multiLevelType w:val="hybridMultilevel"/>
    <w:tmpl w:val="C87CB852"/>
    <w:lvl w:ilvl="0" w:tplc="9CC26F66">
      <w:start w:val="1"/>
      <w:numFmt w:val="lowerLetter"/>
      <w:lvlText w:val="(%1)"/>
      <w:lvlJc w:val="left"/>
      <w:pPr>
        <w:ind w:left="2160" w:hanging="360"/>
      </w:pPr>
      <w:rPr>
        <w:rFonts w:hint="default"/>
        <w:b w:val="0"/>
        <w:bCs/>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4" w15:restartNumberingAfterBreak="0">
    <w:nsid w:val="2C7D6C0A"/>
    <w:multiLevelType w:val="hybridMultilevel"/>
    <w:tmpl w:val="C87CB852"/>
    <w:lvl w:ilvl="0" w:tplc="FFFFFFFF">
      <w:start w:val="1"/>
      <w:numFmt w:val="lowerLetter"/>
      <w:lvlText w:val="(%1)"/>
      <w:lvlJc w:val="left"/>
      <w:pPr>
        <w:ind w:left="2160" w:hanging="360"/>
      </w:pPr>
      <w:rPr>
        <w:rFonts w:hint="default"/>
        <w:b w:val="0"/>
        <w:bCs/>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5" w15:restartNumberingAfterBreak="0">
    <w:nsid w:val="2CD766D1"/>
    <w:multiLevelType w:val="hybridMultilevel"/>
    <w:tmpl w:val="D756B49E"/>
    <w:lvl w:ilvl="0" w:tplc="FFFFFFFF">
      <w:start w:val="1"/>
      <w:numFmt w:val="lowerLetter"/>
      <w:lvlText w:val="(%1)"/>
      <w:lvlJc w:val="left"/>
      <w:pPr>
        <w:ind w:left="2160" w:hanging="360"/>
      </w:pPr>
      <w:rPr>
        <w:rFonts w:hint="default"/>
        <w:b w:val="0"/>
        <w:bCs/>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6" w15:restartNumberingAfterBreak="0">
    <w:nsid w:val="305B3D75"/>
    <w:multiLevelType w:val="hybridMultilevel"/>
    <w:tmpl w:val="C87CB852"/>
    <w:lvl w:ilvl="0" w:tplc="FFFFFFFF">
      <w:start w:val="1"/>
      <w:numFmt w:val="lowerLetter"/>
      <w:lvlText w:val="(%1)"/>
      <w:lvlJc w:val="left"/>
      <w:pPr>
        <w:ind w:left="2160" w:hanging="360"/>
      </w:pPr>
      <w:rPr>
        <w:rFonts w:hint="default"/>
        <w:b w:val="0"/>
        <w:bCs/>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7" w15:restartNumberingAfterBreak="0">
    <w:nsid w:val="323D78E1"/>
    <w:multiLevelType w:val="hybridMultilevel"/>
    <w:tmpl w:val="2932CA54"/>
    <w:lvl w:ilvl="0" w:tplc="90BCE0EC">
      <w:start w:val="1"/>
      <w:numFmt w:val="lowerLetter"/>
      <w:lvlText w:val="(%1)"/>
      <w:lvlJc w:val="left"/>
      <w:pPr>
        <w:ind w:left="2160" w:hanging="36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18" w15:restartNumberingAfterBreak="0">
    <w:nsid w:val="32966725"/>
    <w:multiLevelType w:val="hybridMultilevel"/>
    <w:tmpl w:val="2932CA54"/>
    <w:lvl w:ilvl="0" w:tplc="FFFFFFFF">
      <w:start w:val="1"/>
      <w:numFmt w:val="lowerLetter"/>
      <w:lvlText w:val="(%1)"/>
      <w:lvlJc w:val="left"/>
      <w:pPr>
        <w:ind w:left="2160" w:hanging="360"/>
      </w:pPr>
      <w:rPr>
        <w:rFonts w:hint="default"/>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19" w15:restartNumberingAfterBreak="0">
    <w:nsid w:val="35153619"/>
    <w:multiLevelType w:val="hybridMultilevel"/>
    <w:tmpl w:val="C87CB852"/>
    <w:lvl w:ilvl="0" w:tplc="FFFFFFFF">
      <w:start w:val="1"/>
      <w:numFmt w:val="lowerLetter"/>
      <w:lvlText w:val="(%1)"/>
      <w:lvlJc w:val="left"/>
      <w:pPr>
        <w:ind w:left="2160" w:hanging="360"/>
      </w:pPr>
      <w:rPr>
        <w:rFonts w:hint="default"/>
        <w:b w:val="0"/>
        <w:bCs/>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0" w15:restartNumberingAfterBreak="0">
    <w:nsid w:val="43AD74F4"/>
    <w:multiLevelType w:val="hybridMultilevel"/>
    <w:tmpl w:val="C87CB852"/>
    <w:lvl w:ilvl="0" w:tplc="FFFFFFFF">
      <w:start w:val="1"/>
      <w:numFmt w:val="lowerLetter"/>
      <w:lvlText w:val="(%1)"/>
      <w:lvlJc w:val="left"/>
      <w:pPr>
        <w:ind w:left="2160" w:hanging="360"/>
      </w:pPr>
      <w:rPr>
        <w:rFonts w:hint="default"/>
        <w:b w:val="0"/>
        <w:bCs/>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1" w15:restartNumberingAfterBreak="0">
    <w:nsid w:val="44467767"/>
    <w:multiLevelType w:val="hybridMultilevel"/>
    <w:tmpl w:val="C87CB852"/>
    <w:lvl w:ilvl="0" w:tplc="FFFFFFFF">
      <w:start w:val="1"/>
      <w:numFmt w:val="lowerLetter"/>
      <w:lvlText w:val="(%1)"/>
      <w:lvlJc w:val="left"/>
      <w:pPr>
        <w:ind w:left="2160" w:hanging="360"/>
      </w:pPr>
      <w:rPr>
        <w:rFonts w:hint="default"/>
        <w:b w:val="0"/>
        <w:bCs/>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2" w15:restartNumberingAfterBreak="0">
    <w:nsid w:val="485765D7"/>
    <w:multiLevelType w:val="hybridMultilevel"/>
    <w:tmpl w:val="C87CB852"/>
    <w:lvl w:ilvl="0" w:tplc="FFFFFFFF">
      <w:start w:val="1"/>
      <w:numFmt w:val="lowerLetter"/>
      <w:lvlText w:val="(%1)"/>
      <w:lvlJc w:val="left"/>
      <w:pPr>
        <w:ind w:left="2160" w:hanging="360"/>
      </w:pPr>
      <w:rPr>
        <w:rFonts w:hint="default"/>
        <w:b w:val="0"/>
        <w:bCs/>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3" w15:restartNumberingAfterBreak="0">
    <w:nsid w:val="4D2A1CCA"/>
    <w:multiLevelType w:val="hybridMultilevel"/>
    <w:tmpl w:val="C87CB852"/>
    <w:lvl w:ilvl="0" w:tplc="FFFFFFFF">
      <w:start w:val="1"/>
      <w:numFmt w:val="lowerLetter"/>
      <w:lvlText w:val="(%1)"/>
      <w:lvlJc w:val="left"/>
      <w:pPr>
        <w:ind w:left="2160" w:hanging="360"/>
      </w:pPr>
      <w:rPr>
        <w:rFonts w:hint="default"/>
        <w:b w:val="0"/>
        <w:bCs/>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4" w15:restartNumberingAfterBreak="0">
    <w:nsid w:val="53425AD9"/>
    <w:multiLevelType w:val="hybridMultilevel"/>
    <w:tmpl w:val="235CCD70"/>
    <w:lvl w:ilvl="0" w:tplc="90BCE0EC">
      <w:start w:val="1"/>
      <w:numFmt w:val="lowerLetter"/>
      <w:lvlText w:val="(%1)"/>
      <w:lvlJc w:val="left"/>
      <w:pPr>
        <w:ind w:left="2160" w:hanging="36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25" w15:restartNumberingAfterBreak="0">
    <w:nsid w:val="597106F0"/>
    <w:multiLevelType w:val="hybridMultilevel"/>
    <w:tmpl w:val="C87CB852"/>
    <w:lvl w:ilvl="0" w:tplc="FFFFFFFF">
      <w:start w:val="1"/>
      <w:numFmt w:val="lowerLetter"/>
      <w:lvlText w:val="(%1)"/>
      <w:lvlJc w:val="left"/>
      <w:pPr>
        <w:ind w:left="2160" w:hanging="360"/>
      </w:pPr>
      <w:rPr>
        <w:rFonts w:hint="default"/>
        <w:b w:val="0"/>
        <w:bCs/>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6" w15:restartNumberingAfterBreak="0">
    <w:nsid w:val="5B94078B"/>
    <w:multiLevelType w:val="multilevel"/>
    <w:tmpl w:val="67F8274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27" w15:restartNumberingAfterBreak="0">
    <w:nsid w:val="5BC96EEC"/>
    <w:multiLevelType w:val="hybridMultilevel"/>
    <w:tmpl w:val="C87CB852"/>
    <w:lvl w:ilvl="0" w:tplc="FFFFFFFF">
      <w:start w:val="1"/>
      <w:numFmt w:val="lowerLetter"/>
      <w:lvlText w:val="(%1)"/>
      <w:lvlJc w:val="left"/>
      <w:pPr>
        <w:ind w:left="2160" w:hanging="360"/>
      </w:pPr>
      <w:rPr>
        <w:rFonts w:hint="default"/>
        <w:b w:val="0"/>
        <w:bCs/>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8" w15:restartNumberingAfterBreak="0">
    <w:nsid w:val="5FA33F4E"/>
    <w:multiLevelType w:val="hybridMultilevel"/>
    <w:tmpl w:val="C87CB852"/>
    <w:lvl w:ilvl="0" w:tplc="FFFFFFFF">
      <w:start w:val="1"/>
      <w:numFmt w:val="lowerLetter"/>
      <w:lvlText w:val="(%1)"/>
      <w:lvlJc w:val="left"/>
      <w:pPr>
        <w:ind w:left="2160" w:hanging="360"/>
      </w:pPr>
      <w:rPr>
        <w:rFonts w:hint="default"/>
        <w:b w:val="0"/>
        <w:bCs/>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29" w15:restartNumberingAfterBreak="0">
    <w:nsid w:val="5FC12724"/>
    <w:multiLevelType w:val="hybridMultilevel"/>
    <w:tmpl w:val="9D7884F8"/>
    <w:lvl w:ilvl="0" w:tplc="90BCE0EC">
      <w:start w:val="1"/>
      <w:numFmt w:val="lowerLetter"/>
      <w:lvlText w:val="(%1)"/>
      <w:lvlJc w:val="left"/>
      <w:pPr>
        <w:ind w:left="1440" w:hanging="360"/>
      </w:pPr>
      <w:rPr>
        <w:rFonts w:hint="default"/>
      </w:rPr>
    </w:lvl>
    <w:lvl w:ilvl="1" w:tplc="90BCE0EC">
      <w:start w:val="1"/>
      <w:numFmt w:val="lowerLetter"/>
      <w:lvlText w:val="(%2)"/>
      <w:lvlJc w:val="left"/>
      <w:pPr>
        <w:ind w:left="2160" w:hanging="360"/>
      </w:pPr>
      <w:rPr>
        <w:rFonts w:hint="default"/>
      </w:r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0" w15:restartNumberingAfterBreak="0">
    <w:nsid w:val="62A51EBF"/>
    <w:multiLevelType w:val="hybridMultilevel"/>
    <w:tmpl w:val="FF12F1F2"/>
    <w:lvl w:ilvl="0" w:tplc="5038089C">
      <w:start w:val="1"/>
      <w:numFmt w:val="lowerLetter"/>
      <w:lvlText w:val="(%1)"/>
      <w:lvlJc w:val="left"/>
      <w:pPr>
        <w:tabs>
          <w:tab w:val="num" w:pos="1260"/>
        </w:tabs>
        <w:ind w:left="1260" w:hanging="360"/>
      </w:pPr>
      <w:rPr>
        <w:rFonts w:hint="default"/>
        <w:b w:val="0"/>
      </w:rPr>
    </w:lvl>
    <w:lvl w:ilvl="1" w:tplc="04090019" w:tentative="1">
      <w:start w:val="1"/>
      <w:numFmt w:val="lowerLetter"/>
      <w:lvlText w:val="%2."/>
      <w:lvlJc w:val="left"/>
      <w:pPr>
        <w:tabs>
          <w:tab w:val="num" w:pos="1920"/>
        </w:tabs>
        <w:ind w:left="1920" w:hanging="360"/>
      </w:pPr>
    </w:lvl>
    <w:lvl w:ilvl="2" w:tplc="0409001B" w:tentative="1">
      <w:start w:val="1"/>
      <w:numFmt w:val="lowerRoman"/>
      <w:lvlText w:val="%3."/>
      <w:lvlJc w:val="right"/>
      <w:pPr>
        <w:tabs>
          <w:tab w:val="num" w:pos="2640"/>
        </w:tabs>
        <w:ind w:left="2640" w:hanging="180"/>
      </w:pPr>
    </w:lvl>
    <w:lvl w:ilvl="3" w:tplc="0409000F" w:tentative="1">
      <w:start w:val="1"/>
      <w:numFmt w:val="decimal"/>
      <w:lvlText w:val="%4."/>
      <w:lvlJc w:val="left"/>
      <w:pPr>
        <w:tabs>
          <w:tab w:val="num" w:pos="3360"/>
        </w:tabs>
        <w:ind w:left="3360" w:hanging="360"/>
      </w:pPr>
    </w:lvl>
    <w:lvl w:ilvl="4" w:tplc="04090019" w:tentative="1">
      <w:start w:val="1"/>
      <w:numFmt w:val="lowerLetter"/>
      <w:lvlText w:val="%5."/>
      <w:lvlJc w:val="left"/>
      <w:pPr>
        <w:tabs>
          <w:tab w:val="num" w:pos="4080"/>
        </w:tabs>
        <w:ind w:left="4080" w:hanging="360"/>
      </w:pPr>
    </w:lvl>
    <w:lvl w:ilvl="5" w:tplc="0409001B" w:tentative="1">
      <w:start w:val="1"/>
      <w:numFmt w:val="lowerRoman"/>
      <w:lvlText w:val="%6."/>
      <w:lvlJc w:val="right"/>
      <w:pPr>
        <w:tabs>
          <w:tab w:val="num" w:pos="4800"/>
        </w:tabs>
        <w:ind w:left="4800" w:hanging="180"/>
      </w:pPr>
    </w:lvl>
    <w:lvl w:ilvl="6" w:tplc="0409000F" w:tentative="1">
      <w:start w:val="1"/>
      <w:numFmt w:val="decimal"/>
      <w:lvlText w:val="%7."/>
      <w:lvlJc w:val="left"/>
      <w:pPr>
        <w:tabs>
          <w:tab w:val="num" w:pos="5520"/>
        </w:tabs>
        <w:ind w:left="5520" w:hanging="360"/>
      </w:pPr>
    </w:lvl>
    <w:lvl w:ilvl="7" w:tplc="04090019" w:tentative="1">
      <w:start w:val="1"/>
      <w:numFmt w:val="lowerLetter"/>
      <w:lvlText w:val="%8."/>
      <w:lvlJc w:val="left"/>
      <w:pPr>
        <w:tabs>
          <w:tab w:val="num" w:pos="6240"/>
        </w:tabs>
        <w:ind w:left="6240" w:hanging="360"/>
      </w:pPr>
    </w:lvl>
    <w:lvl w:ilvl="8" w:tplc="0409001B" w:tentative="1">
      <w:start w:val="1"/>
      <w:numFmt w:val="lowerRoman"/>
      <w:lvlText w:val="%9."/>
      <w:lvlJc w:val="right"/>
      <w:pPr>
        <w:tabs>
          <w:tab w:val="num" w:pos="6960"/>
        </w:tabs>
        <w:ind w:left="6960" w:hanging="180"/>
      </w:pPr>
    </w:lvl>
  </w:abstractNum>
  <w:abstractNum w:abstractNumId="31" w15:restartNumberingAfterBreak="0">
    <w:nsid w:val="681A0947"/>
    <w:multiLevelType w:val="hybridMultilevel"/>
    <w:tmpl w:val="38127A70"/>
    <w:lvl w:ilvl="0" w:tplc="AC5E1612">
      <w:start w:val="17"/>
      <w:numFmt w:val="decimal"/>
      <w:lvlText w:val="1.%1."/>
      <w:lvlJc w:val="left"/>
      <w:pPr>
        <w:ind w:left="1440" w:hanging="360"/>
      </w:pPr>
      <w:rPr>
        <w:rFonts w:hint="default"/>
        <w:b/>
        <w:bCs/>
      </w:rPr>
    </w:lvl>
    <w:lvl w:ilvl="1" w:tplc="7F4C291C">
      <w:start w:val="1"/>
      <w:numFmt w:val="lowerLetter"/>
      <w:lvlText w:val="(%2)"/>
      <w:lvlJc w:val="left"/>
      <w:pPr>
        <w:ind w:left="2160" w:hanging="360"/>
      </w:pPr>
      <w:rPr>
        <w:rFonts w:hint="default"/>
      </w:r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32" w15:restartNumberingAfterBreak="0">
    <w:nsid w:val="68B24222"/>
    <w:multiLevelType w:val="hybridMultilevel"/>
    <w:tmpl w:val="FF12F1F2"/>
    <w:lvl w:ilvl="0" w:tplc="FFFFFFFF">
      <w:start w:val="1"/>
      <w:numFmt w:val="lowerLetter"/>
      <w:lvlText w:val="(%1)"/>
      <w:lvlJc w:val="left"/>
      <w:pPr>
        <w:tabs>
          <w:tab w:val="num" w:pos="1260"/>
        </w:tabs>
        <w:ind w:left="1260" w:hanging="360"/>
      </w:pPr>
      <w:rPr>
        <w:rFonts w:hint="default"/>
        <w:b w:val="0"/>
      </w:rPr>
    </w:lvl>
    <w:lvl w:ilvl="1" w:tplc="FFFFFFFF" w:tentative="1">
      <w:start w:val="1"/>
      <w:numFmt w:val="lowerLetter"/>
      <w:lvlText w:val="%2."/>
      <w:lvlJc w:val="left"/>
      <w:pPr>
        <w:tabs>
          <w:tab w:val="num" w:pos="1920"/>
        </w:tabs>
        <w:ind w:left="1920" w:hanging="360"/>
      </w:pPr>
    </w:lvl>
    <w:lvl w:ilvl="2" w:tplc="FFFFFFFF" w:tentative="1">
      <w:start w:val="1"/>
      <w:numFmt w:val="lowerRoman"/>
      <w:lvlText w:val="%3."/>
      <w:lvlJc w:val="right"/>
      <w:pPr>
        <w:tabs>
          <w:tab w:val="num" w:pos="2640"/>
        </w:tabs>
        <w:ind w:left="2640" w:hanging="180"/>
      </w:pPr>
    </w:lvl>
    <w:lvl w:ilvl="3" w:tplc="FFFFFFFF" w:tentative="1">
      <w:start w:val="1"/>
      <w:numFmt w:val="decimal"/>
      <w:lvlText w:val="%4."/>
      <w:lvlJc w:val="left"/>
      <w:pPr>
        <w:tabs>
          <w:tab w:val="num" w:pos="3360"/>
        </w:tabs>
        <w:ind w:left="3360" w:hanging="360"/>
      </w:pPr>
    </w:lvl>
    <w:lvl w:ilvl="4" w:tplc="FFFFFFFF" w:tentative="1">
      <w:start w:val="1"/>
      <w:numFmt w:val="lowerLetter"/>
      <w:lvlText w:val="%5."/>
      <w:lvlJc w:val="left"/>
      <w:pPr>
        <w:tabs>
          <w:tab w:val="num" w:pos="4080"/>
        </w:tabs>
        <w:ind w:left="4080" w:hanging="360"/>
      </w:pPr>
    </w:lvl>
    <w:lvl w:ilvl="5" w:tplc="FFFFFFFF" w:tentative="1">
      <w:start w:val="1"/>
      <w:numFmt w:val="lowerRoman"/>
      <w:lvlText w:val="%6."/>
      <w:lvlJc w:val="right"/>
      <w:pPr>
        <w:tabs>
          <w:tab w:val="num" w:pos="4800"/>
        </w:tabs>
        <w:ind w:left="4800" w:hanging="180"/>
      </w:pPr>
    </w:lvl>
    <w:lvl w:ilvl="6" w:tplc="FFFFFFFF" w:tentative="1">
      <w:start w:val="1"/>
      <w:numFmt w:val="decimal"/>
      <w:lvlText w:val="%7."/>
      <w:lvlJc w:val="left"/>
      <w:pPr>
        <w:tabs>
          <w:tab w:val="num" w:pos="5520"/>
        </w:tabs>
        <w:ind w:left="5520" w:hanging="360"/>
      </w:pPr>
    </w:lvl>
    <w:lvl w:ilvl="7" w:tplc="FFFFFFFF" w:tentative="1">
      <w:start w:val="1"/>
      <w:numFmt w:val="lowerLetter"/>
      <w:lvlText w:val="%8."/>
      <w:lvlJc w:val="left"/>
      <w:pPr>
        <w:tabs>
          <w:tab w:val="num" w:pos="6240"/>
        </w:tabs>
        <w:ind w:left="6240" w:hanging="360"/>
      </w:pPr>
    </w:lvl>
    <w:lvl w:ilvl="8" w:tplc="FFFFFFFF" w:tentative="1">
      <w:start w:val="1"/>
      <w:numFmt w:val="lowerRoman"/>
      <w:lvlText w:val="%9."/>
      <w:lvlJc w:val="right"/>
      <w:pPr>
        <w:tabs>
          <w:tab w:val="num" w:pos="6960"/>
        </w:tabs>
        <w:ind w:left="6960" w:hanging="180"/>
      </w:pPr>
    </w:lvl>
  </w:abstractNum>
  <w:abstractNum w:abstractNumId="33" w15:restartNumberingAfterBreak="0">
    <w:nsid w:val="6F4461CB"/>
    <w:multiLevelType w:val="hybridMultilevel"/>
    <w:tmpl w:val="C87CB852"/>
    <w:lvl w:ilvl="0" w:tplc="FFFFFFFF">
      <w:start w:val="1"/>
      <w:numFmt w:val="lowerLetter"/>
      <w:lvlText w:val="(%1)"/>
      <w:lvlJc w:val="left"/>
      <w:pPr>
        <w:ind w:left="2160" w:hanging="360"/>
      </w:pPr>
      <w:rPr>
        <w:rFonts w:hint="default"/>
        <w:b w:val="0"/>
        <w:bCs/>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4" w15:restartNumberingAfterBreak="0">
    <w:nsid w:val="70A663B3"/>
    <w:multiLevelType w:val="hybridMultilevel"/>
    <w:tmpl w:val="C87CB852"/>
    <w:lvl w:ilvl="0" w:tplc="FFFFFFFF">
      <w:start w:val="1"/>
      <w:numFmt w:val="lowerLetter"/>
      <w:lvlText w:val="(%1)"/>
      <w:lvlJc w:val="left"/>
      <w:pPr>
        <w:ind w:left="2160" w:hanging="360"/>
      </w:pPr>
      <w:rPr>
        <w:rFonts w:hint="default"/>
        <w:b w:val="0"/>
        <w:bCs/>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5" w15:restartNumberingAfterBreak="0">
    <w:nsid w:val="755761D5"/>
    <w:multiLevelType w:val="multilevel"/>
    <w:tmpl w:val="67F8274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720" w:hanging="72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080" w:hanging="108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36" w15:restartNumberingAfterBreak="0">
    <w:nsid w:val="775017D2"/>
    <w:multiLevelType w:val="hybridMultilevel"/>
    <w:tmpl w:val="C87CB852"/>
    <w:lvl w:ilvl="0" w:tplc="FFFFFFFF">
      <w:start w:val="1"/>
      <w:numFmt w:val="lowerLetter"/>
      <w:lvlText w:val="(%1)"/>
      <w:lvlJc w:val="left"/>
      <w:pPr>
        <w:ind w:left="2160" w:hanging="360"/>
      </w:pPr>
      <w:rPr>
        <w:rFonts w:hint="default"/>
        <w:b w:val="0"/>
        <w:bCs/>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7" w15:restartNumberingAfterBreak="0">
    <w:nsid w:val="77F41A82"/>
    <w:multiLevelType w:val="hybridMultilevel"/>
    <w:tmpl w:val="C87CB852"/>
    <w:lvl w:ilvl="0" w:tplc="FFFFFFFF">
      <w:start w:val="1"/>
      <w:numFmt w:val="lowerLetter"/>
      <w:lvlText w:val="(%1)"/>
      <w:lvlJc w:val="left"/>
      <w:pPr>
        <w:ind w:left="2160" w:hanging="360"/>
      </w:pPr>
      <w:rPr>
        <w:rFonts w:hint="default"/>
        <w:b w:val="0"/>
        <w:bCs/>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8" w15:restartNumberingAfterBreak="0">
    <w:nsid w:val="7C866C60"/>
    <w:multiLevelType w:val="hybridMultilevel"/>
    <w:tmpl w:val="C87CB852"/>
    <w:lvl w:ilvl="0" w:tplc="FFFFFFFF">
      <w:start w:val="1"/>
      <w:numFmt w:val="lowerLetter"/>
      <w:lvlText w:val="(%1)"/>
      <w:lvlJc w:val="left"/>
      <w:pPr>
        <w:ind w:left="2160" w:hanging="360"/>
      </w:pPr>
      <w:rPr>
        <w:rFonts w:hint="default"/>
        <w:b w:val="0"/>
        <w:bCs/>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abstractNum w:abstractNumId="39" w15:restartNumberingAfterBreak="0">
    <w:nsid w:val="7D0751B0"/>
    <w:multiLevelType w:val="hybridMultilevel"/>
    <w:tmpl w:val="0E925AB2"/>
    <w:lvl w:ilvl="0" w:tplc="90BCE0EC">
      <w:start w:val="1"/>
      <w:numFmt w:val="lowerLetter"/>
      <w:lvlText w:val="(%1)"/>
      <w:lvlJc w:val="left"/>
      <w:pPr>
        <w:ind w:left="2160" w:hanging="360"/>
      </w:pPr>
      <w:rPr>
        <w:rFonts w:hint="default"/>
      </w:rPr>
    </w:lvl>
    <w:lvl w:ilvl="1" w:tplc="40090019" w:tentative="1">
      <w:start w:val="1"/>
      <w:numFmt w:val="lowerLetter"/>
      <w:lvlText w:val="%2."/>
      <w:lvlJc w:val="left"/>
      <w:pPr>
        <w:ind w:left="2880" w:hanging="360"/>
      </w:pPr>
    </w:lvl>
    <w:lvl w:ilvl="2" w:tplc="4009001B" w:tentative="1">
      <w:start w:val="1"/>
      <w:numFmt w:val="lowerRoman"/>
      <w:lvlText w:val="%3."/>
      <w:lvlJc w:val="right"/>
      <w:pPr>
        <w:ind w:left="3600" w:hanging="180"/>
      </w:pPr>
    </w:lvl>
    <w:lvl w:ilvl="3" w:tplc="4009000F" w:tentative="1">
      <w:start w:val="1"/>
      <w:numFmt w:val="decimal"/>
      <w:lvlText w:val="%4."/>
      <w:lvlJc w:val="left"/>
      <w:pPr>
        <w:ind w:left="4320" w:hanging="360"/>
      </w:pPr>
    </w:lvl>
    <w:lvl w:ilvl="4" w:tplc="40090019" w:tentative="1">
      <w:start w:val="1"/>
      <w:numFmt w:val="lowerLetter"/>
      <w:lvlText w:val="%5."/>
      <w:lvlJc w:val="left"/>
      <w:pPr>
        <w:ind w:left="5040" w:hanging="360"/>
      </w:pPr>
    </w:lvl>
    <w:lvl w:ilvl="5" w:tplc="4009001B" w:tentative="1">
      <w:start w:val="1"/>
      <w:numFmt w:val="lowerRoman"/>
      <w:lvlText w:val="%6."/>
      <w:lvlJc w:val="right"/>
      <w:pPr>
        <w:ind w:left="5760" w:hanging="180"/>
      </w:pPr>
    </w:lvl>
    <w:lvl w:ilvl="6" w:tplc="4009000F" w:tentative="1">
      <w:start w:val="1"/>
      <w:numFmt w:val="decimal"/>
      <w:lvlText w:val="%7."/>
      <w:lvlJc w:val="left"/>
      <w:pPr>
        <w:ind w:left="6480" w:hanging="360"/>
      </w:pPr>
    </w:lvl>
    <w:lvl w:ilvl="7" w:tplc="40090019" w:tentative="1">
      <w:start w:val="1"/>
      <w:numFmt w:val="lowerLetter"/>
      <w:lvlText w:val="%8."/>
      <w:lvlJc w:val="left"/>
      <w:pPr>
        <w:ind w:left="7200" w:hanging="360"/>
      </w:pPr>
    </w:lvl>
    <w:lvl w:ilvl="8" w:tplc="4009001B" w:tentative="1">
      <w:start w:val="1"/>
      <w:numFmt w:val="lowerRoman"/>
      <w:lvlText w:val="%9."/>
      <w:lvlJc w:val="right"/>
      <w:pPr>
        <w:ind w:left="7920" w:hanging="180"/>
      </w:pPr>
    </w:lvl>
  </w:abstractNum>
  <w:abstractNum w:abstractNumId="40" w15:restartNumberingAfterBreak="0">
    <w:nsid w:val="7E8923EE"/>
    <w:multiLevelType w:val="hybridMultilevel"/>
    <w:tmpl w:val="C87CB852"/>
    <w:lvl w:ilvl="0" w:tplc="FFFFFFFF">
      <w:start w:val="1"/>
      <w:numFmt w:val="lowerLetter"/>
      <w:lvlText w:val="(%1)"/>
      <w:lvlJc w:val="left"/>
      <w:pPr>
        <w:ind w:left="2160" w:hanging="360"/>
      </w:pPr>
      <w:rPr>
        <w:rFonts w:hint="default"/>
        <w:b w:val="0"/>
        <w:bCs/>
      </w:rPr>
    </w:lvl>
    <w:lvl w:ilvl="1" w:tplc="FFFFFFFF" w:tentative="1">
      <w:start w:val="1"/>
      <w:numFmt w:val="lowerLetter"/>
      <w:lvlText w:val="%2."/>
      <w:lvlJc w:val="left"/>
      <w:pPr>
        <w:ind w:left="2880" w:hanging="360"/>
      </w:pPr>
    </w:lvl>
    <w:lvl w:ilvl="2" w:tplc="FFFFFFFF" w:tentative="1">
      <w:start w:val="1"/>
      <w:numFmt w:val="lowerRoman"/>
      <w:lvlText w:val="%3."/>
      <w:lvlJc w:val="right"/>
      <w:pPr>
        <w:ind w:left="3600" w:hanging="180"/>
      </w:pPr>
    </w:lvl>
    <w:lvl w:ilvl="3" w:tplc="FFFFFFFF" w:tentative="1">
      <w:start w:val="1"/>
      <w:numFmt w:val="decimal"/>
      <w:lvlText w:val="%4."/>
      <w:lvlJc w:val="left"/>
      <w:pPr>
        <w:ind w:left="4320" w:hanging="360"/>
      </w:pPr>
    </w:lvl>
    <w:lvl w:ilvl="4" w:tplc="FFFFFFFF" w:tentative="1">
      <w:start w:val="1"/>
      <w:numFmt w:val="lowerLetter"/>
      <w:lvlText w:val="%5."/>
      <w:lvlJc w:val="left"/>
      <w:pPr>
        <w:ind w:left="5040" w:hanging="360"/>
      </w:pPr>
    </w:lvl>
    <w:lvl w:ilvl="5" w:tplc="FFFFFFFF" w:tentative="1">
      <w:start w:val="1"/>
      <w:numFmt w:val="lowerRoman"/>
      <w:lvlText w:val="%6."/>
      <w:lvlJc w:val="right"/>
      <w:pPr>
        <w:ind w:left="5760" w:hanging="180"/>
      </w:pPr>
    </w:lvl>
    <w:lvl w:ilvl="6" w:tplc="FFFFFFFF" w:tentative="1">
      <w:start w:val="1"/>
      <w:numFmt w:val="decimal"/>
      <w:lvlText w:val="%7."/>
      <w:lvlJc w:val="left"/>
      <w:pPr>
        <w:ind w:left="6480" w:hanging="360"/>
      </w:pPr>
    </w:lvl>
    <w:lvl w:ilvl="7" w:tplc="FFFFFFFF" w:tentative="1">
      <w:start w:val="1"/>
      <w:numFmt w:val="lowerLetter"/>
      <w:lvlText w:val="%8."/>
      <w:lvlJc w:val="left"/>
      <w:pPr>
        <w:ind w:left="7200" w:hanging="360"/>
      </w:pPr>
    </w:lvl>
    <w:lvl w:ilvl="8" w:tplc="FFFFFFFF" w:tentative="1">
      <w:start w:val="1"/>
      <w:numFmt w:val="lowerRoman"/>
      <w:lvlText w:val="%9."/>
      <w:lvlJc w:val="right"/>
      <w:pPr>
        <w:ind w:left="7920" w:hanging="180"/>
      </w:pPr>
    </w:lvl>
  </w:abstractNum>
  <w:num w:numId="1">
    <w:abstractNumId w:val="30"/>
  </w:num>
  <w:num w:numId="2">
    <w:abstractNumId w:val="26"/>
  </w:num>
  <w:num w:numId="3">
    <w:abstractNumId w:val="35"/>
  </w:num>
  <w:num w:numId="4">
    <w:abstractNumId w:val="31"/>
  </w:num>
  <w:num w:numId="5">
    <w:abstractNumId w:val="29"/>
  </w:num>
  <w:num w:numId="6">
    <w:abstractNumId w:val="17"/>
  </w:num>
  <w:num w:numId="7">
    <w:abstractNumId w:val="18"/>
  </w:num>
  <w:num w:numId="8">
    <w:abstractNumId w:val="11"/>
  </w:num>
  <w:num w:numId="9">
    <w:abstractNumId w:val="39"/>
  </w:num>
  <w:num w:numId="10">
    <w:abstractNumId w:val="6"/>
  </w:num>
  <w:num w:numId="11">
    <w:abstractNumId w:val="9"/>
  </w:num>
  <w:num w:numId="12">
    <w:abstractNumId w:val="7"/>
  </w:num>
  <w:num w:numId="13">
    <w:abstractNumId w:val="32"/>
  </w:num>
  <w:num w:numId="14">
    <w:abstractNumId w:val="13"/>
  </w:num>
  <w:num w:numId="15">
    <w:abstractNumId w:val="0"/>
  </w:num>
  <w:num w:numId="16">
    <w:abstractNumId w:val="8"/>
  </w:num>
  <w:num w:numId="17">
    <w:abstractNumId w:val="12"/>
  </w:num>
  <w:num w:numId="18">
    <w:abstractNumId w:val="16"/>
  </w:num>
  <w:num w:numId="19">
    <w:abstractNumId w:val="22"/>
  </w:num>
  <w:num w:numId="20">
    <w:abstractNumId w:val="33"/>
  </w:num>
  <w:num w:numId="21">
    <w:abstractNumId w:val="3"/>
  </w:num>
  <w:num w:numId="22">
    <w:abstractNumId w:val="20"/>
  </w:num>
  <w:num w:numId="23">
    <w:abstractNumId w:val="23"/>
  </w:num>
  <w:num w:numId="24">
    <w:abstractNumId w:val="19"/>
  </w:num>
  <w:num w:numId="25">
    <w:abstractNumId w:val="34"/>
  </w:num>
  <w:num w:numId="26">
    <w:abstractNumId w:val="2"/>
  </w:num>
  <w:num w:numId="27">
    <w:abstractNumId w:val="28"/>
  </w:num>
  <w:num w:numId="28">
    <w:abstractNumId w:val="27"/>
  </w:num>
  <w:num w:numId="29">
    <w:abstractNumId w:val="36"/>
  </w:num>
  <w:num w:numId="30">
    <w:abstractNumId w:val="14"/>
  </w:num>
  <w:num w:numId="31">
    <w:abstractNumId w:val="38"/>
  </w:num>
  <w:num w:numId="32">
    <w:abstractNumId w:val="37"/>
  </w:num>
  <w:num w:numId="33">
    <w:abstractNumId w:val="1"/>
  </w:num>
  <w:num w:numId="34">
    <w:abstractNumId w:val="25"/>
  </w:num>
  <w:num w:numId="35">
    <w:abstractNumId w:val="10"/>
  </w:num>
  <w:num w:numId="36">
    <w:abstractNumId w:val="40"/>
  </w:num>
  <w:num w:numId="37">
    <w:abstractNumId w:val="21"/>
  </w:num>
  <w:num w:numId="38">
    <w:abstractNumId w:val="24"/>
  </w:num>
  <w:num w:numId="39">
    <w:abstractNumId w:val="4"/>
  </w:num>
  <w:num w:numId="40">
    <w:abstractNumId w:val="5"/>
  </w:num>
  <w:num w:numId="41">
    <w:abstractNumId w:val="15"/>
  </w:num>
  <w:numIdMacAtCleanup w:val="4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7"/>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evenAndOddHeaders/>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2E7D"/>
    <w:rsid w:val="00000529"/>
    <w:rsid w:val="00000CCE"/>
    <w:rsid w:val="00001B72"/>
    <w:rsid w:val="00001DF8"/>
    <w:rsid w:val="00002A89"/>
    <w:rsid w:val="000059CC"/>
    <w:rsid w:val="00006055"/>
    <w:rsid w:val="000069FD"/>
    <w:rsid w:val="000118E9"/>
    <w:rsid w:val="000127CB"/>
    <w:rsid w:val="00015153"/>
    <w:rsid w:val="00017A6E"/>
    <w:rsid w:val="00017F83"/>
    <w:rsid w:val="00021112"/>
    <w:rsid w:val="000216C0"/>
    <w:rsid w:val="00025081"/>
    <w:rsid w:val="0003064F"/>
    <w:rsid w:val="00030F28"/>
    <w:rsid w:val="000330A3"/>
    <w:rsid w:val="000334E1"/>
    <w:rsid w:val="00034998"/>
    <w:rsid w:val="000400BE"/>
    <w:rsid w:val="00040F57"/>
    <w:rsid w:val="000416BE"/>
    <w:rsid w:val="00044FE3"/>
    <w:rsid w:val="00045B2F"/>
    <w:rsid w:val="0004678B"/>
    <w:rsid w:val="00047506"/>
    <w:rsid w:val="0004783C"/>
    <w:rsid w:val="00050714"/>
    <w:rsid w:val="00050F84"/>
    <w:rsid w:val="00051CD7"/>
    <w:rsid w:val="00052465"/>
    <w:rsid w:val="00052704"/>
    <w:rsid w:val="000564C2"/>
    <w:rsid w:val="000633AD"/>
    <w:rsid w:val="00063A44"/>
    <w:rsid w:val="00065A0D"/>
    <w:rsid w:val="0006601A"/>
    <w:rsid w:val="00066353"/>
    <w:rsid w:val="00066B0F"/>
    <w:rsid w:val="00066B98"/>
    <w:rsid w:val="00066F7F"/>
    <w:rsid w:val="00072B6E"/>
    <w:rsid w:val="00074946"/>
    <w:rsid w:val="000759A8"/>
    <w:rsid w:val="000770EA"/>
    <w:rsid w:val="000774E8"/>
    <w:rsid w:val="0008124C"/>
    <w:rsid w:val="00085382"/>
    <w:rsid w:val="000858B6"/>
    <w:rsid w:val="00085D90"/>
    <w:rsid w:val="000866CC"/>
    <w:rsid w:val="00086BF0"/>
    <w:rsid w:val="00086D56"/>
    <w:rsid w:val="00087C69"/>
    <w:rsid w:val="000911CE"/>
    <w:rsid w:val="00092F6E"/>
    <w:rsid w:val="00093A6A"/>
    <w:rsid w:val="00093B7F"/>
    <w:rsid w:val="000940A6"/>
    <w:rsid w:val="0009515B"/>
    <w:rsid w:val="00095B3D"/>
    <w:rsid w:val="00096546"/>
    <w:rsid w:val="0009743E"/>
    <w:rsid w:val="000A1748"/>
    <w:rsid w:val="000A202E"/>
    <w:rsid w:val="000A2F43"/>
    <w:rsid w:val="000A6D96"/>
    <w:rsid w:val="000A7281"/>
    <w:rsid w:val="000A7B8E"/>
    <w:rsid w:val="000B04CB"/>
    <w:rsid w:val="000B1428"/>
    <w:rsid w:val="000B62B9"/>
    <w:rsid w:val="000B67FE"/>
    <w:rsid w:val="000B75BD"/>
    <w:rsid w:val="000C1C47"/>
    <w:rsid w:val="000C2D87"/>
    <w:rsid w:val="000C4744"/>
    <w:rsid w:val="000C524F"/>
    <w:rsid w:val="000D12AB"/>
    <w:rsid w:val="000D4224"/>
    <w:rsid w:val="000D42A8"/>
    <w:rsid w:val="000D51D8"/>
    <w:rsid w:val="000D553C"/>
    <w:rsid w:val="000D5EE7"/>
    <w:rsid w:val="000E0149"/>
    <w:rsid w:val="000E03A3"/>
    <w:rsid w:val="000E0997"/>
    <w:rsid w:val="000E1958"/>
    <w:rsid w:val="000E1F00"/>
    <w:rsid w:val="000E454B"/>
    <w:rsid w:val="000E5BC9"/>
    <w:rsid w:val="000F06FB"/>
    <w:rsid w:val="000F1211"/>
    <w:rsid w:val="000F28E7"/>
    <w:rsid w:val="000F296A"/>
    <w:rsid w:val="000F3B93"/>
    <w:rsid w:val="000F3BA3"/>
    <w:rsid w:val="000F47AF"/>
    <w:rsid w:val="000F6F3C"/>
    <w:rsid w:val="0010241E"/>
    <w:rsid w:val="001026F9"/>
    <w:rsid w:val="001038CD"/>
    <w:rsid w:val="00104271"/>
    <w:rsid w:val="00111FDF"/>
    <w:rsid w:val="00112161"/>
    <w:rsid w:val="00113325"/>
    <w:rsid w:val="00117E12"/>
    <w:rsid w:val="0012277B"/>
    <w:rsid w:val="00127F5A"/>
    <w:rsid w:val="00130462"/>
    <w:rsid w:val="00131276"/>
    <w:rsid w:val="00131FBA"/>
    <w:rsid w:val="00133199"/>
    <w:rsid w:val="001354CC"/>
    <w:rsid w:val="00135BE2"/>
    <w:rsid w:val="00136315"/>
    <w:rsid w:val="001363AE"/>
    <w:rsid w:val="001371DE"/>
    <w:rsid w:val="001377E8"/>
    <w:rsid w:val="001379F2"/>
    <w:rsid w:val="0014045A"/>
    <w:rsid w:val="00141D5A"/>
    <w:rsid w:val="00142783"/>
    <w:rsid w:val="00144917"/>
    <w:rsid w:val="00150551"/>
    <w:rsid w:val="0015156B"/>
    <w:rsid w:val="00153BA3"/>
    <w:rsid w:val="001544AB"/>
    <w:rsid w:val="00155822"/>
    <w:rsid w:val="00156327"/>
    <w:rsid w:val="00160E72"/>
    <w:rsid w:val="0016159C"/>
    <w:rsid w:val="00164AB1"/>
    <w:rsid w:val="00166B9D"/>
    <w:rsid w:val="00166F58"/>
    <w:rsid w:val="00167A46"/>
    <w:rsid w:val="00167E20"/>
    <w:rsid w:val="001721F1"/>
    <w:rsid w:val="0017415F"/>
    <w:rsid w:val="0017782C"/>
    <w:rsid w:val="00181744"/>
    <w:rsid w:val="00181993"/>
    <w:rsid w:val="00181B2E"/>
    <w:rsid w:val="00181E14"/>
    <w:rsid w:val="00183041"/>
    <w:rsid w:val="00184AF9"/>
    <w:rsid w:val="001874CC"/>
    <w:rsid w:val="00187BB9"/>
    <w:rsid w:val="00187F94"/>
    <w:rsid w:val="00190776"/>
    <w:rsid w:val="0019132A"/>
    <w:rsid w:val="001918C5"/>
    <w:rsid w:val="0019278D"/>
    <w:rsid w:val="00192C3B"/>
    <w:rsid w:val="00194465"/>
    <w:rsid w:val="001A220D"/>
    <w:rsid w:val="001A2493"/>
    <w:rsid w:val="001A3D61"/>
    <w:rsid w:val="001A69F3"/>
    <w:rsid w:val="001A7AFE"/>
    <w:rsid w:val="001B3BCA"/>
    <w:rsid w:val="001B4430"/>
    <w:rsid w:val="001B58CB"/>
    <w:rsid w:val="001B66CC"/>
    <w:rsid w:val="001C0A31"/>
    <w:rsid w:val="001C0F01"/>
    <w:rsid w:val="001C2EF5"/>
    <w:rsid w:val="001C4453"/>
    <w:rsid w:val="001C5124"/>
    <w:rsid w:val="001C65CB"/>
    <w:rsid w:val="001C67D4"/>
    <w:rsid w:val="001C7491"/>
    <w:rsid w:val="001D000C"/>
    <w:rsid w:val="001D0802"/>
    <w:rsid w:val="001D13A3"/>
    <w:rsid w:val="001D4630"/>
    <w:rsid w:val="001D55A8"/>
    <w:rsid w:val="001D614C"/>
    <w:rsid w:val="001D6508"/>
    <w:rsid w:val="001D7787"/>
    <w:rsid w:val="001D7AD0"/>
    <w:rsid w:val="001D7D05"/>
    <w:rsid w:val="001E0738"/>
    <w:rsid w:val="001E2D67"/>
    <w:rsid w:val="001E329D"/>
    <w:rsid w:val="001E4832"/>
    <w:rsid w:val="001E6CE4"/>
    <w:rsid w:val="001F004F"/>
    <w:rsid w:val="001F0CBF"/>
    <w:rsid w:val="001F0E48"/>
    <w:rsid w:val="001F3F50"/>
    <w:rsid w:val="001F50CA"/>
    <w:rsid w:val="001F5DCB"/>
    <w:rsid w:val="001F7068"/>
    <w:rsid w:val="001F7F0D"/>
    <w:rsid w:val="00201EEA"/>
    <w:rsid w:val="00203C20"/>
    <w:rsid w:val="00205796"/>
    <w:rsid w:val="00205FC5"/>
    <w:rsid w:val="002061B9"/>
    <w:rsid w:val="00207528"/>
    <w:rsid w:val="00207C97"/>
    <w:rsid w:val="00210016"/>
    <w:rsid w:val="0021066C"/>
    <w:rsid w:val="00212433"/>
    <w:rsid w:val="002125E8"/>
    <w:rsid w:val="0021361A"/>
    <w:rsid w:val="0021430B"/>
    <w:rsid w:val="00214552"/>
    <w:rsid w:val="00214FB8"/>
    <w:rsid w:val="00214FBF"/>
    <w:rsid w:val="0021666A"/>
    <w:rsid w:val="00225001"/>
    <w:rsid w:val="0022587D"/>
    <w:rsid w:val="0022662F"/>
    <w:rsid w:val="0023062E"/>
    <w:rsid w:val="00230D71"/>
    <w:rsid w:val="00231769"/>
    <w:rsid w:val="0023281F"/>
    <w:rsid w:val="002346AA"/>
    <w:rsid w:val="00235A8A"/>
    <w:rsid w:val="00235C69"/>
    <w:rsid w:val="00236122"/>
    <w:rsid w:val="002373B5"/>
    <w:rsid w:val="002412D4"/>
    <w:rsid w:val="00241D76"/>
    <w:rsid w:val="00242BAD"/>
    <w:rsid w:val="00243948"/>
    <w:rsid w:val="00245930"/>
    <w:rsid w:val="002460F7"/>
    <w:rsid w:val="00246EFD"/>
    <w:rsid w:val="00247A5F"/>
    <w:rsid w:val="00250F65"/>
    <w:rsid w:val="00252873"/>
    <w:rsid w:val="00252C43"/>
    <w:rsid w:val="00252FD8"/>
    <w:rsid w:val="00254512"/>
    <w:rsid w:val="00254521"/>
    <w:rsid w:val="002557BA"/>
    <w:rsid w:val="00257640"/>
    <w:rsid w:val="00260797"/>
    <w:rsid w:val="00263811"/>
    <w:rsid w:val="00265DDF"/>
    <w:rsid w:val="00265FE8"/>
    <w:rsid w:val="00267027"/>
    <w:rsid w:val="00270F02"/>
    <w:rsid w:val="0027129F"/>
    <w:rsid w:val="00273A41"/>
    <w:rsid w:val="00277885"/>
    <w:rsid w:val="002779E7"/>
    <w:rsid w:val="002820B0"/>
    <w:rsid w:val="002837F7"/>
    <w:rsid w:val="00283D7C"/>
    <w:rsid w:val="002843E0"/>
    <w:rsid w:val="00285438"/>
    <w:rsid w:val="0028554F"/>
    <w:rsid w:val="00285A27"/>
    <w:rsid w:val="00285B23"/>
    <w:rsid w:val="00285B9F"/>
    <w:rsid w:val="002866CD"/>
    <w:rsid w:val="002867EC"/>
    <w:rsid w:val="00286910"/>
    <w:rsid w:val="00287182"/>
    <w:rsid w:val="002944C3"/>
    <w:rsid w:val="00294DCD"/>
    <w:rsid w:val="00297300"/>
    <w:rsid w:val="002A0BE4"/>
    <w:rsid w:val="002A1CE9"/>
    <w:rsid w:val="002A2720"/>
    <w:rsid w:val="002A2908"/>
    <w:rsid w:val="002A3042"/>
    <w:rsid w:val="002A3B96"/>
    <w:rsid w:val="002A4417"/>
    <w:rsid w:val="002A4999"/>
    <w:rsid w:val="002A6E1A"/>
    <w:rsid w:val="002B182A"/>
    <w:rsid w:val="002B1CCD"/>
    <w:rsid w:val="002B1CFB"/>
    <w:rsid w:val="002B29F0"/>
    <w:rsid w:val="002B3E05"/>
    <w:rsid w:val="002B4741"/>
    <w:rsid w:val="002B5214"/>
    <w:rsid w:val="002B59A7"/>
    <w:rsid w:val="002B627E"/>
    <w:rsid w:val="002B776E"/>
    <w:rsid w:val="002C2328"/>
    <w:rsid w:val="002C4400"/>
    <w:rsid w:val="002C6618"/>
    <w:rsid w:val="002D0709"/>
    <w:rsid w:val="002D17E8"/>
    <w:rsid w:val="002D3B0F"/>
    <w:rsid w:val="002D61D4"/>
    <w:rsid w:val="002D6989"/>
    <w:rsid w:val="002D74AC"/>
    <w:rsid w:val="002E02B1"/>
    <w:rsid w:val="002E047C"/>
    <w:rsid w:val="002E0D80"/>
    <w:rsid w:val="002E14E4"/>
    <w:rsid w:val="002E3B96"/>
    <w:rsid w:val="002E3CF2"/>
    <w:rsid w:val="002E40EF"/>
    <w:rsid w:val="002E4302"/>
    <w:rsid w:val="002E46AE"/>
    <w:rsid w:val="002E61DC"/>
    <w:rsid w:val="002E72D5"/>
    <w:rsid w:val="002E737A"/>
    <w:rsid w:val="002E7AD6"/>
    <w:rsid w:val="002F03AD"/>
    <w:rsid w:val="002F0CEA"/>
    <w:rsid w:val="002F15E7"/>
    <w:rsid w:val="002F3283"/>
    <w:rsid w:val="002F4689"/>
    <w:rsid w:val="002F5013"/>
    <w:rsid w:val="002F61F1"/>
    <w:rsid w:val="002F626B"/>
    <w:rsid w:val="00301061"/>
    <w:rsid w:val="00307046"/>
    <w:rsid w:val="00312846"/>
    <w:rsid w:val="00314F95"/>
    <w:rsid w:val="003161E5"/>
    <w:rsid w:val="00316E7C"/>
    <w:rsid w:val="00317CD5"/>
    <w:rsid w:val="00322654"/>
    <w:rsid w:val="0032281F"/>
    <w:rsid w:val="0032394B"/>
    <w:rsid w:val="00324BD3"/>
    <w:rsid w:val="00324E63"/>
    <w:rsid w:val="003255B3"/>
    <w:rsid w:val="003267C9"/>
    <w:rsid w:val="00326D0E"/>
    <w:rsid w:val="00327175"/>
    <w:rsid w:val="003278B9"/>
    <w:rsid w:val="00327DC4"/>
    <w:rsid w:val="00327E45"/>
    <w:rsid w:val="003311FE"/>
    <w:rsid w:val="00332CE4"/>
    <w:rsid w:val="00335218"/>
    <w:rsid w:val="00335CBD"/>
    <w:rsid w:val="00335F63"/>
    <w:rsid w:val="00336F74"/>
    <w:rsid w:val="00341EAB"/>
    <w:rsid w:val="0034293F"/>
    <w:rsid w:val="00342AD3"/>
    <w:rsid w:val="00343613"/>
    <w:rsid w:val="003442F3"/>
    <w:rsid w:val="00344765"/>
    <w:rsid w:val="003452AB"/>
    <w:rsid w:val="00345697"/>
    <w:rsid w:val="0034603C"/>
    <w:rsid w:val="00350919"/>
    <w:rsid w:val="00351DD9"/>
    <w:rsid w:val="00351DF0"/>
    <w:rsid w:val="0035222B"/>
    <w:rsid w:val="0035390E"/>
    <w:rsid w:val="0035491B"/>
    <w:rsid w:val="00363A66"/>
    <w:rsid w:val="00364DEF"/>
    <w:rsid w:val="0036579D"/>
    <w:rsid w:val="0036706E"/>
    <w:rsid w:val="0036727D"/>
    <w:rsid w:val="00367D84"/>
    <w:rsid w:val="00370114"/>
    <w:rsid w:val="00370AC2"/>
    <w:rsid w:val="003719A9"/>
    <w:rsid w:val="00372E54"/>
    <w:rsid w:val="00373A35"/>
    <w:rsid w:val="0037506F"/>
    <w:rsid w:val="00376060"/>
    <w:rsid w:val="00376680"/>
    <w:rsid w:val="00377A73"/>
    <w:rsid w:val="00377EBC"/>
    <w:rsid w:val="00380E48"/>
    <w:rsid w:val="003838AB"/>
    <w:rsid w:val="00383AEB"/>
    <w:rsid w:val="003843F0"/>
    <w:rsid w:val="00385323"/>
    <w:rsid w:val="00393301"/>
    <w:rsid w:val="00393A9B"/>
    <w:rsid w:val="00393FC2"/>
    <w:rsid w:val="00395FE0"/>
    <w:rsid w:val="003968D7"/>
    <w:rsid w:val="0039695F"/>
    <w:rsid w:val="00397180"/>
    <w:rsid w:val="00397C69"/>
    <w:rsid w:val="003A1788"/>
    <w:rsid w:val="003A31ED"/>
    <w:rsid w:val="003A3583"/>
    <w:rsid w:val="003A3BE8"/>
    <w:rsid w:val="003A3FB9"/>
    <w:rsid w:val="003A52C0"/>
    <w:rsid w:val="003A5433"/>
    <w:rsid w:val="003A582D"/>
    <w:rsid w:val="003A681B"/>
    <w:rsid w:val="003A736C"/>
    <w:rsid w:val="003A7F62"/>
    <w:rsid w:val="003B0CC3"/>
    <w:rsid w:val="003B411D"/>
    <w:rsid w:val="003B4776"/>
    <w:rsid w:val="003B6E0A"/>
    <w:rsid w:val="003B795C"/>
    <w:rsid w:val="003C1B75"/>
    <w:rsid w:val="003C26AE"/>
    <w:rsid w:val="003C29A6"/>
    <w:rsid w:val="003C31A7"/>
    <w:rsid w:val="003C332C"/>
    <w:rsid w:val="003C6794"/>
    <w:rsid w:val="003D058B"/>
    <w:rsid w:val="003D0FC3"/>
    <w:rsid w:val="003D2382"/>
    <w:rsid w:val="003D2F6D"/>
    <w:rsid w:val="003D3E4E"/>
    <w:rsid w:val="003D3F4B"/>
    <w:rsid w:val="003D43FC"/>
    <w:rsid w:val="003D4863"/>
    <w:rsid w:val="003D741F"/>
    <w:rsid w:val="003D79F4"/>
    <w:rsid w:val="003E0010"/>
    <w:rsid w:val="003E0A14"/>
    <w:rsid w:val="003E0C64"/>
    <w:rsid w:val="003E29B1"/>
    <w:rsid w:val="003E3976"/>
    <w:rsid w:val="003E47FD"/>
    <w:rsid w:val="003E6F40"/>
    <w:rsid w:val="003E7A8D"/>
    <w:rsid w:val="003F5B0C"/>
    <w:rsid w:val="003F6AC7"/>
    <w:rsid w:val="003F777C"/>
    <w:rsid w:val="00400193"/>
    <w:rsid w:val="004023E2"/>
    <w:rsid w:val="00402B54"/>
    <w:rsid w:val="0040308D"/>
    <w:rsid w:val="00405447"/>
    <w:rsid w:val="00413E64"/>
    <w:rsid w:val="0041471C"/>
    <w:rsid w:val="004153F6"/>
    <w:rsid w:val="00415D76"/>
    <w:rsid w:val="00416127"/>
    <w:rsid w:val="00416B38"/>
    <w:rsid w:val="004177C1"/>
    <w:rsid w:val="0042074A"/>
    <w:rsid w:val="00421463"/>
    <w:rsid w:val="00421FDD"/>
    <w:rsid w:val="00422BCF"/>
    <w:rsid w:val="004248D3"/>
    <w:rsid w:val="0042530B"/>
    <w:rsid w:val="004262F0"/>
    <w:rsid w:val="00430486"/>
    <w:rsid w:val="00430609"/>
    <w:rsid w:val="004306F2"/>
    <w:rsid w:val="00430A80"/>
    <w:rsid w:val="00431196"/>
    <w:rsid w:val="004325C2"/>
    <w:rsid w:val="0043361E"/>
    <w:rsid w:val="00433BCC"/>
    <w:rsid w:val="004352EE"/>
    <w:rsid w:val="004379CA"/>
    <w:rsid w:val="0044100D"/>
    <w:rsid w:val="00443A3A"/>
    <w:rsid w:val="004450CB"/>
    <w:rsid w:val="004458A2"/>
    <w:rsid w:val="00447E31"/>
    <w:rsid w:val="00451853"/>
    <w:rsid w:val="004520EB"/>
    <w:rsid w:val="004526F9"/>
    <w:rsid w:val="004572A7"/>
    <w:rsid w:val="004577E0"/>
    <w:rsid w:val="00457D9D"/>
    <w:rsid w:val="00462FE0"/>
    <w:rsid w:val="00463947"/>
    <w:rsid w:val="00463FAE"/>
    <w:rsid w:val="0046421F"/>
    <w:rsid w:val="00464AFC"/>
    <w:rsid w:val="00464B16"/>
    <w:rsid w:val="00466664"/>
    <w:rsid w:val="004701D2"/>
    <w:rsid w:val="0047053C"/>
    <w:rsid w:val="0047089D"/>
    <w:rsid w:val="0047262D"/>
    <w:rsid w:val="00472D19"/>
    <w:rsid w:val="00474031"/>
    <w:rsid w:val="00475D71"/>
    <w:rsid w:val="00475DFE"/>
    <w:rsid w:val="00477F24"/>
    <w:rsid w:val="004809FD"/>
    <w:rsid w:val="00482FB5"/>
    <w:rsid w:val="00483C95"/>
    <w:rsid w:val="00486BC6"/>
    <w:rsid w:val="00490733"/>
    <w:rsid w:val="004916A6"/>
    <w:rsid w:val="00491DF7"/>
    <w:rsid w:val="004920AA"/>
    <w:rsid w:val="00492BAC"/>
    <w:rsid w:val="0049480D"/>
    <w:rsid w:val="00495567"/>
    <w:rsid w:val="00497B3D"/>
    <w:rsid w:val="004A127A"/>
    <w:rsid w:val="004A16D5"/>
    <w:rsid w:val="004A1709"/>
    <w:rsid w:val="004A25DF"/>
    <w:rsid w:val="004A35D6"/>
    <w:rsid w:val="004A3E3B"/>
    <w:rsid w:val="004A45E2"/>
    <w:rsid w:val="004A4719"/>
    <w:rsid w:val="004A52B2"/>
    <w:rsid w:val="004A6296"/>
    <w:rsid w:val="004B12BA"/>
    <w:rsid w:val="004B133A"/>
    <w:rsid w:val="004B4E2D"/>
    <w:rsid w:val="004B6F41"/>
    <w:rsid w:val="004C0C66"/>
    <w:rsid w:val="004C2651"/>
    <w:rsid w:val="004C7523"/>
    <w:rsid w:val="004C7CBA"/>
    <w:rsid w:val="004D1401"/>
    <w:rsid w:val="004D3B65"/>
    <w:rsid w:val="004D44E4"/>
    <w:rsid w:val="004D4946"/>
    <w:rsid w:val="004E1271"/>
    <w:rsid w:val="004E19E6"/>
    <w:rsid w:val="004E1B38"/>
    <w:rsid w:val="004E26DA"/>
    <w:rsid w:val="004E3FF3"/>
    <w:rsid w:val="004E59FD"/>
    <w:rsid w:val="004E6040"/>
    <w:rsid w:val="004E7125"/>
    <w:rsid w:val="004E7283"/>
    <w:rsid w:val="004E77C0"/>
    <w:rsid w:val="004F08F2"/>
    <w:rsid w:val="004F3673"/>
    <w:rsid w:val="004F611E"/>
    <w:rsid w:val="004F6EE6"/>
    <w:rsid w:val="00501783"/>
    <w:rsid w:val="00501FCF"/>
    <w:rsid w:val="00502048"/>
    <w:rsid w:val="00502E75"/>
    <w:rsid w:val="00502FD7"/>
    <w:rsid w:val="00503146"/>
    <w:rsid w:val="00510455"/>
    <w:rsid w:val="00510AF6"/>
    <w:rsid w:val="00511414"/>
    <w:rsid w:val="0051262A"/>
    <w:rsid w:val="0051340B"/>
    <w:rsid w:val="0051563B"/>
    <w:rsid w:val="005203BD"/>
    <w:rsid w:val="00521423"/>
    <w:rsid w:val="00521875"/>
    <w:rsid w:val="00521FD6"/>
    <w:rsid w:val="00522015"/>
    <w:rsid w:val="00522C16"/>
    <w:rsid w:val="005234DD"/>
    <w:rsid w:val="00524FDE"/>
    <w:rsid w:val="0052632A"/>
    <w:rsid w:val="005318A9"/>
    <w:rsid w:val="0053327D"/>
    <w:rsid w:val="005355AC"/>
    <w:rsid w:val="005366B6"/>
    <w:rsid w:val="005414CD"/>
    <w:rsid w:val="005427FC"/>
    <w:rsid w:val="005441EC"/>
    <w:rsid w:val="00544EE2"/>
    <w:rsid w:val="00546C00"/>
    <w:rsid w:val="00550411"/>
    <w:rsid w:val="00550B03"/>
    <w:rsid w:val="005521A6"/>
    <w:rsid w:val="00555783"/>
    <w:rsid w:val="00555CBD"/>
    <w:rsid w:val="005574CD"/>
    <w:rsid w:val="00560688"/>
    <w:rsid w:val="00560755"/>
    <w:rsid w:val="00562588"/>
    <w:rsid w:val="00563386"/>
    <w:rsid w:val="00564078"/>
    <w:rsid w:val="00564E18"/>
    <w:rsid w:val="005652B5"/>
    <w:rsid w:val="00565CC2"/>
    <w:rsid w:val="005662AD"/>
    <w:rsid w:val="00566628"/>
    <w:rsid w:val="00567256"/>
    <w:rsid w:val="005713B8"/>
    <w:rsid w:val="00571A77"/>
    <w:rsid w:val="00571C5B"/>
    <w:rsid w:val="00572B89"/>
    <w:rsid w:val="005732BC"/>
    <w:rsid w:val="00575021"/>
    <w:rsid w:val="005762D6"/>
    <w:rsid w:val="005768F6"/>
    <w:rsid w:val="005773CE"/>
    <w:rsid w:val="00577427"/>
    <w:rsid w:val="0057780E"/>
    <w:rsid w:val="0057794F"/>
    <w:rsid w:val="00580803"/>
    <w:rsid w:val="00581278"/>
    <w:rsid w:val="005823EF"/>
    <w:rsid w:val="0058622B"/>
    <w:rsid w:val="00587133"/>
    <w:rsid w:val="005876EF"/>
    <w:rsid w:val="005913B8"/>
    <w:rsid w:val="00592074"/>
    <w:rsid w:val="00596316"/>
    <w:rsid w:val="00596772"/>
    <w:rsid w:val="00597882"/>
    <w:rsid w:val="005A0BD2"/>
    <w:rsid w:val="005A1C5D"/>
    <w:rsid w:val="005A2A99"/>
    <w:rsid w:val="005A3C17"/>
    <w:rsid w:val="005A7FC8"/>
    <w:rsid w:val="005B20B8"/>
    <w:rsid w:val="005B3144"/>
    <w:rsid w:val="005B4785"/>
    <w:rsid w:val="005B5D54"/>
    <w:rsid w:val="005B70DF"/>
    <w:rsid w:val="005B7753"/>
    <w:rsid w:val="005C0E2C"/>
    <w:rsid w:val="005C6C89"/>
    <w:rsid w:val="005C7401"/>
    <w:rsid w:val="005C76FE"/>
    <w:rsid w:val="005C7EE9"/>
    <w:rsid w:val="005C7F09"/>
    <w:rsid w:val="005D0AD9"/>
    <w:rsid w:val="005D118E"/>
    <w:rsid w:val="005D1F05"/>
    <w:rsid w:val="005D29D0"/>
    <w:rsid w:val="005D37C8"/>
    <w:rsid w:val="005D3824"/>
    <w:rsid w:val="005D3F3F"/>
    <w:rsid w:val="005D4324"/>
    <w:rsid w:val="005D593C"/>
    <w:rsid w:val="005D6804"/>
    <w:rsid w:val="005D7906"/>
    <w:rsid w:val="005D7BD3"/>
    <w:rsid w:val="005E02EF"/>
    <w:rsid w:val="005E0827"/>
    <w:rsid w:val="005E097D"/>
    <w:rsid w:val="005E0B29"/>
    <w:rsid w:val="005E1B26"/>
    <w:rsid w:val="005E1C22"/>
    <w:rsid w:val="005E1C42"/>
    <w:rsid w:val="005E2059"/>
    <w:rsid w:val="005E29A5"/>
    <w:rsid w:val="005E3668"/>
    <w:rsid w:val="005E3772"/>
    <w:rsid w:val="005E487C"/>
    <w:rsid w:val="005E490C"/>
    <w:rsid w:val="005E5A47"/>
    <w:rsid w:val="005E670A"/>
    <w:rsid w:val="005F0006"/>
    <w:rsid w:val="005F1E33"/>
    <w:rsid w:val="005F316F"/>
    <w:rsid w:val="005F33BE"/>
    <w:rsid w:val="005F5428"/>
    <w:rsid w:val="005F553B"/>
    <w:rsid w:val="005F584B"/>
    <w:rsid w:val="005F659A"/>
    <w:rsid w:val="006005EA"/>
    <w:rsid w:val="00601457"/>
    <w:rsid w:val="00605C1F"/>
    <w:rsid w:val="00606975"/>
    <w:rsid w:val="00611AE2"/>
    <w:rsid w:val="006157D0"/>
    <w:rsid w:val="00615AA9"/>
    <w:rsid w:val="0061628D"/>
    <w:rsid w:val="0061756C"/>
    <w:rsid w:val="00620CC2"/>
    <w:rsid w:val="006238E9"/>
    <w:rsid w:val="0062417A"/>
    <w:rsid w:val="0063184C"/>
    <w:rsid w:val="00632BA0"/>
    <w:rsid w:val="00633A2A"/>
    <w:rsid w:val="00634079"/>
    <w:rsid w:val="006342D9"/>
    <w:rsid w:val="0063520F"/>
    <w:rsid w:val="00635F28"/>
    <w:rsid w:val="00636A43"/>
    <w:rsid w:val="00636F13"/>
    <w:rsid w:val="006401D4"/>
    <w:rsid w:val="006416D2"/>
    <w:rsid w:val="00642448"/>
    <w:rsid w:val="006429EA"/>
    <w:rsid w:val="00643091"/>
    <w:rsid w:val="00643755"/>
    <w:rsid w:val="00644ED8"/>
    <w:rsid w:val="006455AA"/>
    <w:rsid w:val="006458E8"/>
    <w:rsid w:val="0064791A"/>
    <w:rsid w:val="006510CF"/>
    <w:rsid w:val="00652468"/>
    <w:rsid w:val="0065438D"/>
    <w:rsid w:val="0065536B"/>
    <w:rsid w:val="00655555"/>
    <w:rsid w:val="00660AB1"/>
    <w:rsid w:val="0066146A"/>
    <w:rsid w:val="00662399"/>
    <w:rsid w:val="0066239C"/>
    <w:rsid w:val="00663708"/>
    <w:rsid w:val="00664205"/>
    <w:rsid w:val="00665604"/>
    <w:rsid w:val="00665B5F"/>
    <w:rsid w:val="006673A0"/>
    <w:rsid w:val="00667B09"/>
    <w:rsid w:val="00667EB9"/>
    <w:rsid w:val="006715E6"/>
    <w:rsid w:val="006726B6"/>
    <w:rsid w:val="0067321D"/>
    <w:rsid w:val="006740B9"/>
    <w:rsid w:val="00674312"/>
    <w:rsid w:val="00674CC6"/>
    <w:rsid w:val="0067652A"/>
    <w:rsid w:val="00676F22"/>
    <w:rsid w:val="006773E2"/>
    <w:rsid w:val="0068210C"/>
    <w:rsid w:val="00683054"/>
    <w:rsid w:val="00684310"/>
    <w:rsid w:val="006845D1"/>
    <w:rsid w:val="006869A9"/>
    <w:rsid w:val="00687975"/>
    <w:rsid w:val="00693FBC"/>
    <w:rsid w:val="00695647"/>
    <w:rsid w:val="00696B2D"/>
    <w:rsid w:val="006A1406"/>
    <w:rsid w:val="006A1FA1"/>
    <w:rsid w:val="006A2199"/>
    <w:rsid w:val="006A21B2"/>
    <w:rsid w:val="006A2205"/>
    <w:rsid w:val="006A27CA"/>
    <w:rsid w:val="006A4B17"/>
    <w:rsid w:val="006A694C"/>
    <w:rsid w:val="006A73DA"/>
    <w:rsid w:val="006B0F7D"/>
    <w:rsid w:val="006B107C"/>
    <w:rsid w:val="006B1782"/>
    <w:rsid w:val="006B1E8C"/>
    <w:rsid w:val="006B288B"/>
    <w:rsid w:val="006B2E15"/>
    <w:rsid w:val="006B2EAD"/>
    <w:rsid w:val="006B3248"/>
    <w:rsid w:val="006B3513"/>
    <w:rsid w:val="006B4673"/>
    <w:rsid w:val="006B5A34"/>
    <w:rsid w:val="006B5F93"/>
    <w:rsid w:val="006B6465"/>
    <w:rsid w:val="006B79DF"/>
    <w:rsid w:val="006C2143"/>
    <w:rsid w:val="006C2234"/>
    <w:rsid w:val="006C2E4A"/>
    <w:rsid w:val="006C3F08"/>
    <w:rsid w:val="006C4541"/>
    <w:rsid w:val="006C4CFE"/>
    <w:rsid w:val="006C6C3E"/>
    <w:rsid w:val="006C7113"/>
    <w:rsid w:val="006C72EE"/>
    <w:rsid w:val="006C73F3"/>
    <w:rsid w:val="006D25C7"/>
    <w:rsid w:val="006D2658"/>
    <w:rsid w:val="006D3765"/>
    <w:rsid w:val="006D3785"/>
    <w:rsid w:val="006D66CC"/>
    <w:rsid w:val="006D6AEE"/>
    <w:rsid w:val="006D6D31"/>
    <w:rsid w:val="006D6E6E"/>
    <w:rsid w:val="006E046D"/>
    <w:rsid w:val="006E33F8"/>
    <w:rsid w:val="006E3563"/>
    <w:rsid w:val="006E3949"/>
    <w:rsid w:val="006E6704"/>
    <w:rsid w:val="006E7114"/>
    <w:rsid w:val="006F14B4"/>
    <w:rsid w:val="006F18F3"/>
    <w:rsid w:val="006F2908"/>
    <w:rsid w:val="006F5208"/>
    <w:rsid w:val="00701D84"/>
    <w:rsid w:val="00702B70"/>
    <w:rsid w:val="007036C5"/>
    <w:rsid w:val="00704964"/>
    <w:rsid w:val="0070549D"/>
    <w:rsid w:val="00705BB4"/>
    <w:rsid w:val="00705CC1"/>
    <w:rsid w:val="0070697A"/>
    <w:rsid w:val="007076A4"/>
    <w:rsid w:val="00711BF0"/>
    <w:rsid w:val="00712259"/>
    <w:rsid w:val="00713135"/>
    <w:rsid w:val="00714B89"/>
    <w:rsid w:val="00715000"/>
    <w:rsid w:val="007154D4"/>
    <w:rsid w:val="00717940"/>
    <w:rsid w:val="00720A37"/>
    <w:rsid w:val="00721954"/>
    <w:rsid w:val="00722458"/>
    <w:rsid w:val="00722B01"/>
    <w:rsid w:val="0072777D"/>
    <w:rsid w:val="00731C8B"/>
    <w:rsid w:val="00732F4E"/>
    <w:rsid w:val="0073358F"/>
    <w:rsid w:val="00735DD3"/>
    <w:rsid w:val="00736528"/>
    <w:rsid w:val="0073691C"/>
    <w:rsid w:val="00740245"/>
    <w:rsid w:val="007412A9"/>
    <w:rsid w:val="00741502"/>
    <w:rsid w:val="00741B04"/>
    <w:rsid w:val="00742B9B"/>
    <w:rsid w:val="00742EA4"/>
    <w:rsid w:val="0074534E"/>
    <w:rsid w:val="00750AAF"/>
    <w:rsid w:val="00753388"/>
    <w:rsid w:val="007547EF"/>
    <w:rsid w:val="00754943"/>
    <w:rsid w:val="00754D82"/>
    <w:rsid w:val="007551B5"/>
    <w:rsid w:val="0075556F"/>
    <w:rsid w:val="00757E72"/>
    <w:rsid w:val="0076081A"/>
    <w:rsid w:val="00761B81"/>
    <w:rsid w:val="0076286E"/>
    <w:rsid w:val="00763162"/>
    <w:rsid w:val="00763191"/>
    <w:rsid w:val="00763F6B"/>
    <w:rsid w:val="007655E3"/>
    <w:rsid w:val="00766A84"/>
    <w:rsid w:val="007730DD"/>
    <w:rsid w:val="0077361C"/>
    <w:rsid w:val="00774ADB"/>
    <w:rsid w:val="0078006C"/>
    <w:rsid w:val="00780212"/>
    <w:rsid w:val="007803DF"/>
    <w:rsid w:val="007810B7"/>
    <w:rsid w:val="00782129"/>
    <w:rsid w:val="007837BB"/>
    <w:rsid w:val="007875C0"/>
    <w:rsid w:val="007905E0"/>
    <w:rsid w:val="007919F5"/>
    <w:rsid w:val="00791CBF"/>
    <w:rsid w:val="00792392"/>
    <w:rsid w:val="007A06AF"/>
    <w:rsid w:val="007A07C8"/>
    <w:rsid w:val="007A0D75"/>
    <w:rsid w:val="007A23E0"/>
    <w:rsid w:val="007A320E"/>
    <w:rsid w:val="007A466A"/>
    <w:rsid w:val="007A5332"/>
    <w:rsid w:val="007A7A6A"/>
    <w:rsid w:val="007B0F73"/>
    <w:rsid w:val="007B16FD"/>
    <w:rsid w:val="007B19F4"/>
    <w:rsid w:val="007B44BB"/>
    <w:rsid w:val="007B5DBD"/>
    <w:rsid w:val="007B5E82"/>
    <w:rsid w:val="007B6B17"/>
    <w:rsid w:val="007B7FB9"/>
    <w:rsid w:val="007C04A9"/>
    <w:rsid w:val="007C0F39"/>
    <w:rsid w:val="007C3A5D"/>
    <w:rsid w:val="007C4EFC"/>
    <w:rsid w:val="007D2CC3"/>
    <w:rsid w:val="007D44D6"/>
    <w:rsid w:val="007D47BE"/>
    <w:rsid w:val="007D4B3F"/>
    <w:rsid w:val="007D5E60"/>
    <w:rsid w:val="007D661C"/>
    <w:rsid w:val="007E08CE"/>
    <w:rsid w:val="007E1749"/>
    <w:rsid w:val="007E66AE"/>
    <w:rsid w:val="007E735A"/>
    <w:rsid w:val="007E7DB8"/>
    <w:rsid w:val="007F0165"/>
    <w:rsid w:val="007F066F"/>
    <w:rsid w:val="007F4FA9"/>
    <w:rsid w:val="007F52BE"/>
    <w:rsid w:val="007F670F"/>
    <w:rsid w:val="007F74E8"/>
    <w:rsid w:val="00800DD7"/>
    <w:rsid w:val="008013A7"/>
    <w:rsid w:val="008023F1"/>
    <w:rsid w:val="0080406C"/>
    <w:rsid w:val="0080426E"/>
    <w:rsid w:val="00804276"/>
    <w:rsid w:val="008045FA"/>
    <w:rsid w:val="0080543A"/>
    <w:rsid w:val="008063BF"/>
    <w:rsid w:val="0080773F"/>
    <w:rsid w:val="0081151C"/>
    <w:rsid w:val="0081152B"/>
    <w:rsid w:val="008115A9"/>
    <w:rsid w:val="00811C3C"/>
    <w:rsid w:val="0081280A"/>
    <w:rsid w:val="00813F79"/>
    <w:rsid w:val="0081463C"/>
    <w:rsid w:val="00814BA4"/>
    <w:rsid w:val="00814E9B"/>
    <w:rsid w:val="00815B6F"/>
    <w:rsid w:val="008217B9"/>
    <w:rsid w:val="00823E0E"/>
    <w:rsid w:val="00824712"/>
    <w:rsid w:val="00825E1C"/>
    <w:rsid w:val="008279F4"/>
    <w:rsid w:val="0083088B"/>
    <w:rsid w:val="0083101B"/>
    <w:rsid w:val="00832503"/>
    <w:rsid w:val="00833994"/>
    <w:rsid w:val="00835947"/>
    <w:rsid w:val="008407A4"/>
    <w:rsid w:val="008416E0"/>
    <w:rsid w:val="00844432"/>
    <w:rsid w:val="00845DCC"/>
    <w:rsid w:val="00845F63"/>
    <w:rsid w:val="0084772D"/>
    <w:rsid w:val="0085020E"/>
    <w:rsid w:val="00851ACE"/>
    <w:rsid w:val="00853293"/>
    <w:rsid w:val="008567E1"/>
    <w:rsid w:val="00860F68"/>
    <w:rsid w:val="00861375"/>
    <w:rsid w:val="0086168A"/>
    <w:rsid w:val="008618D0"/>
    <w:rsid w:val="00862147"/>
    <w:rsid w:val="0086215F"/>
    <w:rsid w:val="0086239E"/>
    <w:rsid w:val="00862510"/>
    <w:rsid w:val="00862AE2"/>
    <w:rsid w:val="0086322E"/>
    <w:rsid w:val="00863736"/>
    <w:rsid w:val="00866B88"/>
    <w:rsid w:val="0086705D"/>
    <w:rsid w:val="0086760C"/>
    <w:rsid w:val="00871091"/>
    <w:rsid w:val="00871A7F"/>
    <w:rsid w:val="00872221"/>
    <w:rsid w:val="00872506"/>
    <w:rsid w:val="008737E7"/>
    <w:rsid w:val="00874742"/>
    <w:rsid w:val="00874AB6"/>
    <w:rsid w:val="00875664"/>
    <w:rsid w:val="008759BD"/>
    <w:rsid w:val="00880511"/>
    <w:rsid w:val="00882F96"/>
    <w:rsid w:val="00883F9D"/>
    <w:rsid w:val="008840BB"/>
    <w:rsid w:val="00885E03"/>
    <w:rsid w:val="0088696A"/>
    <w:rsid w:val="00886BA9"/>
    <w:rsid w:val="00890B6D"/>
    <w:rsid w:val="00890E9B"/>
    <w:rsid w:val="008926F9"/>
    <w:rsid w:val="00894943"/>
    <w:rsid w:val="0089720C"/>
    <w:rsid w:val="00897469"/>
    <w:rsid w:val="008A2987"/>
    <w:rsid w:val="008A2F67"/>
    <w:rsid w:val="008A4815"/>
    <w:rsid w:val="008A4A1D"/>
    <w:rsid w:val="008A5B9E"/>
    <w:rsid w:val="008B1529"/>
    <w:rsid w:val="008B2AFB"/>
    <w:rsid w:val="008B2D5B"/>
    <w:rsid w:val="008B6389"/>
    <w:rsid w:val="008B6A64"/>
    <w:rsid w:val="008B7D5A"/>
    <w:rsid w:val="008C66C2"/>
    <w:rsid w:val="008C7F74"/>
    <w:rsid w:val="008D4D7C"/>
    <w:rsid w:val="008D50D1"/>
    <w:rsid w:val="008D6B34"/>
    <w:rsid w:val="008D6BDE"/>
    <w:rsid w:val="008D71BF"/>
    <w:rsid w:val="008E0704"/>
    <w:rsid w:val="008E12FF"/>
    <w:rsid w:val="008E14FD"/>
    <w:rsid w:val="008E5318"/>
    <w:rsid w:val="008F0784"/>
    <w:rsid w:val="008F12D7"/>
    <w:rsid w:val="008F21EF"/>
    <w:rsid w:val="008F66CB"/>
    <w:rsid w:val="008F7FAC"/>
    <w:rsid w:val="00901B10"/>
    <w:rsid w:val="00901BED"/>
    <w:rsid w:val="00902E46"/>
    <w:rsid w:val="009034D9"/>
    <w:rsid w:val="009048C8"/>
    <w:rsid w:val="00904F87"/>
    <w:rsid w:val="009060C4"/>
    <w:rsid w:val="009066CD"/>
    <w:rsid w:val="00912603"/>
    <w:rsid w:val="00912CD4"/>
    <w:rsid w:val="0091448E"/>
    <w:rsid w:val="0091609D"/>
    <w:rsid w:val="009177AD"/>
    <w:rsid w:val="00920171"/>
    <w:rsid w:val="009242FA"/>
    <w:rsid w:val="0092751A"/>
    <w:rsid w:val="009313AF"/>
    <w:rsid w:val="009317AE"/>
    <w:rsid w:val="00931E34"/>
    <w:rsid w:val="00934838"/>
    <w:rsid w:val="00935462"/>
    <w:rsid w:val="009367F5"/>
    <w:rsid w:val="00936A65"/>
    <w:rsid w:val="00940016"/>
    <w:rsid w:val="00940708"/>
    <w:rsid w:val="0094114A"/>
    <w:rsid w:val="00941F63"/>
    <w:rsid w:val="00943F2F"/>
    <w:rsid w:val="00946830"/>
    <w:rsid w:val="00946BCE"/>
    <w:rsid w:val="00951659"/>
    <w:rsid w:val="009522F0"/>
    <w:rsid w:val="009540B0"/>
    <w:rsid w:val="00954356"/>
    <w:rsid w:val="009543C8"/>
    <w:rsid w:val="009548E6"/>
    <w:rsid w:val="00954913"/>
    <w:rsid w:val="0095577D"/>
    <w:rsid w:val="00956DDC"/>
    <w:rsid w:val="009602EE"/>
    <w:rsid w:val="0096094B"/>
    <w:rsid w:val="009629F1"/>
    <w:rsid w:val="009634C9"/>
    <w:rsid w:val="0096437B"/>
    <w:rsid w:val="00965350"/>
    <w:rsid w:val="00970465"/>
    <w:rsid w:val="009707A2"/>
    <w:rsid w:val="00970E3B"/>
    <w:rsid w:val="0097481E"/>
    <w:rsid w:val="009750D3"/>
    <w:rsid w:val="00975BF8"/>
    <w:rsid w:val="00976C39"/>
    <w:rsid w:val="00976CCB"/>
    <w:rsid w:val="00981F79"/>
    <w:rsid w:val="009824CC"/>
    <w:rsid w:val="00983AA3"/>
    <w:rsid w:val="00986A95"/>
    <w:rsid w:val="009875EC"/>
    <w:rsid w:val="0098765C"/>
    <w:rsid w:val="0099016E"/>
    <w:rsid w:val="009913AA"/>
    <w:rsid w:val="00993122"/>
    <w:rsid w:val="009934BA"/>
    <w:rsid w:val="009942B2"/>
    <w:rsid w:val="00996052"/>
    <w:rsid w:val="00997703"/>
    <w:rsid w:val="00997857"/>
    <w:rsid w:val="009979BE"/>
    <w:rsid w:val="009A0218"/>
    <w:rsid w:val="009A2378"/>
    <w:rsid w:val="009A3247"/>
    <w:rsid w:val="009A3847"/>
    <w:rsid w:val="009A475E"/>
    <w:rsid w:val="009A4A27"/>
    <w:rsid w:val="009A521D"/>
    <w:rsid w:val="009A5381"/>
    <w:rsid w:val="009A6769"/>
    <w:rsid w:val="009B3F7A"/>
    <w:rsid w:val="009B49DC"/>
    <w:rsid w:val="009B6AAD"/>
    <w:rsid w:val="009B739B"/>
    <w:rsid w:val="009C35CD"/>
    <w:rsid w:val="009C3991"/>
    <w:rsid w:val="009C3B3E"/>
    <w:rsid w:val="009C470A"/>
    <w:rsid w:val="009C5A64"/>
    <w:rsid w:val="009C6312"/>
    <w:rsid w:val="009C7335"/>
    <w:rsid w:val="009C7E9D"/>
    <w:rsid w:val="009D0C1C"/>
    <w:rsid w:val="009D187A"/>
    <w:rsid w:val="009D1BBC"/>
    <w:rsid w:val="009D3B59"/>
    <w:rsid w:val="009D41CE"/>
    <w:rsid w:val="009D459D"/>
    <w:rsid w:val="009D49F1"/>
    <w:rsid w:val="009D55E9"/>
    <w:rsid w:val="009D6B96"/>
    <w:rsid w:val="009E1227"/>
    <w:rsid w:val="009E1FFB"/>
    <w:rsid w:val="009E3009"/>
    <w:rsid w:val="009E3205"/>
    <w:rsid w:val="009E3AD5"/>
    <w:rsid w:val="009E4F05"/>
    <w:rsid w:val="009F0F10"/>
    <w:rsid w:val="009F17E0"/>
    <w:rsid w:val="009F3761"/>
    <w:rsid w:val="009F3A87"/>
    <w:rsid w:val="009F3DCC"/>
    <w:rsid w:val="009F48EA"/>
    <w:rsid w:val="009F5FC8"/>
    <w:rsid w:val="00A0012A"/>
    <w:rsid w:val="00A01FCD"/>
    <w:rsid w:val="00A043B8"/>
    <w:rsid w:val="00A05B24"/>
    <w:rsid w:val="00A06009"/>
    <w:rsid w:val="00A06906"/>
    <w:rsid w:val="00A07AE8"/>
    <w:rsid w:val="00A07E68"/>
    <w:rsid w:val="00A10965"/>
    <w:rsid w:val="00A116CA"/>
    <w:rsid w:val="00A12770"/>
    <w:rsid w:val="00A12799"/>
    <w:rsid w:val="00A12937"/>
    <w:rsid w:val="00A160B2"/>
    <w:rsid w:val="00A160DA"/>
    <w:rsid w:val="00A1749A"/>
    <w:rsid w:val="00A17728"/>
    <w:rsid w:val="00A22DF3"/>
    <w:rsid w:val="00A23069"/>
    <w:rsid w:val="00A23EF2"/>
    <w:rsid w:val="00A2468E"/>
    <w:rsid w:val="00A24C09"/>
    <w:rsid w:val="00A2608E"/>
    <w:rsid w:val="00A27270"/>
    <w:rsid w:val="00A2730A"/>
    <w:rsid w:val="00A279A1"/>
    <w:rsid w:val="00A32118"/>
    <w:rsid w:val="00A33AD6"/>
    <w:rsid w:val="00A33B68"/>
    <w:rsid w:val="00A351E8"/>
    <w:rsid w:val="00A37345"/>
    <w:rsid w:val="00A37A77"/>
    <w:rsid w:val="00A405A0"/>
    <w:rsid w:val="00A405D8"/>
    <w:rsid w:val="00A4076F"/>
    <w:rsid w:val="00A44A71"/>
    <w:rsid w:val="00A46616"/>
    <w:rsid w:val="00A466A6"/>
    <w:rsid w:val="00A46AD1"/>
    <w:rsid w:val="00A4721E"/>
    <w:rsid w:val="00A51949"/>
    <w:rsid w:val="00A51E1F"/>
    <w:rsid w:val="00A546D1"/>
    <w:rsid w:val="00A600CF"/>
    <w:rsid w:val="00A6099D"/>
    <w:rsid w:val="00A615AD"/>
    <w:rsid w:val="00A6189E"/>
    <w:rsid w:val="00A61A77"/>
    <w:rsid w:val="00A61B1D"/>
    <w:rsid w:val="00A62EE0"/>
    <w:rsid w:val="00A638E1"/>
    <w:rsid w:val="00A64384"/>
    <w:rsid w:val="00A65A71"/>
    <w:rsid w:val="00A65AB8"/>
    <w:rsid w:val="00A6628E"/>
    <w:rsid w:val="00A665F9"/>
    <w:rsid w:val="00A6670F"/>
    <w:rsid w:val="00A674BE"/>
    <w:rsid w:val="00A70A7B"/>
    <w:rsid w:val="00A73835"/>
    <w:rsid w:val="00A75ED9"/>
    <w:rsid w:val="00A77EAC"/>
    <w:rsid w:val="00A8071A"/>
    <w:rsid w:val="00A80F1F"/>
    <w:rsid w:val="00A845F6"/>
    <w:rsid w:val="00A84C83"/>
    <w:rsid w:val="00A8501F"/>
    <w:rsid w:val="00A85A42"/>
    <w:rsid w:val="00A8615F"/>
    <w:rsid w:val="00A86818"/>
    <w:rsid w:val="00A874A2"/>
    <w:rsid w:val="00A9031A"/>
    <w:rsid w:val="00A91BB8"/>
    <w:rsid w:val="00A91CCD"/>
    <w:rsid w:val="00A936B9"/>
    <w:rsid w:val="00A93E3C"/>
    <w:rsid w:val="00A95420"/>
    <w:rsid w:val="00A96C87"/>
    <w:rsid w:val="00A96FE9"/>
    <w:rsid w:val="00AA25DD"/>
    <w:rsid w:val="00AA45C4"/>
    <w:rsid w:val="00AA5412"/>
    <w:rsid w:val="00AA5493"/>
    <w:rsid w:val="00AA745A"/>
    <w:rsid w:val="00AA7F16"/>
    <w:rsid w:val="00AB0B97"/>
    <w:rsid w:val="00AB228A"/>
    <w:rsid w:val="00AB3605"/>
    <w:rsid w:val="00AB437C"/>
    <w:rsid w:val="00AB5C9A"/>
    <w:rsid w:val="00AB5D81"/>
    <w:rsid w:val="00AB5DE6"/>
    <w:rsid w:val="00AB68C0"/>
    <w:rsid w:val="00AB6B8F"/>
    <w:rsid w:val="00AB79E5"/>
    <w:rsid w:val="00AC354C"/>
    <w:rsid w:val="00AC4B24"/>
    <w:rsid w:val="00AC5D00"/>
    <w:rsid w:val="00AC704E"/>
    <w:rsid w:val="00AD03D9"/>
    <w:rsid w:val="00AD0AE4"/>
    <w:rsid w:val="00AD2E1F"/>
    <w:rsid w:val="00AD510F"/>
    <w:rsid w:val="00AD72A5"/>
    <w:rsid w:val="00AE1F83"/>
    <w:rsid w:val="00AE3184"/>
    <w:rsid w:val="00AE3EDB"/>
    <w:rsid w:val="00AE5BD5"/>
    <w:rsid w:val="00AE7528"/>
    <w:rsid w:val="00AE75ED"/>
    <w:rsid w:val="00AE7B01"/>
    <w:rsid w:val="00AF1C04"/>
    <w:rsid w:val="00AF2301"/>
    <w:rsid w:val="00AF6CFA"/>
    <w:rsid w:val="00AF7DAC"/>
    <w:rsid w:val="00B012FA"/>
    <w:rsid w:val="00B02581"/>
    <w:rsid w:val="00B03A82"/>
    <w:rsid w:val="00B03F32"/>
    <w:rsid w:val="00B059DE"/>
    <w:rsid w:val="00B06DF3"/>
    <w:rsid w:val="00B07585"/>
    <w:rsid w:val="00B076ED"/>
    <w:rsid w:val="00B11026"/>
    <w:rsid w:val="00B13AA6"/>
    <w:rsid w:val="00B14EBB"/>
    <w:rsid w:val="00B228D3"/>
    <w:rsid w:val="00B23726"/>
    <w:rsid w:val="00B2452E"/>
    <w:rsid w:val="00B24A1C"/>
    <w:rsid w:val="00B262BE"/>
    <w:rsid w:val="00B26AA6"/>
    <w:rsid w:val="00B274C8"/>
    <w:rsid w:val="00B30650"/>
    <w:rsid w:val="00B318E6"/>
    <w:rsid w:val="00B327B1"/>
    <w:rsid w:val="00B3297B"/>
    <w:rsid w:val="00B33468"/>
    <w:rsid w:val="00B342C3"/>
    <w:rsid w:val="00B34F18"/>
    <w:rsid w:val="00B35FBD"/>
    <w:rsid w:val="00B3659C"/>
    <w:rsid w:val="00B41C09"/>
    <w:rsid w:val="00B4235B"/>
    <w:rsid w:val="00B447B4"/>
    <w:rsid w:val="00B44D30"/>
    <w:rsid w:val="00B45697"/>
    <w:rsid w:val="00B47928"/>
    <w:rsid w:val="00B51302"/>
    <w:rsid w:val="00B5134D"/>
    <w:rsid w:val="00B51616"/>
    <w:rsid w:val="00B518FA"/>
    <w:rsid w:val="00B55CF0"/>
    <w:rsid w:val="00B570A6"/>
    <w:rsid w:val="00B5739D"/>
    <w:rsid w:val="00B574CE"/>
    <w:rsid w:val="00B61EAE"/>
    <w:rsid w:val="00B62619"/>
    <w:rsid w:val="00B63724"/>
    <w:rsid w:val="00B64281"/>
    <w:rsid w:val="00B64F7B"/>
    <w:rsid w:val="00B72C7D"/>
    <w:rsid w:val="00B73096"/>
    <w:rsid w:val="00B73663"/>
    <w:rsid w:val="00B75A3C"/>
    <w:rsid w:val="00B8063A"/>
    <w:rsid w:val="00B83517"/>
    <w:rsid w:val="00B84603"/>
    <w:rsid w:val="00B84F61"/>
    <w:rsid w:val="00B851D7"/>
    <w:rsid w:val="00B856F5"/>
    <w:rsid w:val="00B85C50"/>
    <w:rsid w:val="00B8674D"/>
    <w:rsid w:val="00B87BE4"/>
    <w:rsid w:val="00B914B8"/>
    <w:rsid w:val="00B9192F"/>
    <w:rsid w:val="00B922C2"/>
    <w:rsid w:val="00B930E8"/>
    <w:rsid w:val="00B93EFD"/>
    <w:rsid w:val="00B96B21"/>
    <w:rsid w:val="00BA0476"/>
    <w:rsid w:val="00BA2C59"/>
    <w:rsid w:val="00BA2D60"/>
    <w:rsid w:val="00BA3AC2"/>
    <w:rsid w:val="00BA4F41"/>
    <w:rsid w:val="00BA5065"/>
    <w:rsid w:val="00BA58AA"/>
    <w:rsid w:val="00BB0356"/>
    <w:rsid w:val="00BB0E4B"/>
    <w:rsid w:val="00BB18EB"/>
    <w:rsid w:val="00BB229B"/>
    <w:rsid w:val="00BB2A0C"/>
    <w:rsid w:val="00BB67C4"/>
    <w:rsid w:val="00BB7194"/>
    <w:rsid w:val="00BB792A"/>
    <w:rsid w:val="00BC04D0"/>
    <w:rsid w:val="00BC0959"/>
    <w:rsid w:val="00BC164D"/>
    <w:rsid w:val="00BC3677"/>
    <w:rsid w:val="00BC385F"/>
    <w:rsid w:val="00BD0042"/>
    <w:rsid w:val="00BD06E7"/>
    <w:rsid w:val="00BD15F8"/>
    <w:rsid w:val="00BD2B56"/>
    <w:rsid w:val="00BD4BBB"/>
    <w:rsid w:val="00BD5E25"/>
    <w:rsid w:val="00BD6C84"/>
    <w:rsid w:val="00BE0B95"/>
    <w:rsid w:val="00BE5DFB"/>
    <w:rsid w:val="00BE7836"/>
    <w:rsid w:val="00BE7FE1"/>
    <w:rsid w:val="00BF1127"/>
    <w:rsid w:val="00BF187D"/>
    <w:rsid w:val="00BF1C82"/>
    <w:rsid w:val="00BF47B4"/>
    <w:rsid w:val="00BF540A"/>
    <w:rsid w:val="00BF7D46"/>
    <w:rsid w:val="00C0046A"/>
    <w:rsid w:val="00C00E0D"/>
    <w:rsid w:val="00C00E48"/>
    <w:rsid w:val="00C01831"/>
    <w:rsid w:val="00C0216B"/>
    <w:rsid w:val="00C021D8"/>
    <w:rsid w:val="00C0484D"/>
    <w:rsid w:val="00C07209"/>
    <w:rsid w:val="00C0742F"/>
    <w:rsid w:val="00C117B5"/>
    <w:rsid w:val="00C121B5"/>
    <w:rsid w:val="00C12FC0"/>
    <w:rsid w:val="00C1416F"/>
    <w:rsid w:val="00C15F14"/>
    <w:rsid w:val="00C16ED5"/>
    <w:rsid w:val="00C17ECE"/>
    <w:rsid w:val="00C20742"/>
    <w:rsid w:val="00C20A16"/>
    <w:rsid w:val="00C23A7A"/>
    <w:rsid w:val="00C27CFD"/>
    <w:rsid w:val="00C30DC9"/>
    <w:rsid w:val="00C31FE7"/>
    <w:rsid w:val="00C3269F"/>
    <w:rsid w:val="00C332FE"/>
    <w:rsid w:val="00C34501"/>
    <w:rsid w:val="00C35055"/>
    <w:rsid w:val="00C35A3F"/>
    <w:rsid w:val="00C413C2"/>
    <w:rsid w:val="00C4281D"/>
    <w:rsid w:val="00C42EA2"/>
    <w:rsid w:val="00C45F4C"/>
    <w:rsid w:val="00C510A4"/>
    <w:rsid w:val="00C518B8"/>
    <w:rsid w:val="00C549BC"/>
    <w:rsid w:val="00C54C80"/>
    <w:rsid w:val="00C57347"/>
    <w:rsid w:val="00C60181"/>
    <w:rsid w:val="00C60402"/>
    <w:rsid w:val="00C61B14"/>
    <w:rsid w:val="00C61F04"/>
    <w:rsid w:val="00C61F85"/>
    <w:rsid w:val="00C63664"/>
    <w:rsid w:val="00C660C3"/>
    <w:rsid w:val="00C67092"/>
    <w:rsid w:val="00C7061C"/>
    <w:rsid w:val="00C713FE"/>
    <w:rsid w:val="00C760CF"/>
    <w:rsid w:val="00C8051C"/>
    <w:rsid w:val="00C82D9C"/>
    <w:rsid w:val="00C84C35"/>
    <w:rsid w:val="00C85C23"/>
    <w:rsid w:val="00C87F5D"/>
    <w:rsid w:val="00C90393"/>
    <w:rsid w:val="00C906E7"/>
    <w:rsid w:val="00C90AE0"/>
    <w:rsid w:val="00C9173C"/>
    <w:rsid w:val="00C925A2"/>
    <w:rsid w:val="00C92983"/>
    <w:rsid w:val="00C93354"/>
    <w:rsid w:val="00C94D68"/>
    <w:rsid w:val="00CA0B5A"/>
    <w:rsid w:val="00CA2468"/>
    <w:rsid w:val="00CA2E31"/>
    <w:rsid w:val="00CA3019"/>
    <w:rsid w:val="00CA351E"/>
    <w:rsid w:val="00CA5F9E"/>
    <w:rsid w:val="00CA7833"/>
    <w:rsid w:val="00CA7F82"/>
    <w:rsid w:val="00CA7FE7"/>
    <w:rsid w:val="00CB0D63"/>
    <w:rsid w:val="00CB0E81"/>
    <w:rsid w:val="00CB22E6"/>
    <w:rsid w:val="00CB2BC4"/>
    <w:rsid w:val="00CB2F7D"/>
    <w:rsid w:val="00CB3BC9"/>
    <w:rsid w:val="00CB764B"/>
    <w:rsid w:val="00CB76C7"/>
    <w:rsid w:val="00CB7B7C"/>
    <w:rsid w:val="00CB7BE7"/>
    <w:rsid w:val="00CC014E"/>
    <w:rsid w:val="00CC0D23"/>
    <w:rsid w:val="00CC2C30"/>
    <w:rsid w:val="00CC3C77"/>
    <w:rsid w:val="00CC535D"/>
    <w:rsid w:val="00CC5453"/>
    <w:rsid w:val="00CC6975"/>
    <w:rsid w:val="00CC6E27"/>
    <w:rsid w:val="00CD079B"/>
    <w:rsid w:val="00CD1B9E"/>
    <w:rsid w:val="00CD39EC"/>
    <w:rsid w:val="00CD3E4B"/>
    <w:rsid w:val="00CD5273"/>
    <w:rsid w:val="00CD5545"/>
    <w:rsid w:val="00CD602F"/>
    <w:rsid w:val="00CD62D3"/>
    <w:rsid w:val="00CD6323"/>
    <w:rsid w:val="00CD70A4"/>
    <w:rsid w:val="00CE1CBF"/>
    <w:rsid w:val="00CE1F30"/>
    <w:rsid w:val="00CE2258"/>
    <w:rsid w:val="00CE2CCB"/>
    <w:rsid w:val="00CE3733"/>
    <w:rsid w:val="00CE40AD"/>
    <w:rsid w:val="00CE5208"/>
    <w:rsid w:val="00CE6A19"/>
    <w:rsid w:val="00CE7F50"/>
    <w:rsid w:val="00CF145A"/>
    <w:rsid w:val="00CF2D61"/>
    <w:rsid w:val="00CF510B"/>
    <w:rsid w:val="00CF6428"/>
    <w:rsid w:val="00D0176E"/>
    <w:rsid w:val="00D0298E"/>
    <w:rsid w:val="00D03F35"/>
    <w:rsid w:val="00D04608"/>
    <w:rsid w:val="00D04924"/>
    <w:rsid w:val="00D04AC3"/>
    <w:rsid w:val="00D055EE"/>
    <w:rsid w:val="00D05AE2"/>
    <w:rsid w:val="00D062D4"/>
    <w:rsid w:val="00D12315"/>
    <w:rsid w:val="00D13283"/>
    <w:rsid w:val="00D13736"/>
    <w:rsid w:val="00D14C5B"/>
    <w:rsid w:val="00D15680"/>
    <w:rsid w:val="00D1588B"/>
    <w:rsid w:val="00D20184"/>
    <w:rsid w:val="00D203AE"/>
    <w:rsid w:val="00D205CE"/>
    <w:rsid w:val="00D206F9"/>
    <w:rsid w:val="00D2139F"/>
    <w:rsid w:val="00D228F4"/>
    <w:rsid w:val="00D23478"/>
    <w:rsid w:val="00D23EBD"/>
    <w:rsid w:val="00D24EBB"/>
    <w:rsid w:val="00D256EF"/>
    <w:rsid w:val="00D2672A"/>
    <w:rsid w:val="00D26A5A"/>
    <w:rsid w:val="00D3124F"/>
    <w:rsid w:val="00D31A26"/>
    <w:rsid w:val="00D33711"/>
    <w:rsid w:val="00D33FE2"/>
    <w:rsid w:val="00D3441D"/>
    <w:rsid w:val="00D36EFC"/>
    <w:rsid w:val="00D41686"/>
    <w:rsid w:val="00D41A34"/>
    <w:rsid w:val="00D42254"/>
    <w:rsid w:val="00D4352E"/>
    <w:rsid w:val="00D437B7"/>
    <w:rsid w:val="00D451A3"/>
    <w:rsid w:val="00D47D94"/>
    <w:rsid w:val="00D53656"/>
    <w:rsid w:val="00D55A5E"/>
    <w:rsid w:val="00D60809"/>
    <w:rsid w:val="00D6082C"/>
    <w:rsid w:val="00D60B0E"/>
    <w:rsid w:val="00D60D24"/>
    <w:rsid w:val="00D62AB3"/>
    <w:rsid w:val="00D62B79"/>
    <w:rsid w:val="00D634B8"/>
    <w:rsid w:val="00D63AF3"/>
    <w:rsid w:val="00D648E7"/>
    <w:rsid w:val="00D65DEC"/>
    <w:rsid w:val="00D66457"/>
    <w:rsid w:val="00D679CC"/>
    <w:rsid w:val="00D7495E"/>
    <w:rsid w:val="00D7662D"/>
    <w:rsid w:val="00D77DE4"/>
    <w:rsid w:val="00D80231"/>
    <w:rsid w:val="00D8147E"/>
    <w:rsid w:val="00D82978"/>
    <w:rsid w:val="00D831B2"/>
    <w:rsid w:val="00D84620"/>
    <w:rsid w:val="00D947DD"/>
    <w:rsid w:val="00D9491F"/>
    <w:rsid w:val="00DA05F5"/>
    <w:rsid w:val="00DA0635"/>
    <w:rsid w:val="00DA121A"/>
    <w:rsid w:val="00DA3A95"/>
    <w:rsid w:val="00DA72A0"/>
    <w:rsid w:val="00DA755F"/>
    <w:rsid w:val="00DA76DA"/>
    <w:rsid w:val="00DB1681"/>
    <w:rsid w:val="00DB299F"/>
    <w:rsid w:val="00DB36B9"/>
    <w:rsid w:val="00DB3DD9"/>
    <w:rsid w:val="00DB44BC"/>
    <w:rsid w:val="00DB4770"/>
    <w:rsid w:val="00DB4EB4"/>
    <w:rsid w:val="00DB6C8F"/>
    <w:rsid w:val="00DB7F17"/>
    <w:rsid w:val="00DC0DF5"/>
    <w:rsid w:val="00DC114A"/>
    <w:rsid w:val="00DC3663"/>
    <w:rsid w:val="00DC3BA7"/>
    <w:rsid w:val="00DC4A0D"/>
    <w:rsid w:val="00DC4FEF"/>
    <w:rsid w:val="00DC5711"/>
    <w:rsid w:val="00DC5899"/>
    <w:rsid w:val="00DC61C0"/>
    <w:rsid w:val="00DC641E"/>
    <w:rsid w:val="00DC7E4F"/>
    <w:rsid w:val="00DD03B4"/>
    <w:rsid w:val="00DD13F6"/>
    <w:rsid w:val="00DD2670"/>
    <w:rsid w:val="00DD2B3A"/>
    <w:rsid w:val="00DE02E2"/>
    <w:rsid w:val="00DE0C07"/>
    <w:rsid w:val="00DE11B0"/>
    <w:rsid w:val="00DE184C"/>
    <w:rsid w:val="00DE3EE6"/>
    <w:rsid w:val="00DE6479"/>
    <w:rsid w:val="00DE67A5"/>
    <w:rsid w:val="00DE7031"/>
    <w:rsid w:val="00DE7779"/>
    <w:rsid w:val="00DE7DAA"/>
    <w:rsid w:val="00DF048B"/>
    <w:rsid w:val="00DF2953"/>
    <w:rsid w:val="00DF49C1"/>
    <w:rsid w:val="00DF5C47"/>
    <w:rsid w:val="00DF5FE9"/>
    <w:rsid w:val="00DF6A30"/>
    <w:rsid w:val="00DF75AA"/>
    <w:rsid w:val="00E00C6A"/>
    <w:rsid w:val="00E022B7"/>
    <w:rsid w:val="00E02A27"/>
    <w:rsid w:val="00E02A45"/>
    <w:rsid w:val="00E03354"/>
    <w:rsid w:val="00E03F01"/>
    <w:rsid w:val="00E04DED"/>
    <w:rsid w:val="00E056E9"/>
    <w:rsid w:val="00E069AC"/>
    <w:rsid w:val="00E069E8"/>
    <w:rsid w:val="00E07F7C"/>
    <w:rsid w:val="00E07F8F"/>
    <w:rsid w:val="00E10303"/>
    <w:rsid w:val="00E11846"/>
    <w:rsid w:val="00E1188C"/>
    <w:rsid w:val="00E12AAE"/>
    <w:rsid w:val="00E13B9F"/>
    <w:rsid w:val="00E145B3"/>
    <w:rsid w:val="00E154F3"/>
    <w:rsid w:val="00E15731"/>
    <w:rsid w:val="00E16441"/>
    <w:rsid w:val="00E16801"/>
    <w:rsid w:val="00E16AC6"/>
    <w:rsid w:val="00E17CF5"/>
    <w:rsid w:val="00E204B9"/>
    <w:rsid w:val="00E21769"/>
    <w:rsid w:val="00E21FB7"/>
    <w:rsid w:val="00E22338"/>
    <w:rsid w:val="00E22E7D"/>
    <w:rsid w:val="00E24205"/>
    <w:rsid w:val="00E244B2"/>
    <w:rsid w:val="00E2763A"/>
    <w:rsid w:val="00E31027"/>
    <w:rsid w:val="00E320F4"/>
    <w:rsid w:val="00E342F4"/>
    <w:rsid w:val="00E34D22"/>
    <w:rsid w:val="00E34F20"/>
    <w:rsid w:val="00E378EF"/>
    <w:rsid w:val="00E41375"/>
    <w:rsid w:val="00E41EDB"/>
    <w:rsid w:val="00E42CC6"/>
    <w:rsid w:val="00E42DF0"/>
    <w:rsid w:val="00E448E5"/>
    <w:rsid w:val="00E45A0D"/>
    <w:rsid w:val="00E4659E"/>
    <w:rsid w:val="00E475F3"/>
    <w:rsid w:val="00E47787"/>
    <w:rsid w:val="00E47B51"/>
    <w:rsid w:val="00E50066"/>
    <w:rsid w:val="00E53B5C"/>
    <w:rsid w:val="00E53F06"/>
    <w:rsid w:val="00E53FAC"/>
    <w:rsid w:val="00E5715E"/>
    <w:rsid w:val="00E5791C"/>
    <w:rsid w:val="00E60BF5"/>
    <w:rsid w:val="00E62CB5"/>
    <w:rsid w:val="00E63FA9"/>
    <w:rsid w:val="00E645D6"/>
    <w:rsid w:val="00E64E5D"/>
    <w:rsid w:val="00E65ADF"/>
    <w:rsid w:val="00E65B78"/>
    <w:rsid w:val="00E67818"/>
    <w:rsid w:val="00E67D74"/>
    <w:rsid w:val="00E70604"/>
    <w:rsid w:val="00E70FBD"/>
    <w:rsid w:val="00E71E63"/>
    <w:rsid w:val="00E730E9"/>
    <w:rsid w:val="00E775FC"/>
    <w:rsid w:val="00E83591"/>
    <w:rsid w:val="00E83A1B"/>
    <w:rsid w:val="00E855D3"/>
    <w:rsid w:val="00E85675"/>
    <w:rsid w:val="00E85E42"/>
    <w:rsid w:val="00E86B91"/>
    <w:rsid w:val="00E90F78"/>
    <w:rsid w:val="00E92419"/>
    <w:rsid w:val="00E93AAE"/>
    <w:rsid w:val="00E95286"/>
    <w:rsid w:val="00EA02BB"/>
    <w:rsid w:val="00EA04A6"/>
    <w:rsid w:val="00EA1CF5"/>
    <w:rsid w:val="00EA2CE4"/>
    <w:rsid w:val="00EA2E3B"/>
    <w:rsid w:val="00EA367E"/>
    <w:rsid w:val="00EA6802"/>
    <w:rsid w:val="00EA7153"/>
    <w:rsid w:val="00EB0254"/>
    <w:rsid w:val="00EB2F9B"/>
    <w:rsid w:val="00EB4D9A"/>
    <w:rsid w:val="00EB6490"/>
    <w:rsid w:val="00EB7AEC"/>
    <w:rsid w:val="00EC1F43"/>
    <w:rsid w:val="00EC2849"/>
    <w:rsid w:val="00EC36F3"/>
    <w:rsid w:val="00EC5AA2"/>
    <w:rsid w:val="00EC66EC"/>
    <w:rsid w:val="00ED0306"/>
    <w:rsid w:val="00ED0F33"/>
    <w:rsid w:val="00ED1694"/>
    <w:rsid w:val="00ED1E59"/>
    <w:rsid w:val="00ED28F5"/>
    <w:rsid w:val="00ED5EEA"/>
    <w:rsid w:val="00ED7ADA"/>
    <w:rsid w:val="00ED7FE6"/>
    <w:rsid w:val="00EE097D"/>
    <w:rsid w:val="00EE0C43"/>
    <w:rsid w:val="00EE184C"/>
    <w:rsid w:val="00EE2A20"/>
    <w:rsid w:val="00EE3F20"/>
    <w:rsid w:val="00EE44A5"/>
    <w:rsid w:val="00EE45D7"/>
    <w:rsid w:val="00EE576D"/>
    <w:rsid w:val="00EE5B5D"/>
    <w:rsid w:val="00EE68C6"/>
    <w:rsid w:val="00EF231A"/>
    <w:rsid w:val="00EF2E76"/>
    <w:rsid w:val="00EF33A1"/>
    <w:rsid w:val="00EF389F"/>
    <w:rsid w:val="00EF4704"/>
    <w:rsid w:val="00EF48BE"/>
    <w:rsid w:val="00EF4A91"/>
    <w:rsid w:val="00EF608E"/>
    <w:rsid w:val="00EF6567"/>
    <w:rsid w:val="00EF7EC7"/>
    <w:rsid w:val="00F040EF"/>
    <w:rsid w:val="00F058F2"/>
    <w:rsid w:val="00F066A7"/>
    <w:rsid w:val="00F0671C"/>
    <w:rsid w:val="00F12279"/>
    <w:rsid w:val="00F13982"/>
    <w:rsid w:val="00F13D3F"/>
    <w:rsid w:val="00F14B91"/>
    <w:rsid w:val="00F15050"/>
    <w:rsid w:val="00F1635C"/>
    <w:rsid w:val="00F17AC3"/>
    <w:rsid w:val="00F20A65"/>
    <w:rsid w:val="00F20DAD"/>
    <w:rsid w:val="00F23625"/>
    <w:rsid w:val="00F23F2A"/>
    <w:rsid w:val="00F24E31"/>
    <w:rsid w:val="00F2629F"/>
    <w:rsid w:val="00F30F4E"/>
    <w:rsid w:val="00F315D9"/>
    <w:rsid w:val="00F32586"/>
    <w:rsid w:val="00F336CF"/>
    <w:rsid w:val="00F34E37"/>
    <w:rsid w:val="00F35048"/>
    <w:rsid w:val="00F361A6"/>
    <w:rsid w:val="00F36504"/>
    <w:rsid w:val="00F37A73"/>
    <w:rsid w:val="00F42D10"/>
    <w:rsid w:val="00F4401B"/>
    <w:rsid w:val="00F448DF"/>
    <w:rsid w:val="00F45387"/>
    <w:rsid w:val="00F47CE1"/>
    <w:rsid w:val="00F51977"/>
    <w:rsid w:val="00F52189"/>
    <w:rsid w:val="00F52C48"/>
    <w:rsid w:val="00F531FA"/>
    <w:rsid w:val="00F54429"/>
    <w:rsid w:val="00F56AD1"/>
    <w:rsid w:val="00F61AED"/>
    <w:rsid w:val="00F62348"/>
    <w:rsid w:val="00F64757"/>
    <w:rsid w:val="00F64AB3"/>
    <w:rsid w:val="00F653EE"/>
    <w:rsid w:val="00F7245D"/>
    <w:rsid w:val="00F73190"/>
    <w:rsid w:val="00F73FE3"/>
    <w:rsid w:val="00F74525"/>
    <w:rsid w:val="00F75F8C"/>
    <w:rsid w:val="00F770FB"/>
    <w:rsid w:val="00F77B97"/>
    <w:rsid w:val="00F80D69"/>
    <w:rsid w:val="00F80DC3"/>
    <w:rsid w:val="00F80FFA"/>
    <w:rsid w:val="00F832CB"/>
    <w:rsid w:val="00F85B74"/>
    <w:rsid w:val="00F8683B"/>
    <w:rsid w:val="00F87FBB"/>
    <w:rsid w:val="00F900D4"/>
    <w:rsid w:val="00F923FB"/>
    <w:rsid w:val="00F9250B"/>
    <w:rsid w:val="00F9437D"/>
    <w:rsid w:val="00F94A11"/>
    <w:rsid w:val="00F971BD"/>
    <w:rsid w:val="00FA55E3"/>
    <w:rsid w:val="00FA5C5B"/>
    <w:rsid w:val="00FA60BD"/>
    <w:rsid w:val="00FB025D"/>
    <w:rsid w:val="00FB0493"/>
    <w:rsid w:val="00FB05FA"/>
    <w:rsid w:val="00FB126F"/>
    <w:rsid w:val="00FB2519"/>
    <w:rsid w:val="00FB29D4"/>
    <w:rsid w:val="00FB41D9"/>
    <w:rsid w:val="00FB4329"/>
    <w:rsid w:val="00FB521E"/>
    <w:rsid w:val="00FB725C"/>
    <w:rsid w:val="00FC3370"/>
    <w:rsid w:val="00FC5660"/>
    <w:rsid w:val="00FC6B6F"/>
    <w:rsid w:val="00FC6E91"/>
    <w:rsid w:val="00FD222F"/>
    <w:rsid w:val="00FD3D57"/>
    <w:rsid w:val="00FD4A84"/>
    <w:rsid w:val="00FD5E9D"/>
    <w:rsid w:val="00FD73F9"/>
    <w:rsid w:val="00FE1214"/>
    <w:rsid w:val="00FE1787"/>
    <w:rsid w:val="00FE1899"/>
    <w:rsid w:val="00FE19AE"/>
    <w:rsid w:val="00FE1DB5"/>
    <w:rsid w:val="00FE33AC"/>
    <w:rsid w:val="00FE3916"/>
    <w:rsid w:val="00FE57BC"/>
    <w:rsid w:val="00FE6A87"/>
    <w:rsid w:val="00FE72E2"/>
    <w:rsid w:val="00FE765D"/>
    <w:rsid w:val="00FE7FE3"/>
    <w:rsid w:val="00FF0ACD"/>
    <w:rsid w:val="00FF2DA8"/>
    <w:rsid w:val="00FF6787"/>
    <w:rsid w:val="00FF6946"/>
    <w:rsid w:val="00FF6E38"/>
    <w:rsid w:val="00FF7B1F"/>
    <w:rsid w:val="00FF7D5E"/>
  </w:rsids>
  <m:mathPr>
    <m:mathFont m:val="Cambria Math"/>
    <m:brkBin m:val="before"/>
    <m:brkBinSub m:val="--"/>
    <m:smallFrac m:val="0"/>
    <m:dispDef/>
    <m:lMargin m:val="0"/>
    <m:rMargin m:val="0"/>
    <m:defJc m:val="centerGroup"/>
    <m:wrapIndent m:val="1440"/>
    <m:intLim m:val="subSup"/>
    <m:naryLim m:val="undOvr"/>
  </m:mathPr>
  <w:themeFontLang w:val="en-I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36EBD7A"/>
  <w15:docId w15:val="{369EA9D1-ECBF-4FEA-8B00-39BD959D1D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IN" w:eastAsia="en-I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A6E1A"/>
    <w:pPr>
      <w:ind w:left="806"/>
      <w:jc w:val="both"/>
    </w:pPr>
    <w:rPr>
      <w:rFonts w:ascii="Minion Pro" w:hAnsi="Minion Pro"/>
      <w:szCs w:val="24"/>
      <w:lang w:val="en-US" w:eastAsia="en-US"/>
    </w:rPr>
  </w:style>
  <w:style w:type="paragraph" w:styleId="Heading1">
    <w:name w:val="heading 1"/>
    <w:basedOn w:val="Normal"/>
    <w:next w:val="Normal"/>
    <w:link w:val="Heading1Char"/>
    <w:uiPriority w:val="9"/>
    <w:qFormat/>
    <w:rsid w:val="00393A9B"/>
    <w:pPr>
      <w:keepNext/>
      <w:spacing w:after="240"/>
      <w:ind w:left="0"/>
      <w:outlineLvl w:val="0"/>
    </w:pPr>
    <w:rPr>
      <w:b/>
      <w:bCs/>
      <w:kern w:val="32"/>
      <w:sz w:val="28"/>
      <w:szCs w:val="32"/>
      <w:lang w:eastAsia="zh-CN"/>
    </w:rPr>
  </w:style>
  <w:style w:type="paragraph" w:styleId="Heading2">
    <w:name w:val="heading 2"/>
    <w:basedOn w:val="Normal"/>
    <w:next w:val="Normal"/>
    <w:link w:val="Heading2Char"/>
    <w:uiPriority w:val="9"/>
    <w:unhideWhenUsed/>
    <w:qFormat/>
    <w:rsid w:val="00934838"/>
    <w:pPr>
      <w:keepNext/>
      <w:spacing w:before="240" w:after="60"/>
      <w:ind w:left="0"/>
      <w:outlineLvl w:val="1"/>
    </w:pPr>
    <w:rPr>
      <w:b/>
      <w:bCs/>
      <w:iCs/>
      <w:sz w:val="24"/>
      <w:szCs w:val="28"/>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0774E8"/>
    <w:pPr>
      <w:tabs>
        <w:tab w:val="center" w:pos="4320"/>
        <w:tab w:val="right" w:pos="8640"/>
      </w:tabs>
      <w:jc w:val="right"/>
    </w:pPr>
    <w:rPr>
      <w:i/>
    </w:rPr>
  </w:style>
  <w:style w:type="paragraph" w:styleId="Footer">
    <w:name w:val="footer"/>
    <w:basedOn w:val="Normal"/>
    <w:rsid w:val="000127CB"/>
    <w:pPr>
      <w:tabs>
        <w:tab w:val="center" w:pos="4320"/>
        <w:tab w:val="right" w:pos="8640"/>
      </w:tabs>
    </w:pPr>
  </w:style>
  <w:style w:type="character" w:styleId="PageNumber">
    <w:name w:val="page number"/>
    <w:basedOn w:val="DefaultParagraphFont"/>
    <w:rsid w:val="00286910"/>
  </w:style>
  <w:style w:type="character" w:customStyle="1" w:styleId="Heading1Char">
    <w:name w:val="Heading 1 Char"/>
    <w:basedOn w:val="DefaultParagraphFont"/>
    <w:link w:val="Heading1"/>
    <w:uiPriority w:val="9"/>
    <w:rsid w:val="00393A9B"/>
    <w:rPr>
      <w:rFonts w:ascii="Minion Pro" w:hAnsi="Minion Pro"/>
      <w:b/>
      <w:bCs/>
      <w:kern w:val="32"/>
      <w:sz w:val="28"/>
      <w:szCs w:val="32"/>
      <w:lang w:val="en-US" w:eastAsia="zh-CN"/>
    </w:rPr>
  </w:style>
  <w:style w:type="character" w:customStyle="1" w:styleId="Heading2Char">
    <w:name w:val="Heading 2 Char"/>
    <w:basedOn w:val="DefaultParagraphFont"/>
    <w:link w:val="Heading2"/>
    <w:uiPriority w:val="9"/>
    <w:rsid w:val="00934838"/>
    <w:rPr>
      <w:rFonts w:ascii="Minion Pro" w:hAnsi="Minion Pro"/>
      <w:b/>
      <w:bCs/>
      <w:iCs/>
      <w:sz w:val="24"/>
      <w:szCs w:val="28"/>
      <w:lang w:val="en-US" w:eastAsia="zh-CN"/>
    </w:rPr>
  </w:style>
  <w:style w:type="paragraph" w:styleId="ListParagraph">
    <w:name w:val="List Paragraph"/>
    <w:basedOn w:val="Normal"/>
    <w:uiPriority w:val="34"/>
    <w:qFormat/>
    <w:rsid w:val="00EB2F9B"/>
    <w:pPr>
      <w:spacing w:before="200"/>
      <w:ind w:left="720"/>
    </w:pPr>
    <w:rPr>
      <w:rFonts w:eastAsia="SimSun"/>
      <w:szCs w:val="22"/>
      <w:lang w:eastAsia="zh-CN"/>
    </w:rPr>
  </w:style>
  <w:style w:type="paragraph" w:styleId="BalloonText">
    <w:name w:val="Balloon Text"/>
    <w:basedOn w:val="Normal"/>
    <w:link w:val="BalloonTextChar"/>
    <w:uiPriority w:val="99"/>
    <w:semiHidden/>
    <w:unhideWhenUsed/>
    <w:rsid w:val="00A96FE9"/>
    <w:rPr>
      <w:rFonts w:ascii="Tahoma" w:hAnsi="Tahoma" w:cs="Tahoma"/>
      <w:sz w:val="16"/>
      <w:szCs w:val="16"/>
    </w:rPr>
  </w:style>
  <w:style w:type="character" w:customStyle="1" w:styleId="BalloonTextChar">
    <w:name w:val="Balloon Text Char"/>
    <w:basedOn w:val="DefaultParagraphFont"/>
    <w:link w:val="BalloonText"/>
    <w:uiPriority w:val="99"/>
    <w:semiHidden/>
    <w:rsid w:val="00A96FE9"/>
    <w:rPr>
      <w:rFonts w:ascii="Tahoma" w:hAnsi="Tahoma" w:cs="Tahoma"/>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1522" Type="http://schemas.openxmlformats.org/officeDocument/2006/relationships/oleObject" Target="embeddings/oleObject732.bin"/><Relationship Id="rId1827" Type="http://schemas.openxmlformats.org/officeDocument/2006/relationships/image" Target="media/image936.wmf"/><Relationship Id="rId21" Type="http://schemas.openxmlformats.org/officeDocument/2006/relationships/oleObject" Target="embeddings/oleObject5.bin"/><Relationship Id="rId170" Type="http://schemas.openxmlformats.org/officeDocument/2006/relationships/image" Target="media/image81.wmf"/><Relationship Id="rId268" Type="http://schemas.openxmlformats.org/officeDocument/2006/relationships/oleObject" Target="embeddings/oleObject126.bin"/><Relationship Id="rId475" Type="http://schemas.openxmlformats.org/officeDocument/2006/relationships/image" Target="media/image238.wmf"/><Relationship Id="rId682" Type="http://schemas.openxmlformats.org/officeDocument/2006/relationships/image" Target="media/image344.wmf"/><Relationship Id="rId128" Type="http://schemas.openxmlformats.org/officeDocument/2006/relationships/image" Target="media/image60.wmf"/><Relationship Id="rId335" Type="http://schemas.openxmlformats.org/officeDocument/2006/relationships/oleObject" Target="embeddings/oleObject158.bin"/><Relationship Id="rId542" Type="http://schemas.openxmlformats.org/officeDocument/2006/relationships/oleObject" Target="embeddings/oleObject259.bin"/><Relationship Id="rId987" Type="http://schemas.openxmlformats.org/officeDocument/2006/relationships/image" Target="media/image501.wmf"/><Relationship Id="rId1172" Type="http://schemas.openxmlformats.org/officeDocument/2006/relationships/oleObject" Target="embeddings/oleObject564.bin"/><Relationship Id="rId402" Type="http://schemas.openxmlformats.org/officeDocument/2006/relationships/oleObject" Target="embeddings/oleObject191.bin"/><Relationship Id="rId847" Type="http://schemas.openxmlformats.org/officeDocument/2006/relationships/oleObject" Target="embeddings/oleObject408.bin"/><Relationship Id="rId1032" Type="http://schemas.openxmlformats.org/officeDocument/2006/relationships/image" Target="media/image525.wmf"/><Relationship Id="rId1477" Type="http://schemas.openxmlformats.org/officeDocument/2006/relationships/image" Target="media/image756.wmf"/><Relationship Id="rId1684" Type="http://schemas.openxmlformats.org/officeDocument/2006/relationships/image" Target="media/image864.wmf"/><Relationship Id="rId707" Type="http://schemas.openxmlformats.org/officeDocument/2006/relationships/image" Target="media/image357.wmf"/><Relationship Id="rId914" Type="http://schemas.openxmlformats.org/officeDocument/2006/relationships/image" Target="media/image463.wmf"/><Relationship Id="rId1337" Type="http://schemas.openxmlformats.org/officeDocument/2006/relationships/image" Target="media/image683.wmf"/><Relationship Id="rId1544" Type="http://schemas.openxmlformats.org/officeDocument/2006/relationships/image" Target="media/image791.png"/><Relationship Id="rId1751" Type="http://schemas.openxmlformats.org/officeDocument/2006/relationships/oleObject" Target="embeddings/oleObject843.bin"/><Relationship Id="rId43" Type="http://schemas.openxmlformats.org/officeDocument/2006/relationships/oleObject" Target="embeddings/oleObject15.bin"/><Relationship Id="rId1404" Type="http://schemas.openxmlformats.org/officeDocument/2006/relationships/oleObject" Target="embeddings/oleObject676.bin"/><Relationship Id="rId1611" Type="http://schemas.openxmlformats.org/officeDocument/2006/relationships/oleObject" Target="embeddings/oleObject774.bin"/><Relationship Id="rId192" Type="http://schemas.openxmlformats.org/officeDocument/2006/relationships/oleObject" Target="embeddings/oleObject89.bin"/><Relationship Id="rId1709" Type="http://schemas.openxmlformats.org/officeDocument/2006/relationships/oleObject" Target="embeddings/oleObject822.bin"/><Relationship Id="rId497" Type="http://schemas.openxmlformats.org/officeDocument/2006/relationships/image" Target="media/image249.wmf"/><Relationship Id="rId357" Type="http://schemas.openxmlformats.org/officeDocument/2006/relationships/oleObject" Target="embeddings/oleObject169.bin"/><Relationship Id="rId1194" Type="http://schemas.openxmlformats.org/officeDocument/2006/relationships/oleObject" Target="embeddings/oleObject575.bin"/><Relationship Id="rId217" Type="http://schemas.openxmlformats.org/officeDocument/2006/relationships/image" Target="media/image105.wmf"/><Relationship Id="rId564" Type="http://schemas.openxmlformats.org/officeDocument/2006/relationships/oleObject" Target="embeddings/oleObject270.bin"/><Relationship Id="rId771" Type="http://schemas.openxmlformats.org/officeDocument/2006/relationships/oleObject" Target="embeddings/oleObject371.bin"/><Relationship Id="rId869" Type="http://schemas.openxmlformats.org/officeDocument/2006/relationships/oleObject" Target="embeddings/oleObject419.bin"/><Relationship Id="rId1499" Type="http://schemas.openxmlformats.org/officeDocument/2006/relationships/oleObject" Target="embeddings/oleObject721.bin"/><Relationship Id="rId424" Type="http://schemas.openxmlformats.org/officeDocument/2006/relationships/image" Target="media/image212.wmf"/><Relationship Id="rId631" Type="http://schemas.openxmlformats.org/officeDocument/2006/relationships/image" Target="media/image318.wmf"/><Relationship Id="rId729" Type="http://schemas.openxmlformats.org/officeDocument/2006/relationships/oleObject" Target="embeddings/oleObject350.bin"/><Relationship Id="rId1054" Type="http://schemas.openxmlformats.org/officeDocument/2006/relationships/image" Target="media/image536.wmf"/><Relationship Id="rId1261" Type="http://schemas.openxmlformats.org/officeDocument/2006/relationships/oleObject" Target="embeddings/oleObject607.bin"/><Relationship Id="rId1359" Type="http://schemas.openxmlformats.org/officeDocument/2006/relationships/image" Target="media/image694.wmf"/><Relationship Id="rId936" Type="http://schemas.openxmlformats.org/officeDocument/2006/relationships/oleObject" Target="embeddings/oleObject451.bin"/><Relationship Id="rId1121" Type="http://schemas.openxmlformats.org/officeDocument/2006/relationships/oleObject" Target="embeddings/oleObject540.bin"/><Relationship Id="rId1219" Type="http://schemas.openxmlformats.org/officeDocument/2006/relationships/image" Target="media/image622.wmf"/><Relationship Id="rId1566" Type="http://schemas.openxmlformats.org/officeDocument/2006/relationships/image" Target="media/image803.wmf"/><Relationship Id="rId1773" Type="http://schemas.openxmlformats.org/officeDocument/2006/relationships/oleObject" Target="embeddings/oleObject854.bin"/><Relationship Id="rId65" Type="http://schemas.openxmlformats.org/officeDocument/2006/relationships/oleObject" Target="embeddings/oleObject26.bin"/><Relationship Id="rId1426" Type="http://schemas.openxmlformats.org/officeDocument/2006/relationships/image" Target="media/image729.wmf"/><Relationship Id="rId1633" Type="http://schemas.openxmlformats.org/officeDocument/2006/relationships/oleObject" Target="embeddings/oleObject785.bin"/><Relationship Id="rId1700" Type="http://schemas.openxmlformats.org/officeDocument/2006/relationships/image" Target="media/image872.wmf"/><Relationship Id="rId281" Type="http://schemas.openxmlformats.org/officeDocument/2006/relationships/oleObject" Target="embeddings/oleObject132.bin"/><Relationship Id="rId141" Type="http://schemas.openxmlformats.org/officeDocument/2006/relationships/oleObject" Target="embeddings/oleObject64.bin"/><Relationship Id="rId379" Type="http://schemas.openxmlformats.org/officeDocument/2006/relationships/image" Target="media/image189.wmf"/><Relationship Id="rId586" Type="http://schemas.openxmlformats.org/officeDocument/2006/relationships/image" Target="media/image295.png"/><Relationship Id="rId793" Type="http://schemas.openxmlformats.org/officeDocument/2006/relationships/oleObject" Target="embeddings/oleObject382.bin"/><Relationship Id="rId7" Type="http://schemas.openxmlformats.org/officeDocument/2006/relationships/styles" Target="styles.xml"/><Relationship Id="rId239" Type="http://schemas.openxmlformats.org/officeDocument/2006/relationships/image" Target="media/image116.wmf"/><Relationship Id="rId446" Type="http://schemas.openxmlformats.org/officeDocument/2006/relationships/image" Target="media/image223.wmf"/><Relationship Id="rId653" Type="http://schemas.openxmlformats.org/officeDocument/2006/relationships/image" Target="media/image329.wmf"/><Relationship Id="rId1076" Type="http://schemas.openxmlformats.org/officeDocument/2006/relationships/oleObject" Target="embeddings/oleObject518.bin"/><Relationship Id="rId1283" Type="http://schemas.openxmlformats.org/officeDocument/2006/relationships/image" Target="media/image655.wmf"/><Relationship Id="rId1490" Type="http://schemas.openxmlformats.org/officeDocument/2006/relationships/image" Target="media/image763.wmf"/><Relationship Id="rId306" Type="http://schemas.openxmlformats.org/officeDocument/2006/relationships/oleObject" Target="embeddings/oleObject144.bin"/><Relationship Id="rId860" Type="http://schemas.openxmlformats.org/officeDocument/2006/relationships/image" Target="media/image435.wmf"/><Relationship Id="rId958" Type="http://schemas.openxmlformats.org/officeDocument/2006/relationships/image" Target="media/image486.wmf"/><Relationship Id="rId1143" Type="http://schemas.openxmlformats.org/officeDocument/2006/relationships/image" Target="media/image583.wmf"/><Relationship Id="rId1588" Type="http://schemas.openxmlformats.org/officeDocument/2006/relationships/oleObject" Target="embeddings/oleObject763.bin"/><Relationship Id="rId1795" Type="http://schemas.openxmlformats.org/officeDocument/2006/relationships/image" Target="media/image920.wmf"/><Relationship Id="rId87" Type="http://schemas.openxmlformats.org/officeDocument/2006/relationships/oleObject" Target="embeddings/oleObject37.bin"/><Relationship Id="rId513" Type="http://schemas.openxmlformats.org/officeDocument/2006/relationships/oleObject" Target="embeddings/oleObject245.bin"/><Relationship Id="rId720" Type="http://schemas.openxmlformats.org/officeDocument/2006/relationships/oleObject" Target="embeddings/oleObject346.bin"/><Relationship Id="rId818" Type="http://schemas.openxmlformats.org/officeDocument/2006/relationships/oleObject" Target="embeddings/oleObject394.bin"/><Relationship Id="rId1350" Type="http://schemas.openxmlformats.org/officeDocument/2006/relationships/oleObject" Target="embeddings/oleObject650.bin"/><Relationship Id="rId1448" Type="http://schemas.openxmlformats.org/officeDocument/2006/relationships/oleObject" Target="embeddings/oleObject697.bin"/><Relationship Id="rId1655" Type="http://schemas.openxmlformats.org/officeDocument/2006/relationships/image" Target="media/image849.wmf"/><Relationship Id="rId1003" Type="http://schemas.openxmlformats.org/officeDocument/2006/relationships/oleObject" Target="embeddings/oleObject483.bin"/><Relationship Id="rId1210" Type="http://schemas.openxmlformats.org/officeDocument/2006/relationships/oleObject" Target="embeddings/oleObject582.bin"/><Relationship Id="rId1308" Type="http://schemas.openxmlformats.org/officeDocument/2006/relationships/image" Target="media/image668.wmf"/><Relationship Id="rId1515" Type="http://schemas.openxmlformats.org/officeDocument/2006/relationships/image" Target="media/image776.wmf"/><Relationship Id="rId1722" Type="http://schemas.openxmlformats.org/officeDocument/2006/relationships/image" Target="media/image883.wmf"/><Relationship Id="rId14" Type="http://schemas.openxmlformats.org/officeDocument/2006/relationships/image" Target="media/image2.wmf"/><Relationship Id="rId163" Type="http://schemas.openxmlformats.org/officeDocument/2006/relationships/oleObject" Target="embeddings/oleObject75.bin"/><Relationship Id="rId370" Type="http://schemas.openxmlformats.org/officeDocument/2006/relationships/oleObject" Target="embeddings/oleObject175.bin"/><Relationship Id="rId230" Type="http://schemas.openxmlformats.org/officeDocument/2006/relationships/oleObject" Target="embeddings/oleObject108.bin"/><Relationship Id="rId468" Type="http://schemas.openxmlformats.org/officeDocument/2006/relationships/oleObject" Target="embeddings/oleObject223.bin"/><Relationship Id="rId675" Type="http://schemas.openxmlformats.org/officeDocument/2006/relationships/oleObject" Target="embeddings/oleObject324.bin"/><Relationship Id="rId882" Type="http://schemas.openxmlformats.org/officeDocument/2006/relationships/oleObject" Target="embeddings/oleObject425.bin"/><Relationship Id="rId1098" Type="http://schemas.openxmlformats.org/officeDocument/2006/relationships/image" Target="media/image559.wmf"/><Relationship Id="rId328" Type="http://schemas.openxmlformats.org/officeDocument/2006/relationships/image" Target="media/image163.wmf"/><Relationship Id="rId535" Type="http://schemas.openxmlformats.org/officeDocument/2006/relationships/image" Target="media/image269.wmf"/><Relationship Id="rId742" Type="http://schemas.openxmlformats.org/officeDocument/2006/relationships/image" Target="media/image375.wmf"/><Relationship Id="rId1165" Type="http://schemas.openxmlformats.org/officeDocument/2006/relationships/image" Target="media/image594.wmf"/><Relationship Id="rId1372" Type="http://schemas.openxmlformats.org/officeDocument/2006/relationships/oleObject" Target="embeddings/oleObject661.bin"/><Relationship Id="rId602" Type="http://schemas.openxmlformats.org/officeDocument/2006/relationships/oleObject" Target="embeddings/oleObject288.bin"/><Relationship Id="rId1025" Type="http://schemas.openxmlformats.org/officeDocument/2006/relationships/oleObject" Target="embeddings/oleObject493.bin"/><Relationship Id="rId1232" Type="http://schemas.openxmlformats.org/officeDocument/2006/relationships/oleObject" Target="embeddings/oleObject593.bin"/><Relationship Id="rId1677" Type="http://schemas.openxmlformats.org/officeDocument/2006/relationships/oleObject" Target="embeddings/oleObject806.bin"/><Relationship Id="rId907" Type="http://schemas.openxmlformats.org/officeDocument/2006/relationships/oleObject" Target="embeddings/oleObject437.bin"/><Relationship Id="rId1537" Type="http://schemas.openxmlformats.org/officeDocument/2006/relationships/oleObject" Target="embeddings/oleObject739.bin"/><Relationship Id="rId1744" Type="http://schemas.openxmlformats.org/officeDocument/2006/relationships/image" Target="media/image894.wmf"/><Relationship Id="rId36" Type="http://schemas.openxmlformats.org/officeDocument/2006/relationships/image" Target="media/image13.png"/><Relationship Id="rId1604" Type="http://schemas.openxmlformats.org/officeDocument/2006/relationships/oleObject" Target="embeddings/oleObject771.bin"/><Relationship Id="rId185" Type="http://schemas.openxmlformats.org/officeDocument/2006/relationships/image" Target="media/image89.wmf"/><Relationship Id="rId1811" Type="http://schemas.openxmlformats.org/officeDocument/2006/relationships/image" Target="media/image928.wmf"/><Relationship Id="rId392" Type="http://schemas.openxmlformats.org/officeDocument/2006/relationships/oleObject" Target="embeddings/oleObject186.bin"/><Relationship Id="rId697" Type="http://schemas.openxmlformats.org/officeDocument/2006/relationships/image" Target="media/image352.wmf"/><Relationship Id="rId252" Type="http://schemas.openxmlformats.org/officeDocument/2006/relationships/image" Target="media/image123.wmf"/><Relationship Id="rId1187" Type="http://schemas.openxmlformats.org/officeDocument/2006/relationships/image" Target="media/image605.wmf"/><Relationship Id="rId112" Type="http://schemas.openxmlformats.org/officeDocument/2006/relationships/image" Target="media/image52.wmf"/><Relationship Id="rId557" Type="http://schemas.openxmlformats.org/officeDocument/2006/relationships/image" Target="media/image280.wmf"/><Relationship Id="rId764" Type="http://schemas.openxmlformats.org/officeDocument/2006/relationships/image" Target="media/image386.wmf"/><Relationship Id="rId971" Type="http://schemas.openxmlformats.org/officeDocument/2006/relationships/oleObject" Target="embeddings/oleObject468.bin"/><Relationship Id="rId1394" Type="http://schemas.openxmlformats.org/officeDocument/2006/relationships/image" Target="media/image712.wmf"/><Relationship Id="rId1699" Type="http://schemas.openxmlformats.org/officeDocument/2006/relationships/oleObject" Target="embeddings/oleObject817.bin"/><Relationship Id="rId417" Type="http://schemas.openxmlformats.org/officeDocument/2006/relationships/oleObject" Target="embeddings/oleObject198.bin"/><Relationship Id="rId624" Type="http://schemas.openxmlformats.org/officeDocument/2006/relationships/oleObject" Target="embeddings/oleObject299.bin"/><Relationship Id="rId831" Type="http://schemas.openxmlformats.org/officeDocument/2006/relationships/image" Target="media/image420.wmf"/><Relationship Id="rId1047" Type="http://schemas.openxmlformats.org/officeDocument/2006/relationships/oleObject" Target="embeddings/oleObject504.bin"/><Relationship Id="rId1254" Type="http://schemas.openxmlformats.org/officeDocument/2006/relationships/image" Target="media/image640.wmf"/><Relationship Id="rId1461" Type="http://schemas.openxmlformats.org/officeDocument/2006/relationships/image" Target="media/image747.wmf"/><Relationship Id="rId929" Type="http://schemas.openxmlformats.org/officeDocument/2006/relationships/oleObject" Target="embeddings/oleObject448.bin"/><Relationship Id="rId1114" Type="http://schemas.openxmlformats.org/officeDocument/2006/relationships/image" Target="media/image567.wmf"/><Relationship Id="rId1321" Type="http://schemas.openxmlformats.org/officeDocument/2006/relationships/oleObject" Target="embeddings/oleObject636.bin"/><Relationship Id="rId1559" Type="http://schemas.openxmlformats.org/officeDocument/2006/relationships/oleObject" Target="embeddings/oleObject749.bin"/><Relationship Id="rId1766" Type="http://schemas.openxmlformats.org/officeDocument/2006/relationships/image" Target="media/image905.wmf"/><Relationship Id="rId58" Type="http://schemas.openxmlformats.org/officeDocument/2006/relationships/image" Target="media/image25.wmf"/><Relationship Id="rId1419" Type="http://schemas.openxmlformats.org/officeDocument/2006/relationships/image" Target="media/image725.wmf"/><Relationship Id="rId1626" Type="http://schemas.openxmlformats.org/officeDocument/2006/relationships/image" Target="media/image834.wmf"/><Relationship Id="rId1833" Type="http://schemas.openxmlformats.org/officeDocument/2006/relationships/footer" Target="footer1.xml"/><Relationship Id="rId274" Type="http://schemas.openxmlformats.org/officeDocument/2006/relationships/oleObject" Target="embeddings/oleObject129.bin"/><Relationship Id="rId481" Type="http://schemas.openxmlformats.org/officeDocument/2006/relationships/image" Target="media/image241.wmf"/><Relationship Id="rId134" Type="http://schemas.openxmlformats.org/officeDocument/2006/relationships/image" Target="media/image63.wmf"/><Relationship Id="rId579" Type="http://schemas.openxmlformats.org/officeDocument/2006/relationships/oleObject" Target="embeddings/oleObject277.bin"/><Relationship Id="rId786" Type="http://schemas.openxmlformats.org/officeDocument/2006/relationships/image" Target="media/image397.wmf"/><Relationship Id="rId993" Type="http://schemas.openxmlformats.org/officeDocument/2006/relationships/oleObject" Target="embeddings/oleObject478.bin"/><Relationship Id="rId341" Type="http://schemas.openxmlformats.org/officeDocument/2006/relationships/oleObject" Target="embeddings/oleObject161.bin"/><Relationship Id="rId439" Type="http://schemas.openxmlformats.org/officeDocument/2006/relationships/oleObject" Target="embeddings/oleObject209.bin"/><Relationship Id="rId646" Type="http://schemas.openxmlformats.org/officeDocument/2006/relationships/oleObject" Target="embeddings/oleObject310.bin"/><Relationship Id="rId1069" Type="http://schemas.openxmlformats.org/officeDocument/2006/relationships/image" Target="media/image544.wmf"/><Relationship Id="rId1276" Type="http://schemas.openxmlformats.org/officeDocument/2006/relationships/image" Target="media/image651.wmf"/><Relationship Id="rId1483" Type="http://schemas.openxmlformats.org/officeDocument/2006/relationships/image" Target="media/image759.wmf"/><Relationship Id="rId201" Type="http://schemas.openxmlformats.org/officeDocument/2006/relationships/image" Target="media/image97.wmf"/><Relationship Id="rId506" Type="http://schemas.openxmlformats.org/officeDocument/2006/relationships/oleObject" Target="embeddings/oleObject242.bin"/><Relationship Id="rId853" Type="http://schemas.openxmlformats.org/officeDocument/2006/relationships/oleObject" Target="embeddings/oleObject411.bin"/><Relationship Id="rId1136" Type="http://schemas.openxmlformats.org/officeDocument/2006/relationships/oleObject" Target="embeddings/oleObject546.bin"/><Relationship Id="rId1690" Type="http://schemas.openxmlformats.org/officeDocument/2006/relationships/image" Target="media/image867.wmf"/><Relationship Id="rId1788" Type="http://schemas.openxmlformats.org/officeDocument/2006/relationships/oleObject" Target="embeddings/oleObject861.bin"/><Relationship Id="rId713" Type="http://schemas.openxmlformats.org/officeDocument/2006/relationships/image" Target="media/image360.wmf"/><Relationship Id="rId920" Type="http://schemas.openxmlformats.org/officeDocument/2006/relationships/image" Target="media/image466.wmf"/><Relationship Id="rId1343" Type="http://schemas.openxmlformats.org/officeDocument/2006/relationships/image" Target="media/image686.wmf"/><Relationship Id="rId1550" Type="http://schemas.openxmlformats.org/officeDocument/2006/relationships/oleObject" Target="embeddings/oleObject745.bin"/><Relationship Id="rId1648" Type="http://schemas.openxmlformats.org/officeDocument/2006/relationships/oleObject" Target="embeddings/oleObject792.bin"/><Relationship Id="rId1203" Type="http://schemas.openxmlformats.org/officeDocument/2006/relationships/image" Target="media/image614.wmf"/><Relationship Id="rId1410" Type="http://schemas.openxmlformats.org/officeDocument/2006/relationships/oleObject" Target="embeddings/oleObject679.bin"/><Relationship Id="rId1508" Type="http://schemas.openxmlformats.org/officeDocument/2006/relationships/image" Target="media/image772.wmf"/><Relationship Id="rId1715" Type="http://schemas.openxmlformats.org/officeDocument/2006/relationships/oleObject" Target="embeddings/oleObject825.bin"/><Relationship Id="rId296" Type="http://schemas.openxmlformats.org/officeDocument/2006/relationships/image" Target="media/image146.wmf"/><Relationship Id="rId156" Type="http://schemas.openxmlformats.org/officeDocument/2006/relationships/image" Target="media/image74.wmf"/><Relationship Id="rId363" Type="http://schemas.openxmlformats.org/officeDocument/2006/relationships/image" Target="media/image181.wmf"/><Relationship Id="rId570" Type="http://schemas.openxmlformats.org/officeDocument/2006/relationships/image" Target="media/image287.wmf"/><Relationship Id="rId223" Type="http://schemas.openxmlformats.org/officeDocument/2006/relationships/image" Target="media/image108.wmf"/><Relationship Id="rId430" Type="http://schemas.openxmlformats.org/officeDocument/2006/relationships/image" Target="media/image215.wmf"/><Relationship Id="rId668" Type="http://schemas.openxmlformats.org/officeDocument/2006/relationships/image" Target="media/image337.wmf"/><Relationship Id="rId875" Type="http://schemas.openxmlformats.org/officeDocument/2006/relationships/image" Target="media/image443.wmf"/><Relationship Id="rId1060" Type="http://schemas.openxmlformats.org/officeDocument/2006/relationships/image" Target="media/image539.wmf"/><Relationship Id="rId1298" Type="http://schemas.openxmlformats.org/officeDocument/2006/relationships/oleObject" Target="embeddings/oleObject625.bin"/><Relationship Id="rId528" Type="http://schemas.openxmlformats.org/officeDocument/2006/relationships/image" Target="media/image265.wmf"/><Relationship Id="rId735" Type="http://schemas.openxmlformats.org/officeDocument/2006/relationships/oleObject" Target="embeddings/oleObject353.bin"/><Relationship Id="rId942" Type="http://schemas.openxmlformats.org/officeDocument/2006/relationships/oleObject" Target="embeddings/oleObject454.bin"/><Relationship Id="rId1158" Type="http://schemas.openxmlformats.org/officeDocument/2006/relationships/oleObject" Target="embeddings/oleObject557.bin"/><Relationship Id="rId1365" Type="http://schemas.openxmlformats.org/officeDocument/2006/relationships/image" Target="media/image697.wmf"/><Relationship Id="rId1572" Type="http://schemas.openxmlformats.org/officeDocument/2006/relationships/image" Target="media/image806.wmf"/><Relationship Id="rId1018" Type="http://schemas.openxmlformats.org/officeDocument/2006/relationships/image" Target="media/image518.wmf"/><Relationship Id="rId1225" Type="http://schemas.openxmlformats.org/officeDocument/2006/relationships/image" Target="media/image625.wmf"/><Relationship Id="rId1432" Type="http://schemas.openxmlformats.org/officeDocument/2006/relationships/image" Target="media/image732.wmf"/><Relationship Id="rId71" Type="http://schemas.openxmlformats.org/officeDocument/2006/relationships/oleObject" Target="embeddings/oleObject29.bin"/><Relationship Id="rId802" Type="http://schemas.openxmlformats.org/officeDocument/2006/relationships/image" Target="media/image405.wmf"/><Relationship Id="rId1737" Type="http://schemas.openxmlformats.org/officeDocument/2006/relationships/oleObject" Target="embeddings/oleObject836.bin"/><Relationship Id="rId29" Type="http://schemas.openxmlformats.org/officeDocument/2006/relationships/oleObject" Target="embeddings/oleObject9.bin"/><Relationship Id="rId178" Type="http://schemas.openxmlformats.org/officeDocument/2006/relationships/oleObject" Target="embeddings/oleObject82.bin"/><Relationship Id="rId1804" Type="http://schemas.openxmlformats.org/officeDocument/2006/relationships/oleObject" Target="embeddings/oleObject869.bin"/><Relationship Id="rId385" Type="http://schemas.openxmlformats.org/officeDocument/2006/relationships/image" Target="media/image192.wmf"/><Relationship Id="rId592" Type="http://schemas.openxmlformats.org/officeDocument/2006/relationships/oleObject" Target="embeddings/oleObject283.bin"/><Relationship Id="rId245" Type="http://schemas.openxmlformats.org/officeDocument/2006/relationships/oleObject" Target="embeddings/oleObject115.bin"/><Relationship Id="rId452" Type="http://schemas.openxmlformats.org/officeDocument/2006/relationships/image" Target="media/image226.wmf"/><Relationship Id="rId897" Type="http://schemas.openxmlformats.org/officeDocument/2006/relationships/image" Target="media/image454.wmf"/><Relationship Id="rId1082" Type="http://schemas.openxmlformats.org/officeDocument/2006/relationships/oleObject" Target="embeddings/oleObject521.bin"/><Relationship Id="rId105" Type="http://schemas.openxmlformats.org/officeDocument/2006/relationships/oleObject" Target="embeddings/oleObject46.bin"/><Relationship Id="rId312" Type="http://schemas.openxmlformats.org/officeDocument/2006/relationships/oleObject" Target="embeddings/oleObject147.bin"/><Relationship Id="rId757" Type="http://schemas.openxmlformats.org/officeDocument/2006/relationships/oleObject" Target="embeddings/oleObject364.bin"/><Relationship Id="rId964" Type="http://schemas.openxmlformats.org/officeDocument/2006/relationships/image" Target="media/image489.wmf"/><Relationship Id="rId1387" Type="http://schemas.openxmlformats.org/officeDocument/2006/relationships/oleObject" Target="embeddings/oleObject668.bin"/><Relationship Id="rId1594" Type="http://schemas.openxmlformats.org/officeDocument/2006/relationships/oleObject" Target="embeddings/oleObject766.bin"/><Relationship Id="rId93" Type="http://schemas.openxmlformats.org/officeDocument/2006/relationships/oleObject" Target="embeddings/oleObject40.bin"/><Relationship Id="rId617" Type="http://schemas.openxmlformats.org/officeDocument/2006/relationships/image" Target="media/image311.wmf"/><Relationship Id="rId824" Type="http://schemas.openxmlformats.org/officeDocument/2006/relationships/oleObject" Target="embeddings/oleObject397.bin"/><Relationship Id="rId1247" Type="http://schemas.openxmlformats.org/officeDocument/2006/relationships/oleObject" Target="embeddings/oleObject600.bin"/><Relationship Id="rId1454" Type="http://schemas.openxmlformats.org/officeDocument/2006/relationships/oleObject" Target="embeddings/oleObject700.bin"/><Relationship Id="rId1661" Type="http://schemas.openxmlformats.org/officeDocument/2006/relationships/image" Target="media/image852.wmf"/><Relationship Id="rId1107" Type="http://schemas.openxmlformats.org/officeDocument/2006/relationships/oleObject" Target="embeddings/oleObject533.bin"/><Relationship Id="rId1314" Type="http://schemas.openxmlformats.org/officeDocument/2006/relationships/image" Target="media/image671.wmf"/><Relationship Id="rId1521" Type="http://schemas.openxmlformats.org/officeDocument/2006/relationships/image" Target="media/image779.wmf"/><Relationship Id="rId1759" Type="http://schemas.openxmlformats.org/officeDocument/2006/relationships/oleObject" Target="embeddings/oleObject847.bin"/><Relationship Id="rId1619" Type="http://schemas.openxmlformats.org/officeDocument/2006/relationships/oleObject" Target="embeddings/oleObject778.bin"/><Relationship Id="rId1826" Type="http://schemas.openxmlformats.org/officeDocument/2006/relationships/oleObject" Target="embeddings/oleObject880.bin"/><Relationship Id="rId20" Type="http://schemas.openxmlformats.org/officeDocument/2006/relationships/image" Target="media/image5.wmf"/><Relationship Id="rId267" Type="http://schemas.openxmlformats.org/officeDocument/2006/relationships/image" Target="media/image131.wmf"/><Relationship Id="rId474" Type="http://schemas.openxmlformats.org/officeDocument/2006/relationships/oleObject" Target="embeddings/oleObject226.bin"/><Relationship Id="rId127" Type="http://schemas.openxmlformats.org/officeDocument/2006/relationships/oleObject" Target="embeddings/oleObject57.bin"/><Relationship Id="rId681" Type="http://schemas.openxmlformats.org/officeDocument/2006/relationships/oleObject" Target="embeddings/oleObject327.bin"/><Relationship Id="rId779" Type="http://schemas.openxmlformats.org/officeDocument/2006/relationships/oleObject" Target="embeddings/oleObject375.bin"/><Relationship Id="rId986" Type="http://schemas.openxmlformats.org/officeDocument/2006/relationships/oleObject" Target="embeddings/oleObject475.bin"/><Relationship Id="rId334" Type="http://schemas.openxmlformats.org/officeDocument/2006/relationships/image" Target="media/image166.wmf"/><Relationship Id="rId541" Type="http://schemas.openxmlformats.org/officeDocument/2006/relationships/image" Target="media/image272.wmf"/><Relationship Id="rId639" Type="http://schemas.openxmlformats.org/officeDocument/2006/relationships/image" Target="media/image322.wmf"/><Relationship Id="rId1171" Type="http://schemas.openxmlformats.org/officeDocument/2006/relationships/image" Target="media/image597.wmf"/><Relationship Id="rId1269" Type="http://schemas.openxmlformats.org/officeDocument/2006/relationships/oleObject" Target="embeddings/oleObject611.bin"/><Relationship Id="rId1476" Type="http://schemas.openxmlformats.org/officeDocument/2006/relationships/oleObject" Target="embeddings/oleObject710.bin"/><Relationship Id="rId401" Type="http://schemas.openxmlformats.org/officeDocument/2006/relationships/image" Target="media/image200.wmf"/><Relationship Id="rId846" Type="http://schemas.openxmlformats.org/officeDocument/2006/relationships/image" Target="media/image428.wmf"/><Relationship Id="rId1031" Type="http://schemas.openxmlformats.org/officeDocument/2006/relationships/oleObject" Target="embeddings/oleObject496.bin"/><Relationship Id="rId1129" Type="http://schemas.openxmlformats.org/officeDocument/2006/relationships/oleObject" Target="embeddings/oleObject544.bin"/><Relationship Id="rId1683" Type="http://schemas.openxmlformats.org/officeDocument/2006/relationships/oleObject" Target="embeddings/oleObject809.bin"/><Relationship Id="rId706" Type="http://schemas.openxmlformats.org/officeDocument/2006/relationships/oleObject" Target="embeddings/oleObject339.bin"/><Relationship Id="rId913" Type="http://schemas.openxmlformats.org/officeDocument/2006/relationships/oleObject" Target="embeddings/oleObject440.bin"/><Relationship Id="rId1336" Type="http://schemas.openxmlformats.org/officeDocument/2006/relationships/oleObject" Target="embeddings/oleObject643.bin"/><Relationship Id="rId1543" Type="http://schemas.openxmlformats.org/officeDocument/2006/relationships/oleObject" Target="embeddings/oleObject742.bin"/><Relationship Id="rId1750" Type="http://schemas.openxmlformats.org/officeDocument/2006/relationships/image" Target="media/image897.wmf"/><Relationship Id="rId42" Type="http://schemas.openxmlformats.org/officeDocument/2006/relationships/image" Target="media/image17.wmf"/><Relationship Id="rId1403" Type="http://schemas.openxmlformats.org/officeDocument/2006/relationships/image" Target="media/image717.wmf"/><Relationship Id="rId1610" Type="http://schemas.openxmlformats.org/officeDocument/2006/relationships/image" Target="media/image826.wmf"/><Relationship Id="rId191" Type="http://schemas.openxmlformats.org/officeDocument/2006/relationships/image" Target="media/image92.wmf"/><Relationship Id="rId1708" Type="http://schemas.openxmlformats.org/officeDocument/2006/relationships/image" Target="media/image876.wmf"/><Relationship Id="rId289" Type="http://schemas.openxmlformats.org/officeDocument/2006/relationships/oleObject" Target="embeddings/oleObject136.bin"/><Relationship Id="rId496" Type="http://schemas.openxmlformats.org/officeDocument/2006/relationships/oleObject" Target="embeddings/oleObject237.bin"/><Relationship Id="rId149" Type="http://schemas.openxmlformats.org/officeDocument/2006/relationships/oleObject" Target="embeddings/oleObject68.bin"/><Relationship Id="rId356" Type="http://schemas.openxmlformats.org/officeDocument/2006/relationships/image" Target="media/image177.wmf"/><Relationship Id="rId563" Type="http://schemas.openxmlformats.org/officeDocument/2006/relationships/image" Target="media/image283.wmf"/><Relationship Id="rId770" Type="http://schemas.openxmlformats.org/officeDocument/2006/relationships/image" Target="media/image389.wmf"/><Relationship Id="rId1193" Type="http://schemas.openxmlformats.org/officeDocument/2006/relationships/image" Target="media/image608.wmf"/><Relationship Id="rId216" Type="http://schemas.openxmlformats.org/officeDocument/2006/relationships/oleObject" Target="embeddings/oleObject101.bin"/><Relationship Id="rId423" Type="http://schemas.openxmlformats.org/officeDocument/2006/relationships/oleObject" Target="embeddings/oleObject201.bin"/><Relationship Id="rId868" Type="http://schemas.openxmlformats.org/officeDocument/2006/relationships/image" Target="media/image439.wmf"/><Relationship Id="rId1053" Type="http://schemas.openxmlformats.org/officeDocument/2006/relationships/oleObject" Target="embeddings/oleObject507.bin"/><Relationship Id="rId1260" Type="http://schemas.openxmlformats.org/officeDocument/2006/relationships/image" Target="media/image643.wmf"/><Relationship Id="rId1498" Type="http://schemas.openxmlformats.org/officeDocument/2006/relationships/image" Target="media/image767.wmf"/><Relationship Id="rId630" Type="http://schemas.openxmlformats.org/officeDocument/2006/relationships/oleObject" Target="embeddings/oleObject302.bin"/><Relationship Id="rId728" Type="http://schemas.openxmlformats.org/officeDocument/2006/relationships/image" Target="media/image368.wmf"/><Relationship Id="rId935" Type="http://schemas.openxmlformats.org/officeDocument/2006/relationships/image" Target="media/image474.wmf"/><Relationship Id="rId1358" Type="http://schemas.openxmlformats.org/officeDocument/2006/relationships/oleObject" Target="embeddings/oleObject654.bin"/><Relationship Id="rId1565" Type="http://schemas.openxmlformats.org/officeDocument/2006/relationships/oleObject" Target="embeddings/oleObject752.bin"/><Relationship Id="rId1772" Type="http://schemas.openxmlformats.org/officeDocument/2006/relationships/image" Target="media/image908.wmf"/><Relationship Id="rId64" Type="http://schemas.openxmlformats.org/officeDocument/2006/relationships/image" Target="media/image28.wmf"/><Relationship Id="rId1120" Type="http://schemas.openxmlformats.org/officeDocument/2006/relationships/image" Target="media/image570.wmf"/><Relationship Id="rId1218" Type="http://schemas.openxmlformats.org/officeDocument/2006/relationships/oleObject" Target="embeddings/oleObject586.bin"/><Relationship Id="rId1425" Type="http://schemas.openxmlformats.org/officeDocument/2006/relationships/oleObject" Target="embeddings/oleObject686.bin"/><Relationship Id="rId1632" Type="http://schemas.openxmlformats.org/officeDocument/2006/relationships/image" Target="media/image837.wmf"/><Relationship Id="rId280" Type="http://schemas.openxmlformats.org/officeDocument/2006/relationships/image" Target="media/image138.wmf"/><Relationship Id="rId140" Type="http://schemas.openxmlformats.org/officeDocument/2006/relationships/image" Target="media/image66.wmf"/><Relationship Id="rId378" Type="http://schemas.openxmlformats.org/officeDocument/2006/relationships/oleObject" Target="embeddings/oleObject179.bin"/><Relationship Id="rId585" Type="http://schemas.openxmlformats.org/officeDocument/2006/relationships/oleObject" Target="embeddings/oleObject280.bin"/><Relationship Id="rId792" Type="http://schemas.openxmlformats.org/officeDocument/2006/relationships/image" Target="media/image400.wmf"/><Relationship Id="rId6" Type="http://schemas.openxmlformats.org/officeDocument/2006/relationships/numbering" Target="numbering.xml"/><Relationship Id="rId238" Type="http://schemas.openxmlformats.org/officeDocument/2006/relationships/oleObject" Target="embeddings/oleObject112.bin"/><Relationship Id="rId445" Type="http://schemas.openxmlformats.org/officeDocument/2006/relationships/oleObject" Target="embeddings/oleObject212.bin"/><Relationship Id="rId652" Type="http://schemas.openxmlformats.org/officeDocument/2006/relationships/oleObject" Target="embeddings/oleObject313.bin"/><Relationship Id="rId1075" Type="http://schemas.openxmlformats.org/officeDocument/2006/relationships/image" Target="media/image547.wmf"/><Relationship Id="rId1282" Type="http://schemas.openxmlformats.org/officeDocument/2006/relationships/oleObject" Target="embeddings/oleObject617.bin"/><Relationship Id="rId305" Type="http://schemas.openxmlformats.org/officeDocument/2006/relationships/image" Target="media/image151.wmf"/><Relationship Id="rId512" Type="http://schemas.openxmlformats.org/officeDocument/2006/relationships/image" Target="media/image257.wmf"/><Relationship Id="rId957" Type="http://schemas.openxmlformats.org/officeDocument/2006/relationships/oleObject" Target="embeddings/oleObject461.bin"/><Relationship Id="rId1142" Type="http://schemas.openxmlformats.org/officeDocument/2006/relationships/oleObject" Target="embeddings/oleObject549.bin"/><Relationship Id="rId1587" Type="http://schemas.openxmlformats.org/officeDocument/2006/relationships/image" Target="media/image814.wmf"/><Relationship Id="rId1794" Type="http://schemas.openxmlformats.org/officeDocument/2006/relationships/oleObject" Target="embeddings/oleObject864.bin"/><Relationship Id="rId86" Type="http://schemas.openxmlformats.org/officeDocument/2006/relationships/image" Target="media/image39.wmf"/><Relationship Id="rId817" Type="http://schemas.openxmlformats.org/officeDocument/2006/relationships/image" Target="media/image413.wmf"/><Relationship Id="rId1002" Type="http://schemas.openxmlformats.org/officeDocument/2006/relationships/image" Target="media/image509.wmf"/><Relationship Id="rId1447" Type="http://schemas.openxmlformats.org/officeDocument/2006/relationships/image" Target="media/image740.wmf"/><Relationship Id="rId1654" Type="http://schemas.openxmlformats.org/officeDocument/2006/relationships/oleObject" Target="embeddings/oleObject795.bin"/><Relationship Id="rId1307" Type="http://schemas.openxmlformats.org/officeDocument/2006/relationships/oleObject" Target="embeddings/oleObject629.bin"/><Relationship Id="rId1514" Type="http://schemas.openxmlformats.org/officeDocument/2006/relationships/oleObject" Target="embeddings/oleObject728.bin"/><Relationship Id="rId1721" Type="http://schemas.openxmlformats.org/officeDocument/2006/relationships/oleObject" Target="embeddings/oleObject828.bin"/><Relationship Id="rId13" Type="http://schemas.openxmlformats.org/officeDocument/2006/relationships/oleObject" Target="embeddings/oleObject1.bin"/><Relationship Id="rId1819" Type="http://schemas.openxmlformats.org/officeDocument/2006/relationships/image" Target="media/image932.wmf"/><Relationship Id="rId162" Type="http://schemas.openxmlformats.org/officeDocument/2006/relationships/image" Target="media/image77.wmf"/><Relationship Id="rId467" Type="http://schemas.openxmlformats.org/officeDocument/2006/relationships/image" Target="media/image234.wmf"/><Relationship Id="rId1097" Type="http://schemas.openxmlformats.org/officeDocument/2006/relationships/image" Target="media/image558.png"/><Relationship Id="rId674" Type="http://schemas.openxmlformats.org/officeDocument/2006/relationships/image" Target="media/image340.wmf"/><Relationship Id="rId881" Type="http://schemas.openxmlformats.org/officeDocument/2006/relationships/image" Target="media/image446.wmf"/><Relationship Id="rId979" Type="http://schemas.openxmlformats.org/officeDocument/2006/relationships/image" Target="media/image497.wmf"/><Relationship Id="rId327" Type="http://schemas.openxmlformats.org/officeDocument/2006/relationships/image" Target="media/image162.png"/><Relationship Id="rId534" Type="http://schemas.openxmlformats.org/officeDocument/2006/relationships/oleObject" Target="embeddings/oleObject255.bin"/><Relationship Id="rId741" Type="http://schemas.openxmlformats.org/officeDocument/2006/relationships/oleObject" Target="embeddings/oleObject356.bin"/><Relationship Id="rId839" Type="http://schemas.openxmlformats.org/officeDocument/2006/relationships/oleObject" Target="embeddings/oleObject404.bin"/><Relationship Id="rId1164" Type="http://schemas.openxmlformats.org/officeDocument/2006/relationships/oleObject" Target="embeddings/oleObject560.bin"/><Relationship Id="rId1371" Type="http://schemas.openxmlformats.org/officeDocument/2006/relationships/image" Target="media/image700.wmf"/><Relationship Id="rId1469" Type="http://schemas.openxmlformats.org/officeDocument/2006/relationships/oleObject" Target="embeddings/oleObject707.bin"/><Relationship Id="rId601" Type="http://schemas.openxmlformats.org/officeDocument/2006/relationships/image" Target="media/image303.wmf"/><Relationship Id="rId1024" Type="http://schemas.openxmlformats.org/officeDocument/2006/relationships/image" Target="media/image521.wmf"/><Relationship Id="rId1231" Type="http://schemas.openxmlformats.org/officeDocument/2006/relationships/image" Target="media/image628.wmf"/><Relationship Id="rId1676" Type="http://schemas.openxmlformats.org/officeDocument/2006/relationships/image" Target="media/image860.wmf"/><Relationship Id="rId906" Type="http://schemas.openxmlformats.org/officeDocument/2006/relationships/image" Target="media/image459.wmf"/><Relationship Id="rId1329" Type="http://schemas.openxmlformats.org/officeDocument/2006/relationships/image" Target="media/image679.wmf"/><Relationship Id="rId1536" Type="http://schemas.openxmlformats.org/officeDocument/2006/relationships/image" Target="media/image787.wmf"/><Relationship Id="rId1743" Type="http://schemas.openxmlformats.org/officeDocument/2006/relationships/oleObject" Target="embeddings/oleObject839.bin"/><Relationship Id="rId35" Type="http://schemas.openxmlformats.org/officeDocument/2006/relationships/oleObject" Target="embeddings/oleObject12.bin"/><Relationship Id="rId1603" Type="http://schemas.openxmlformats.org/officeDocument/2006/relationships/image" Target="media/image822.wmf"/><Relationship Id="rId1810" Type="http://schemas.openxmlformats.org/officeDocument/2006/relationships/oleObject" Target="embeddings/oleObject872.bin"/><Relationship Id="rId184" Type="http://schemas.openxmlformats.org/officeDocument/2006/relationships/oleObject" Target="embeddings/oleObject85.bin"/><Relationship Id="rId391" Type="http://schemas.openxmlformats.org/officeDocument/2006/relationships/image" Target="media/image195.wmf"/><Relationship Id="rId251" Type="http://schemas.openxmlformats.org/officeDocument/2006/relationships/oleObject" Target="embeddings/oleObject118.bin"/><Relationship Id="rId489" Type="http://schemas.openxmlformats.org/officeDocument/2006/relationships/image" Target="media/image245.wmf"/><Relationship Id="rId696" Type="http://schemas.openxmlformats.org/officeDocument/2006/relationships/image" Target="media/image351.png"/><Relationship Id="rId349" Type="http://schemas.openxmlformats.org/officeDocument/2006/relationships/oleObject" Target="embeddings/oleObject165.bin"/><Relationship Id="rId556" Type="http://schemas.openxmlformats.org/officeDocument/2006/relationships/oleObject" Target="embeddings/oleObject266.bin"/><Relationship Id="rId763" Type="http://schemas.openxmlformats.org/officeDocument/2006/relationships/oleObject" Target="embeddings/oleObject367.bin"/><Relationship Id="rId1186" Type="http://schemas.openxmlformats.org/officeDocument/2006/relationships/oleObject" Target="embeddings/oleObject571.bin"/><Relationship Id="rId1393" Type="http://schemas.openxmlformats.org/officeDocument/2006/relationships/oleObject" Target="embeddings/oleObject671.bin"/><Relationship Id="rId111" Type="http://schemas.openxmlformats.org/officeDocument/2006/relationships/oleObject" Target="embeddings/oleObject49.bin"/><Relationship Id="rId209" Type="http://schemas.openxmlformats.org/officeDocument/2006/relationships/image" Target="media/image101.wmf"/><Relationship Id="rId416" Type="http://schemas.openxmlformats.org/officeDocument/2006/relationships/image" Target="media/image208.wmf"/><Relationship Id="rId970" Type="http://schemas.openxmlformats.org/officeDocument/2006/relationships/image" Target="media/image492.wmf"/><Relationship Id="rId1046" Type="http://schemas.openxmlformats.org/officeDocument/2006/relationships/image" Target="media/image532.wmf"/><Relationship Id="rId1253" Type="http://schemas.openxmlformats.org/officeDocument/2006/relationships/oleObject" Target="embeddings/oleObject603.bin"/><Relationship Id="rId1698" Type="http://schemas.openxmlformats.org/officeDocument/2006/relationships/image" Target="media/image871.wmf"/><Relationship Id="rId623" Type="http://schemas.openxmlformats.org/officeDocument/2006/relationships/image" Target="media/image314.wmf"/><Relationship Id="rId830" Type="http://schemas.openxmlformats.org/officeDocument/2006/relationships/oleObject" Target="embeddings/oleObject400.bin"/><Relationship Id="rId928" Type="http://schemas.openxmlformats.org/officeDocument/2006/relationships/image" Target="media/image470.wmf"/><Relationship Id="rId1460" Type="http://schemas.openxmlformats.org/officeDocument/2006/relationships/oleObject" Target="embeddings/oleObject703.bin"/><Relationship Id="rId1558" Type="http://schemas.openxmlformats.org/officeDocument/2006/relationships/image" Target="media/image799.wmf"/><Relationship Id="rId1765" Type="http://schemas.openxmlformats.org/officeDocument/2006/relationships/oleObject" Target="embeddings/oleObject850.bin"/><Relationship Id="rId57" Type="http://schemas.openxmlformats.org/officeDocument/2006/relationships/oleObject" Target="embeddings/oleObject22.bin"/><Relationship Id="rId1113" Type="http://schemas.openxmlformats.org/officeDocument/2006/relationships/oleObject" Target="embeddings/oleObject536.bin"/><Relationship Id="rId1320" Type="http://schemas.openxmlformats.org/officeDocument/2006/relationships/image" Target="media/image674.wmf"/><Relationship Id="rId1418" Type="http://schemas.openxmlformats.org/officeDocument/2006/relationships/oleObject" Target="embeddings/oleObject683.bin"/><Relationship Id="rId1625" Type="http://schemas.openxmlformats.org/officeDocument/2006/relationships/oleObject" Target="embeddings/oleObject781.bin"/><Relationship Id="rId1832" Type="http://schemas.openxmlformats.org/officeDocument/2006/relationships/header" Target="header2.xml"/><Relationship Id="rId273" Type="http://schemas.openxmlformats.org/officeDocument/2006/relationships/image" Target="media/image134.wmf"/><Relationship Id="rId480" Type="http://schemas.openxmlformats.org/officeDocument/2006/relationships/oleObject" Target="embeddings/oleObject229.bin"/><Relationship Id="rId133" Type="http://schemas.openxmlformats.org/officeDocument/2006/relationships/oleObject" Target="embeddings/oleObject60.bin"/><Relationship Id="rId340" Type="http://schemas.openxmlformats.org/officeDocument/2006/relationships/image" Target="media/image169.wmf"/><Relationship Id="rId578" Type="http://schemas.openxmlformats.org/officeDocument/2006/relationships/image" Target="media/image291.wmf"/><Relationship Id="rId785" Type="http://schemas.openxmlformats.org/officeDocument/2006/relationships/oleObject" Target="embeddings/oleObject378.bin"/><Relationship Id="rId992" Type="http://schemas.openxmlformats.org/officeDocument/2006/relationships/image" Target="media/image504.wmf"/><Relationship Id="rId200" Type="http://schemas.openxmlformats.org/officeDocument/2006/relationships/oleObject" Target="embeddings/oleObject93.bin"/><Relationship Id="rId438" Type="http://schemas.openxmlformats.org/officeDocument/2006/relationships/image" Target="media/image219.wmf"/><Relationship Id="rId645" Type="http://schemas.openxmlformats.org/officeDocument/2006/relationships/image" Target="media/image325.wmf"/><Relationship Id="rId852" Type="http://schemas.openxmlformats.org/officeDocument/2006/relationships/image" Target="media/image431.wmf"/><Relationship Id="rId1068" Type="http://schemas.openxmlformats.org/officeDocument/2006/relationships/oleObject" Target="embeddings/oleObject514.bin"/><Relationship Id="rId1275" Type="http://schemas.openxmlformats.org/officeDocument/2006/relationships/oleObject" Target="embeddings/oleObject614.bin"/><Relationship Id="rId1482" Type="http://schemas.openxmlformats.org/officeDocument/2006/relationships/oleObject" Target="embeddings/oleObject713.bin"/><Relationship Id="rId505" Type="http://schemas.openxmlformats.org/officeDocument/2006/relationships/image" Target="media/image253.wmf"/><Relationship Id="rId712" Type="http://schemas.openxmlformats.org/officeDocument/2006/relationships/oleObject" Target="embeddings/oleObject342.bin"/><Relationship Id="rId1135" Type="http://schemas.openxmlformats.org/officeDocument/2006/relationships/image" Target="media/image579.wmf"/><Relationship Id="rId1342" Type="http://schemas.openxmlformats.org/officeDocument/2006/relationships/oleObject" Target="embeddings/oleObject646.bin"/><Relationship Id="rId1787" Type="http://schemas.openxmlformats.org/officeDocument/2006/relationships/image" Target="media/image916.wmf"/><Relationship Id="rId79" Type="http://schemas.openxmlformats.org/officeDocument/2006/relationships/oleObject" Target="embeddings/oleObject33.bin"/><Relationship Id="rId1202" Type="http://schemas.openxmlformats.org/officeDocument/2006/relationships/image" Target="media/image613.png"/><Relationship Id="rId1647" Type="http://schemas.openxmlformats.org/officeDocument/2006/relationships/image" Target="media/image845.wmf"/><Relationship Id="rId1507" Type="http://schemas.openxmlformats.org/officeDocument/2006/relationships/oleObject" Target="embeddings/oleObject725.bin"/><Relationship Id="rId1714" Type="http://schemas.openxmlformats.org/officeDocument/2006/relationships/image" Target="media/image879.wmf"/><Relationship Id="rId295" Type="http://schemas.openxmlformats.org/officeDocument/2006/relationships/oleObject" Target="embeddings/oleObject139.bin"/><Relationship Id="rId155" Type="http://schemas.openxmlformats.org/officeDocument/2006/relationships/oleObject" Target="embeddings/oleObject71.bin"/><Relationship Id="rId362" Type="http://schemas.openxmlformats.org/officeDocument/2006/relationships/image" Target="media/image180.png"/><Relationship Id="rId1297" Type="http://schemas.openxmlformats.org/officeDocument/2006/relationships/image" Target="media/image662.wmf"/><Relationship Id="rId222" Type="http://schemas.openxmlformats.org/officeDocument/2006/relationships/oleObject" Target="embeddings/oleObject104.bin"/><Relationship Id="rId667" Type="http://schemas.openxmlformats.org/officeDocument/2006/relationships/image" Target="media/image336.png"/><Relationship Id="rId874" Type="http://schemas.openxmlformats.org/officeDocument/2006/relationships/oleObject" Target="embeddings/oleObject421.bin"/><Relationship Id="rId527" Type="http://schemas.openxmlformats.org/officeDocument/2006/relationships/oleObject" Target="embeddings/oleObject252.bin"/><Relationship Id="rId734" Type="http://schemas.openxmlformats.org/officeDocument/2006/relationships/image" Target="media/image371.wmf"/><Relationship Id="rId941" Type="http://schemas.openxmlformats.org/officeDocument/2006/relationships/image" Target="media/image477.wmf"/><Relationship Id="rId1157" Type="http://schemas.openxmlformats.org/officeDocument/2006/relationships/image" Target="media/image590.wmf"/><Relationship Id="rId1364" Type="http://schemas.openxmlformats.org/officeDocument/2006/relationships/oleObject" Target="embeddings/oleObject657.bin"/><Relationship Id="rId1571" Type="http://schemas.openxmlformats.org/officeDocument/2006/relationships/oleObject" Target="embeddings/oleObject755.bin"/><Relationship Id="rId70" Type="http://schemas.openxmlformats.org/officeDocument/2006/relationships/image" Target="media/image31.wmf"/><Relationship Id="rId801" Type="http://schemas.openxmlformats.org/officeDocument/2006/relationships/oleObject" Target="embeddings/oleObject386.bin"/><Relationship Id="rId1017" Type="http://schemas.openxmlformats.org/officeDocument/2006/relationships/oleObject" Target="embeddings/oleObject489.bin"/><Relationship Id="rId1224" Type="http://schemas.openxmlformats.org/officeDocument/2006/relationships/oleObject" Target="embeddings/oleObject589.bin"/><Relationship Id="rId1431" Type="http://schemas.openxmlformats.org/officeDocument/2006/relationships/oleObject" Target="embeddings/oleObject689.bin"/><Relationship Id="rId1669" Type="http://schemas.openxmlformats.org/officeDocument/2006/relationships/image" Target="media/image856.wmf"/><Relationship Id="rId1529" Type="http://schemas.openxmlformats.org/officeDocument/2006/relationships/image" Target="media/image783.png"/><Relationship Id="rId1736" Type="http://schemas.openxmlformats.org/officeDocument/2006/relationships/image" Target="media/image890.wmf"/><Relationship Id="rId28" Type="http://schemas.openxmlformats.org/officeDocument/2006/relationships/image" Target="media/image9.wmf"/><Relationship Id="rId1803" Type="http://schemas.openxmlformats.org/officeDocument/2006/relationships/image" Target="media/image924.wmf"/><Relationship Id="rId177" Type="http://schemas.openxmlformats.org/officeDocument/2006/relationships/image" Target="media/image85.wmf"/><Relationship Id="rId384" Type="http://schemas.openxmlformats.org/officeDocument/2006/relationships/oleObject" Target="embeddings/oleObject182.bin"/><Relationship Id="rId591" Type="http://schemas.openxmlformats.org/officeDocument/2006/relationships/image" Target="media/image298.wmf"/><Relationship Id="rId244" Type="http://schemas.openxmlformats.org/officeDocument/2006/relationships/image" Target="media/image119.wmf"/><Relationship Id="rId689" Type="http://schemas.openxmlformats.org/officeDocument/2006/relationships/oleObject" Target="embeddings/oleObject331.bin"/><Relationship Id="rId896" Type="http://schemas.openxmlformats.org/officeDocument/2006/relationships/oleObject" Target="embeddings/oleObject432.bin"/><Relationship Id="rId1081" Type="http://schemas.openxmlformats.org/officeDocument/2006/relationships/image" Target="media/image550.wmf"/><Relationship Id="rId451" Type="http://schemas.openxmlformats.org/officeDocument/2006/relationships/oleObject" Target="embeddings/oleObject215.bin"/><Relationship Id="rId549" Type="http://schemas.openxmlformats.org/officeDocument/2006/relationships/image" Target="media/image276.wmf"/><Relationship Id="rId756" Type="http://schemas.openxmlformats.org/officeDocument/2006/relationships/image" Target="media/image382.wmf"/><Relationship Id="rId1179" Type="http://schemas.openxmlformats.org/officeDocument/2006/relationships/image" Target="media/image601.wmf"/><Relationship Id="rId1386" Type="http://schemas.openxmlformats.org/officeDocument/2006/relationships/image" Target="media/image708.wmf"/><Relationship Id="rId1593" Type="http://schemas.openxmlformats.org/officeDocument/2006/relationships/image" Target="media/image817.wmf"/><Relationship Id="rId104" Type="http://schemas.openxmlformats.org/officeDocument/2006/relationships/image" Target="media/image48.wmf"/><Relationship Id="rId311" Type="http://schemas.openxmlformats.org/officeDocument/2006/relationships/image" Target="media/image154.wmf"/><Relationship Id="rId409" Type="http://schemas.openxmlformats.org/officeDocument/2006/relationships/oleObject" Target="embeddings/oleObject194.bin"/><Relationship Id="rId963" Type="http://schemas.openxmlformats.org/officeDocument/2006/relationships/oleObject" Target="embeddings/oleObject464.bin"/><Relationship Id="rId1039" Type="http://schemas.openxmlformats.org/officeDocument/2006/relationships/oleObject" Target="embeddings/oleObject500.bin"/><Relationship Id="rId1246" Type="http://schemas.openxmlformats.org/officeDocument/2006/relationships/image" Target="media/image636.wmf"/><Relationship Id="rId92" Type="http://schemas.openxmlformats.org/officeDocument/2006/relationships/image" Target="media/image42.wmf"/><Relationship Id="rId616" Type="http://schemas.openxmlformats.org/officeDocument/2006/relationships/oleObject" Target="embeddings/oleObject295.bin"/><Relationship Id="rId823" Type="http://schemas.openxmlformats.org/officeDocument/2006/relationships/image" Target="media/image416.wmf"/><Relationship Id="rId1453" Type="http://schemas.openxmlformats.org/officeDocument/2006/relationships/image" Target="media/image743.wmf"/><Relationship Id="rId1660" Type="http://schemas.openxmlformats.org/officeDocument/2006/relationships/oleObject" Target="embeddings/oleObject798.bin"/><Relationship Id="rId1758" Type="http://schemas.openxmlformats.org/officeDocument/2006/relationships/image" Target="media/image901.wmf"/><Relationship Id="rId1106" Type="http://schemas.openxmlformats.org/officeDocument/2006/relationships/image" Target="media/image563.wmf"/><Relationship Id="rId1313" Type="http://schemas.openxmlformats.org/officeDocument/2006/relationships/oleObject" Target="embeddings/oleObject632.bin"/><Relationship Id="rId1520" Type="http://schemas.openxmlformats.org/officeDocument/2006/relationships/oleObject" Target="embeddings/oleObject731.bin"/><Relationship Id="rId1618" Type="http://schemas.openxmlformats.org/officeDocument/2006/relationships/image" Target="media/image830.wmf"/><Relationship Id="rId1825" Type="http://schemas.openxmlformats.org/officeDocument/2006/relationships/image" Target="media/image935.wmf"/><Relationship Id="rId199" Type="http://schemas.openxmlformats.org/officeDocument/2006/relationships/image" Target="media/image96.wmf"/><Relationship Id="rId266" Type="http://schemas.openxmlformats.org/officeDocument/2006/relationships/oleObject" Target="embeddings/oleObject125.bin"/><Relationship Id="rId473" Type="http://schemas.openxmlformats.org/officeDocument/2006/relationships/image" Target="media/image237.wmf"/><Relationship Id="rId680" Type="http://schemas.openxmlformats.org/officeDocument/2006/relationships/image" Target="media/image343.wmf"/><Relationship Id="rId126" Type="http://schemas.openxmlformats.org/officeDocument/2006/relationships/image" Target="media/image59.wmf"/><Relationship Id="rId333" Type="http://schemas.openxmlformats.org/officeDocument/2006/relationships/oleObject" Target="embeddings/oleObject157.bin"/><Relationship Id="rId540" Type="http://schemas.openxmlformats.org/officeDocument/2006/relationships/oleObject" Target="embeddings/oleObject258.bin"/><Relationship Id="rId778" Type="http://schemas.openxmlformats.org/officeDocument/2006/relationships/image" Target="media/image393.wmf"/><Relationship Id="rId985" Type="http://schemas.openxmlformats.org/officeDocument/2006/relationships/image" Target="media/image500.wmf"/><Relationship Id="rId1170" Type="http://schemas.openxmlformats.org/officeDocument/2006/relationships/oleObject" Target="embeddings/oleObject563.bin"/><Relationship Id="rId638" Type="http://schemas.openxmlformats.org/officeDocument/2006/relationships/oleObject" Target="embeddings/oleObject306.bin"/><Relationship Id="rId845" Type="http://schemas.openxmlformats.org/officeDocument/2006/relationships/oleObject" Target="embeddings/oleObject407.bin"/><Relationship Id="rId1030" Type="http://schemas.openxmlformats.org/officeDocument/2006/relationships/image" Target="media/image524.wmf"/><Relationship Id="rId1268" Type="http://schemas.openxmlformats.org/officeDocument/2006/relationships/image" Target="media/image647.wmf"/><Relationship Id="rId1475" Type="http://schemas.openxmlformats.org/officeDocument/2006/relationships/image" Target="media/image755.wmf"/><Relationship Id="rId1682" Type="http://schemas.openxmlformats.org/officeDocument/2006/relationships/image" Target="media/image863.wmf"/><Relationship Id="rId400" Type="http://schemas.openxmlformats.org/officeDocument/2006/relationships/oleObject" Target="embeddings/oleObject190.bin"/><Relationship Id="rId705" Type="http://schemas.openxmlformats.org/officeDocument/2006/relationships/image" Target="media/image356.wmf"/><Relationship Id="rId1128" Type="http://schemas.openxmlformats.org/officeDocument/2006/relationships/image" Target="media/image574.wmf"/><Relationship Id="rId1335" Type="http://schemas.openxmlformats.org/officeDocument/2006/relationships/image" Target="media/image682.wmf"/><Relationship Id="rId1542" Type="http://schemas.openxmlformats.org/officeDocument/2006/relationships/image" Target="media/image790.wmf"/><Relationship Id="rId912" Type="http://schemas.openxmlformats.org/officeDocument/2006/relationships/image" Target="media/image462.wmf"/><Relationship Id="rId41" Type="http://schemas.openxmlformats.org/officeDocument/2006/relationships/oleObject" Target="embeddings/oleObject14.bin"/><Relationship Id="rId1402" Type="http://schemas.openxmlformats.org/officeDocument/2006/relationships/image" Target="media/image716.png"/><Relationship Id="rId1707" Type="http://schemas.openxmlformats.org/officeDocument/2006/relationships/oleObject" Target="embeddings/oleObject821.bin"/><Relationship Id="rId190" Type="http://schemas.openxmlformats.org/officeDocument/2006/relationships/oleObject" Target="embeddings/oleObject88.bin"/><Relationship Id="rId288" Type="http://schemas.openxmlformats.org/officeDocument/2006/relationships/image" Target="media/image142.wmf"/><Relationship Id="rId495" Type="http://schemas.openxmlformats.org/officeDocument/2006/relationships/image" Target="media/image248.wmf"/><Relationship Id="rId148" Type="http://schemas.openxmlformats.org/officeDocument/2006/relationships/image" Target="media/image70.wmf"/><Relationship Id="rId355" Type="http://schemas.openxmlformats.org/officeDocument/2006/relationships/oleObject" Target="embeddings/oleObject168.bin"/><Relationship Id="rId562" Type="http://schemas.openxmlformats.org/officeDocument/2006/relationships/oleObject" Target="embeddings/oleObject269.bin"/><Relationship Id="rId1192" Type="http://schemas.openxmlformats.org/officeDocument/2006/relationships/oleObject" Target="embeddings/oleObject574.bin"/><Relationship Id="rId215" Type="http://schemas.openxmlformats.org/officeDocument/2006/relationships/image" Target="media/image104.wmf"/><Relationship Id="rId422" Type="http://schemas.openxmlformats.org/officeDocument/2006/relationships/image" Target="media/image211.wmf"/><Relationship Id="rId867" Type="http://schemas.openxmlformats.org/officeDocument/2006/relationships/oleObject" Target="embeddings/oleObject418.bin"/><Relationship Id="rId1052" Type="http://schemas.openxmlformats.org/officeDocument/2006/relationships/image" Target="media/image535.wmf"/><Relationship Id="rId1497" Type="http://schemas.openxmlformats.org/officeDocument/2006/relationships/oleObject" Target="embeddings/oleObject720.bin"/><Relationship Id="rId727" Type="http://schemas.openxmlformats.org/officeDocument/2006/relationships/oleObject" Target="embeddings/oleObject349.bin"/><Relationship Id="rId934" Type="http://schemas.openxmlformats.org/officeDocument/2006/relationships/oleObject" Target="embeddings/oleObject450.bin"/><Relationship Id="rId1357" Type="http://schemas.openxmlformats.org/officeDocument/2006/relationships/image" Target="media/image693.wmf"/><Relationship Id="rId1564" Type="http://schemas.openxmlformats.org/officeDocument/2006/relationships/image" Target="media/image802.wmf"/><Relationship Id="rId1771" Type="http://schemas.openxmlformats.org/officeDocument/2006/relationships/oleObject" Target="embeddings/oleObject853.bin"/><Relationship Id="rId63" Type="http://schemas.openxmlformats.org/officeDocument/2006/relationships/oleObject" Target="embeddings/oleObject25.bin"/><Relationship Id="rId1217" Type="http://schemas.openxmlformats.org/officeDocument/2006/relationships/image" Target="media/image621.wmf"/><Relationship Id="rId1424" Type="http://schemas.openxmlformats.org/officeDocument/2006/relationships/image" Target="media/image728.wmf"/><Relationship Id="rId1631" Type="http://schemas.openxmlformats.org/officeDocument/2006/relationships/oleObject" Target="embeddings/oleObject784.bin"/><Relationship Id="rId1729" Type="http://schemas.openxmlformats.org/officeDocument/2006/relationships/oleObject" Target="embeddings/oleObject832.bin"/><Relationship Id="rId377" Type="http://schemas.openxmlformats.org/officeDocument/2006/relationships/image" Target="media/image188.wmf"/><Relationship Id="rId584" Type="http://schemas.openxmlformats.org/officeDocument/2006/relationships/image" Target="media/image294.wmf"/><Relationship Id="rId5" Type="http://schemas.openxmlformats.org/officeDocument/2006/relationships/customXml" Target="../customXml/item5.xml"/><Relationship Id="rId237" Type="http://schemas.openxmlformats.org/officeDocument/2006/relationships/image" Target="media/image115.wmf"/><Relationship Id="rId791" Type="http://schemas.openxmlformats.org/officeDocument/2006/relationships/oleObject" Target="embeddings/oleObject381.bin"/><Relationship Id="rId889" Type="http://schemas.openxmlformats.org/officeDocument/2006/relationships/image" Target="media/image450.wmf"/><Relationship Id="rId1074" Type="http://schemas.openxmlformats.org/officeDocument/2006/relationships/oleObject" Target="embeddings/oleObject517.bin"/><Relationship Id="rId444" Type="http://schemas.openxmlformats.org/officeDocument/2006/relationships/image" Target="media/image222.wmf"/><Relationship Id="rId651" Type="http://schemas.openxmlformats.org/officeDocument/2006/relationships/image" Target="media/image328.wmf"/><Relationship Id="rId749" Type="http://schemas.openxmlformats.org/officeDocument/2006/relationships/oleObject" Target="embeddings/oleObject360.bin"/><Relationship Id="rId1281" Type="http://schemas.openxmlformats.org/officeDocument/2006/relationships/image" Target="media/image654.wmf"/><Relationship Id="rId1379" Type="http://schemas.openxmlformats.org/officeDocument/2006/relationships/image" Target="media/image704.wmf"/><Relationship Id="rId1586" Type="http://schemas.openxmlformats.org/officeDocument/2006/relationships/oleObject" Target="embeddings/oleObject762.bin"/><Relationship Id="rId304" Type="http://schemas.openxmlformats.org/officeDocument/2006/relationships/oleObject" Target="embeddings/oleObject143.bin"/><Relationship Id="rId511" Type="http://schemas.openxmlformats.org/officeDocument/2006/relationships/oleObject" Target="embeddings/oleObject244.bin"/><Relationship Id="rId609" Type="http://schemas.openxmlformats.org/officeDocument/2006/relationships/oleObject" Target="embeddings/oleObject292.bin"/><Relationship Id="rId956" Type="http://schemas.openxmlformats.org/officeDocument/2006/relationships/image" Target="media/image485.wmf"/><Relationship Id="rId1141" Type="http://schemas.openxmlformats.org/officeDocument/2006/relationships/image" Target="media/image582.wmf"/><Relationship Id="rId1239" Type="http://schemas.openxmlformats.org/officeDocument/2006/relationships/image" Target="media/image632.png"/><Relationship Id="rId1793" Type="http://schemas.openxmlformats.org/officeDocument/2006/relationships/image" Target="media/image919.wmf"/><Relationship Id="rId85" Type="http://schemas.openxmlformats.org/officeDocument/2006/relationships/oleObject" Target="embeddings/oleObject36.bin"/><Relationship Id="rId816" Type="http://schemas.openxmlformats.org/officeDocument/2006/relationships/oleObject" Target="embeddings/oleObject393.bin"/><Relationship Id="rId1001" Type="http://schemas.openxmlformats.org/officeDocument/2006/relationships/oleObject" Target="embeddings/oleObject482.bin"/><Relationship Id="rId1446" Type="http://schemas.openxmlformats.org/officeDocument/2006/relationships/oleObject" Target="embeddings/oleObject696.bin"/><Relationship Id="rId1653" Type="http://schemas.openxmlformats.org/officeDocument/2006/relationships/image" Target="media/image848.wmf"/><Relationship Id="rId1306" Type="http://schemas.openxmlformats.org/officeDocument/2006/relationships/image" Target="media/image667.wmf"/><Relationship Id="rId1513" Type="http://schemas.openxmlformats.org/officeDocument/2006/relationships/image" Target="media/image775.wmf"/><Relationship Id="rId1720" Type="http://schemas.openxmlformats.org/officeDocument/2006/relationships/image" Target="media/image882.png"/><Relationship Id="rId12" Type="http://schemas.openxmlformats.org/officeDocument/2006/relationships/image" Target="media/image1.wmf"/><Relationship Id="rId1818" Type="http://schemas.openxmlformats.org/officeDocument/2006/relationships/oleObject" Target="embeddings/oleObject876.bin"/><Relationship Id="rId161" Type="http://schemas.openxmlformats.org/officeDocument/2006/relationships/oleObject" Target="embeddings/oleObject74.bin"/><Relationship Id="rId399" Type="http://schemas.openxmlformats.org/officeDocument/2006/relationships/image" Target="media/image199.wmf"/><Relationship Id="rId259" Type="http://schemas.openxmlformats.org/officeDocument/2006/relationships/oleObject" Target="embeddings/oleObject122.bin"/><Relationship Id="rId466" Type="http://schemas.openxmlformats.org/officeDocument/2006/relationships/oleObject" Target="embeddings/oleObject222.bin"/><Relationship Id="rId673" Type="http://schemas.openxmlformats.org/officeDocument/2006/relationships/oleObject" Target="embeddings/oleObject323.bin"/><Relationship Id="rId880" Type="http://schemas.openxmlformats.org/officeDocument/2006/relationships/oleObject" Target="embeddings/oleObject424.bin"/><Relationship Id="rId1096" Type="http://schemas.openxmlformats.org/officeDocument/2006/relationships/oleObject" Target="embeddings/oleObject528.bin"/><Relationship Id="rId119" Type="http://schemas.openxmlformats.org/officeDocument/2006/relationships/oleObject" Target="embeddings/oleObject53.bin"/><Relationship Id="rId326" Type="http://schemas.openxmlformats.org/officeDocument/2006/relationships/oleObject" Target="embeddings/oleObject154.bin"/><Relationship Id="rId533" Type="http://schemas.openxmlformats.org/officeDocument/2006/relationships/image" Target="media/image268.wmf"/><Relationship Id="rId978" Type="http://schemas.openxmlformats.org/officeDocument/2006/relationships/oleObject" Target="embeddings/oleObject471.bin"/><Relationship Id="rId1163" Type="http://schemas.openxmlformats.org/officeDocument/2006/relationships/image" Target="media/image593.wmf"/><Relationship Id="rId1370" Type="http://schemas.openxmlformats.org/officeDocument/2006/relationships/oleObject" Target="embeddings/oleObject660.bin"/><Relationship Id="rId740" Type="http://schemas.openxmlformats.org/officeDocument/2006/relationships/image" Target="media/image374.wmf"/><Relationship Id="rId838" Type="http://schemas.openxmlformats.org/officeDocument/2006/relationships/image" Target="media/image424.wmf"/><Relationship Id="rId1023" Type="http://schemas.openxmlformats.org/officeDocument/2006/relationships/oleObject" Target="embeddings/oleObject492.bin"/><Relationship Id="rId1468" Type="http://schemas.openxmlformats.org/officeDocument/2006/relationships/image" Target="media/image751.wmf"/><Relationship Id="rId1675" Type="http://schemas.openxmlformats.org/officeDocument/2006/relationships/image" Target="media/image859.png"/><Relationship Id="rId600" Type="http://schemas.openxmlformats.org/officeDocument/2006/relationships/oleObject" Target="embeddings/oleObject287.bin"/><Relationship Id="rId1230" Type="http://schemas.openxmlformats.org/officeDocument/2006/relationships/oleObject" Target="embeddings/oleObject592.bin"/><Relationship Id="rId1328" Type="http://schemas.openxmlformats.org/officeDocument/2006/relationships/oleObject" Target="embeddings/oleObject639.bin"/><Relationship Id="rId1535" Type="http://schemas.openxmlformats.org/officeDocument/2006/relationships/oleObject" Target="embeddings/oleObject738.bin"/><Relationship Id="rId905" Type="http://schemas.openxmlformats.org/officeDocument/2006/relationships/oleObject" Target="embeddings/oleObject436.bin"/><Relationship Id="rId1742" Type="http://schemas.openxmlformats.org/officeDocument/2006/relationships/image" Target="media/image893.wmf"/><Relationship Id="rId34" Type="http://schemas.openxmlformats.org/officeDocument/2006/relationships/image" Target="media/image12.wmf"/><Relationship Id="rId1602" Type="http://schemas.openxmlformats.org/officeDocument/2006/relationships/oleObject" Target="embeddings/oleObject770.bin"/><Relationship Id="rId183" Type="http://schemas.openxmlformats.org/officeDocument/2006/relationships/image" Target="media/image88.wmf"/><Relationship Id="rId390" Type="http://schemas.openxmlformats.org/officeDocument/2006/relationships/oleObject" Target="embeddings/oleObject185.bin"/><Relationship Id="rId250" Type="http://schemas.openxmlformats.org/officeDocument/2006/relationships/image" Target="media/image122.wmf"/><Relationship Id="rId488" Type="http://schemas.openxmlformats.org/officeDocument/2006/relationships/oleObject" Target="embeddings/oleObject233.bin"/><Relationship Id="rId695" Type="http://schemas.openxmlformats.org/officeDocument/2006/relationships/oleObject" Target="embeddings/oleObject334.bin"/><Relationship Id="rId110" Type="http://schemas.openxmlformats.org/officeDocument/2006/relationships/image" Target="media/image51.wmf"/><Relationship Id="rId348" Type="http://schemas.openxmlformats.org/officeDocument/2006/relationships/image" Target="media/image173.wmf"/><Relationship Id="rId555" Type="http://schemas.openxmlformats.org/officeDocument/2006/relationships/image" Target="media/image279.wmf"/><Relationship Id="rId762" Type="http://schemas.openxmlformats.org/officeDocument/2006/relationships/image" Target="media/image385.wmf"/><Relationship Id="rId1185" Type="http://schemas.openxmlformats.org/officeDocument/2006/relationships/image" Target="media/image604.wmf"/><Relationship Id="rId1392" Type="http://schemas.openxmlformats.org/officeDocument/2006/relationships/image" Target="media/image711.wmf"/><Relationship Id="rId208" Type="http://schemas.openxmlformats.org/officeDocument/2006/relationships/oleObject" Target="embeddings/oleObject97.bin"/><Relationship Id="rId415" Type="http://schemas.openxmlformats.org/officeDocument/2006/relationships/oleObject" Target="embeddings/oleObject197.bin"/><Relationship Id="rId622" Type="http://schemas.openxmlformats.org/officeDocument/2006/relationships/oleObject" Target="embeddings/oleObject298.bin"/><Relationship Id="rId1045" Type="http://schemas.openxmlformats.org/officeDocument/2006/relationships/oleObject" Target="embeddings/oleObject503.bin"/><Relationship Id="rId1252" Type="http://schemas.openxmlformats.org/officeDocument/2006/relationships/image" Target="media/image639.wmf"/><Relationship Id="rId1697" Type="http://schemas.openxmlformats.org/officeDocument/2006/relationships/oleObject" Target="embeddings/oleObject816.bin"/><Relationship Id="rId927" Type="http://schemas.openxmlformats.org/officeDocument/2006/relationships/oleObject" Target="embeddings/oleObject447.bin"/><Relationship Id="rId1112" Type="http://schemas.openxmlformats.org/officeDocument/2006/relationships/image" Target="media/image566.wmf"/><Relationship Id="rId1557" Type="http://schemas.openxmlformats.org/officeDocument/2006/relationships/image" Target="media/image798.png"/><Relationship Id="rId1764" Type="http://schemas.openxmlformats.org/officeDocument/2006/relationships/image" Target="media/image904.wmf"/><Relationship Id="rId56" Type="http://schemas.openxmlformats.org/officeDocument/2006/relationships/image" Target="media/image24.wmf"/><Relationship Id="rId1417" Type="http://schemas.openxmlformats.org/officeDocument/2006/relationships/image" Target="media/image724.wmf"/><Relationship Id="rId1624" Type="http://schemas.openxmlformats.org/officeDocument/2006/relationships/image" Target="media/image833.wmf"/><Relationship Id="rId1831" Type="http://schemas.openxmlformats.org/officeDocument/2006/relationships/header" Target="header1.xml"/><Relationship Id="rId272" Type="http://schemas.openxmlformats.org/officeDocument/2006/relationships/oleObject" Target="embeddings/oleObject128.bin"/><Relationship Id="rId577" Type="http://schemas.openxmlformats.org/officeDocument/2006/relationships/oleObject" Target="embeddings/oleObject276.bin"/><Relationship Id="rId132" Type="http://schemas.openxmlformats.org/officeDocument/2006/relationships/image" Target="media/image62.wmf"/><Relationship Id="rId784" Type="http://schemas.openxmlformats.org/officeDocument/2006/relationships/image" Target="media/image396.wmf"/><Relationship Id="rId991" Type="http://schemas.openxmlformats.org/officeDocument/2006/relationships/oleObject" Target="embeddings/oleObject477.bin"/><Relationship Id="rId1067" Type="http://schemas.openxmlformats.org/officeDocument/2006/relationships/image" Target="media/image543.wmf"/><Relationship Id="rId437" Type="http://schemas.openxmlformats.org/officeDocument/2006/relationships/oleObject" Target="embeddings/oleObject208.bin"/><Relationship Id="rId644" Type="http://schemas.openxmlformats.org/officeDocument/2006/relationships/oleObject" Target="embeddings/oleObject309.bin"/><Relationship Id="rId851" Type="http://schemas.openxmlformats.org/officeDocument/2006/relationships/oleObject" Target="embeddings/oleObject410.bin"/><Relationship Id="rId1274" Type="http://schemas.openxmlformats.org/officeDocument/2006/relationships/image" Target="media/image650.wmf"/><Relationship Id="rId1481" Type="http://schemas.openxmlformats.org/officeDocument/2006/relationships/image" Target="media/image758.wmf"/><Relationship Id="rId1579" Type="http://schemas.openxmlformats.org/officeDocument/2006/relationships/image" Target="media/image810.wmf"/><Relationship Id="rId504" Type="http://schemas.openxmlformats.org/officeDocument/2006/relationships/oleObject" Target="embeddings/oleObject241.bin"/><Relationship Id="rId711" Type="http://schemas.openxmlformats.org/officeDocument/2006/relationships/image" Target="media/image359.wmf"/><Relationship Id="rId949" Type="http://schemas.openxmlformats.org/officeDocument/2006/relationships/image" Target="media/image481.wmf"/><Relationship Id="rId1134" Type="http://schemas.openxmlformats.org/officeDocument/2006/relationships/image" Target="media/image578.png"/><Relationship Id="rId1341" Type="http://schemas.openxmlformats.org/officeDocument/2006/relationships/image" Target="media/image685.wmf"/><Relationship Id="rId1786" Type="http://schemas.openxmlformats.org/officeDocument/2006/relationships/oleObject" Target="embeddings/oleObject860.bin"/><Relationship Id="rId78" Type="http://schemas.openxmlformats.org/officeDocument/2006/relationships/image" Target="media/image35.wmf"/><Relationship Id="rId809" Type="http://schemas.openxmlformats.org/officeDocument/2006/relationships/image" Target="media/image409.wmf"/><Relationship Id="rId1201" Type="http://schemas.openxmlformats.org/officeDocument/2006/relationships/image" Target="media/image612.png"/><Relationship Id="rId1439" Type="http://schemas.openxmlformats.org/officeDocument/2006/relationships/image" Target="media/image736.wmf"/><Relationship Id="rId1646" Type="http://schemas.openxmlformats.org/officeDocument/2006/relationships/oleObject" Target="embeddings/oleObject791.bin"/><Relationship Id="rId1506" Type="http://schemas.openxmlformats.org/officeDocument/2006/relationships/image" Target="media/image771.wmf"/><Relationship Id="rId1713" Type="http://schemas.openxmlformats.org/officeDocument/2006/relationships/oleObject" Target="embeddings/oleObject824.bin"/><Relationship Id="rId294" Type="http://schemas.openxmlformats.org/officeDocument/2006/relationships/image" Target="media/image145.wmf"/><Relationship Id="rId154" Type="http://schemas.openxmlformats.org/officeDocument/2006/relationships/image" Target="media/image73.wmf"/><Relationship Id="rId361" Type="http://schemas.openxmlformats.org/officeDocument/2006/relationships/oleObject" Target="embeddings/oleObject171.bin"/><Relationship Id="rId599" Type="http://schemas.openxmlformats.org/officeDocument/2006/relationships/image" Target="media/image302.wmf"/><Relationship Id="rId459" Type="http://schemas.openxmlformats.org/officeDocument/2006/relationships/oleObject" Target="embeddings/oleObject219.bin"/><Relationship Id="rId666" Type="http://schemas.openxmlformats.org/officeDocument/2006/relationships/oleObject" Target="embeddings/oleObject320.bin"/><Relationship Id="rId873" Type="http://schemas.openxmlformats.org/officeDocument/2006/relationships/image" Target="media/image442.wmf"/><Relationship Id="rId1089" Type="http://schemas.openxmlformats.org/officeDocument/2006/relationships/image" Target="media/image554.wmf"/><Relationship Id="rId1296" Type="http://schemas.openxmlformats.org/officeDocument/2006/relationships/oleObject" Target="embeddings/oleObject624.bin"/><Relationship Id="rId221" Type="http://schemas.openxmlformats.org/officeDocument/2006/relationships/image" Target="media/image107.wmf"/><Relationship Id="rId319" Type="http://schemas.openxmlformats.org/officeDocument/2006/relationships/image" Target="media/image158.wmf"/><Relationship Id="rId526" Type="http://schemas.openxmlformats.org/officeDocument/2006/relationships/image" Target="media/image264.wmf"/><Relationship Id="rId1156" Type="http://schemas.openxmlformats.org/officeDocument/2006/relationships/oleObject" Target="embeddings/oleObject556.bin"/><Relationship Id="rId1363" Type="http://schemas.openxmlformats.org/officeDocument/2006/relationships/image" Target="media/image696.wmf"/><Relationship Id="rId733" Type="http://schemas.openxmlformats.org/officeDocument/2006/relationships/oleObject" Target="embeddings/oleObject352.bin"/><Relationship Id="rId940" Type="http://schemas.openxmlformats.org/officeDocument/2006/relationships/oleObject" Target="embeddings/oleObject453.bin"/><Relationship Id="rId1016" Type="http://schemas.openxmlformats.org/officeDocument/2006/relationships/image" Target="media/image517.wmf"/><Relationship Id="rId1570" Type="http://schemas.openxmlformats.org/officeDocument/2006/relationships/image" Target="media/image805.wmf"/><Relationship Id="rId1668" Type="http://schemas.openxmlformats.org/officeDocument/2006/relationships/oleObject" Target="embeddings/oleObject802.bin"/><Relationship Id="rId800" Type="http://schemas.openxmlformats.org/officeDocument/2006/relationships/image" Target="media/image404.wmf"/><Relationship Id="rId1223" Type="http://schemas.openxmlformats.org/officeDocument/2006/relationships/image" Target="media/image624.wmf"/><Relationship Id="rId1430" Type="http://schemas.openxmlformats.org/officeDocument/2006/relationships/image" Target="media/image731.wmf"/><Relationship Id="rId1528" Type="http://schemas.openxmlformats.org/officeDocument/2006/relationships/oleObject" Target="embeddings/oleObject735.bin"/><Relationship Id="rId1735" Type="http://schemas.openxmlformats.org/officeDocument/2006/relationships/oleObject" Target="embeddings/oleObject835.bin"/><Relationship Id="rId27" Type="http://schemas.openxmlformats.org/officeDocument/2006/relationships/oleObject" Target="embeddings/oleObject8.bin"/><Relationship Id="rId1802" Type="http://schemas.openxmlformats.org/officeDocument/2006/relationships/oleObject" Target="embeddings/oleObject868.bin"/><Relationship Id="rId176" Type="http://schemas.openxmlformats.org/officeDocument/2006/relationships/oleObject" Target="embeddings/oleObject81.bin"/><Relationship Id="rId383" Type="http://schemas.openxmlformats.org/officeDocument/2006/relationships/image" Target="media/image191.wmf"/><Relationship Id="rId590" Type="http://schemas.openxmlformats.org/officeDocument/2006/relationships/oleObject" Target="embeddings/oleObject282.bin"/><Relationship Id="rId243" Type="http://schemas.openxmlformats.org/officeDocument/2006/relationships/oleObject" Target="embeddings/oleObject114.bin"/><Relationship Id="rId450" Type="http://schemas.openxmlformats.org/officeDocument/2006/relationships/image" Target="media/image225.wmf"/><Relationship Id="rId688" Type="http://schemas.openxmlformats.org/officeDocument/2006/relationships/image" Target="media/image347.wmf"/><Relationship Id="rId895" Type="http://schemas.openxmlformats.org/officeDocument/2006/relationships/image" Target="media/image453.wmf"/><Relationship Id="rId1080" Type="http://schemas.openxmlformats.org/officeDocument/2006/relationships/oleObject" Target="embeddings/oleObject520.bin"/><Relationship Id="rId103" Type="http://schemas.openxmlformats.org/officeDocument/2006/relationships/oleObject" Target="embeddings/oleObject45.bin"/><Relationship Id="rId310" Type="http://schemas.openxmlformats.org/officeDocument/2006/relationships/oleObject" Target="embeddings/oleObject146.bin"/><Relationship Id="rId548" Type="http://schemas.openxmlformats.org/officeDocument/2006/relationships/oleObject" Target="embeddings/oleObject262.bin"/><Relationship Id="rId755" Type="http://schemas.openxmlformats.org/officeDocument/2006/relationships/oleObject" Target="embeddings/oleObject363.bin"/><Relationship Id="rId962" Type="http://schemas.openxmlformats.org/officeDocument/2006/relationships/image" Target="media/image488.wmf"/><Relationship Id="rId1178" Type="http://schemas.openxmlformats.org/officeDocument/2006/relationships/oleObject" Target="embeddings/oleObject567.bin"/><Relationship Id="rId1385" Type="http://schemas.openxmlformats.org/officeDocument/2006/relationships/oleObject" Target="embeddings/oleObject667.bin"/><Relationship Id="rId1592" Type="http://schemas.openxmlformats.org/officeDocument/2006/relationships/oleObject" Target="embeddings/oleObject765.bin"/><Relationship Id="rId91" Type="http://schemas.openxmlformats.org/officeDocument/2006/relationships/oleObject" Target="embeddings/oleObject39.bin"/><Relationship Id="rId408" Type="http://schemas.openxmlformats.org/officeDocument/2006/relationships/image" Target="media/image204.wmf"/><Relationship Id="rId615" Type="http://schemas.openxmlformats.org/officeDocument/2006/relationships/image" Target="media/image310.wmf"/><Relationship Id="rId822" Type="http://schemas.openxmlformats.org/officeDocument/2006/relationships/oleObject" Target="embeddings/oleObject396.bin"/><Relationship Id="rId1038" Type="http://schemas.openxmlformats.org/officeDocument/2006/relationships/image" Target="media/image528.wmf"/><Relationship Id="rId1245" Type="http://schemas.openxmlformats.org/officeDocument/2006/relationships/oleObject" Target="embeddings/oleObject599.bin"/><Relationship Id="rId1452" Type="http://schemas.openxmlformats.org/officeDocument/2006/relationships/oleObject" Target="embeddings/oleObject699.bin"/><Relationship Id="rId1105" Type="http://schemas.openxmlformats.org/officeDocument/2006/relationships/oleObject" Target="embeddings/oleObject532.bin"/><Relationship Id="rId1312" Type="http://schemas.openxmlformats.org/officeDocument/2006/relationships/image" Target="media/image670.wmf"/><Relationship Id="rId1757" Type="http://schemas.openxmlformats.org/officeDocument/2006/relationships/oleObject" Target="embeddings/oleObject846.bin"/><Relationship Id="rId49" Type="http://schemas.openxmlformats.org/officeDocument/2006/relationships/oleObject" Target="embeddings/oleObject18.bin"/><Relationship Id="rId1617" Type="http://schemas.openxmlformats.org/officeDocument/2006/relationships/oleObject" Target="embeddings/oleObject777.bin"/><Relationship Id="rId1824" Type="http://schemas.openxmlformats.org/officeDocument/2006/relationships/oleObject" Target="embeddings/oleObject879.bin"/><Relationship Id="rId198" Type="http://schemas.openxmlformats.org/officeDocument/2006/relationships/oleObject" Target="embeddings/oleObject92.bin"/><Relationship Id="rId265" Type="http://schemas.openxmlformats.org/officeDocument/2006/relationships/image" Target="media/image130.wmf"/><Relationship Id="rId472" Type="http://schemas.openxmlformats.org/officeDocument/2006/relationships/oleObject" Target="embeddings/oleObject225.bin"/><Relationship Id="rId125" Type="http://schemas.openxmlformats.org/officeDocument/2006/relationships/oleObject" Target="embeddings/oleObject56.bin"/><Relationship Id="rId332" Type="http://schemas.openxmlformats.org/officeDocument/2006/relationships/image" Target="media/image165.wmf"/><Relationship Id="rId777" Type="http://schemas.openxmlformats.org/officeDocument/2006/relationships/oleObject" Target="embeddings/oleObject374.bin"/><Relationship Id="rId984" Type="http://schemas.openxmlformats.org/officeDocument/2006/relationships/oleObject" Target="embeddings/oleObject474.bin"/><Relationship Id="rId637" Type="http://schemas.openxmlformats.org/officeDocument/2006/relationships/image" Target="media/image321.wmf"/><Relationship Id="rId844" Type="http://schemas.openxmlformats.org/officeDocument/2006/relationships/image" Target="media/image427.wmf"/><Relationship Id="rId1267" Type="http://schemas.openxmlformats.org/officeDocument/2006/relationships/oleObject" Target="embeddings/oleObject610.bin"/><Relationship Id="rId1474" Type="http://schemas.openxmlformats.org/officeDocument/2006/relationships/oleObject" Target="embeddings/oleObject709.bin"/><Relationship Id="rId1681" Type="http://schemas.openxmlformats.org/officeDocument/2006/relationships/oleObject" Target="embeddings/oleObject808.bin"/><Relationship Id="rId704" Type="http://schemas.openxmlformats.org/officeDocument/2006/relationships/oleObject" Target="embeddings/oleObject338.bin"/><Relationship Id="rId911" Type="http://schemas.openxmlformats.org/officeDocument/2006/relationships/oleObject" Target="embeddings/oleObject439.bin"/><Relationship Id="rId1127" Type="http://schemas.openxmlformats.org/officeDocument/2006/relationships/oleObject" Target="embeddings/oleObject543.bin"/><Relationship Id="rId1334" Type="http://schemas.openxmlformats.org/officeDocument/2006/relationships/oleObject" Target="embeddings/oleObject642.bin"/><Relationship Id="rId1541" Type="http://schemas.openxmlformats.org/officeDocument/2006/relationships/oleObject" Target="embeddings/oleObject741.bin"/><Relationship Id="rId1779" Type="http://schemas.openxmlformats.org/officeDocument/2006/relationships/oleObject" Target="embeddings/oleObject857.bin"/><Relationship Id="rId40" Type="http://schemas.openxmlformats.org/officeDocument/2006/relationships/image" Target="media/image16.wmf"/><Relationship Id="rId1401" Type="http://schemas.openxmlformats.org/officeDocument/2006/relationships/oleObject" Target="embeddings/oleObject675.bin"/><Relationship Id="rId1639" Type="http://schemas.openxmlformats.org/officeDocument/2006/relationships/oleObject" Target="embeddings/oleObject788.bin"/><Relationship Id="rId1706" Type="http://schemas.openxmlformats.org/officeDocument/2006/relationships/image" Target="media/image875.wmf"/><Relationship Id="rId287" Type="http://schemas.openxmlformats.org/officeDocument/2006/relationships/oleObject" Target="embeddings/oleObject135.bin"/><Relationship Id="rId494" Type="http://schemas.openxmlformats.org/officeDocument/2006/relationships/oleObject" Target="embeddings/oleObject236.bin"/><Relationship Id="rId147" Type="http://schemas.openxmlformats.org/officeDocument/2006/relationships/oleObject" Target="embeddings/oleObject67.bin"/><Relationship Id="rId354" Type="http://schemas.openxmlformats.org/officeDocument/2006/relationships/image" Target="media/image176.wmf"/><Relationship Id="rId799" Type="http://schemas.openxmlformats.org/officeDocument/2006/relationships/oleObject" Target="embeddings/oleObject385.bin"/><Relationship Id="rId1191" Type="http://schemas.openxmlformats.org/officeDocument/2006/relationships/image" Target="media/image607.wmf"/><Relationship Id="rId561" Type="http://schemas.openxmlformats.org/officeDocument/2006/relationships/image" Target="media/image282.wmf"/><Relationship Id="rId659" Type="http://schemas.openxmlformats.org/officeDocument/2006/relationships/image" Target="media/image332.wmf"/><Relationship Id="rId866" Type="http://schemas.openxmlformats.org/officeDocument/2006/relationships/image" Target="media/image438.wmf"/><Relationship Id="rId1289" Type="http://schemas.openxmlformats.org/officeDocument/2006/relationships/image" Target="media/image658.wmf"/><Relationship Id="rId1496" Type="http://schemas.openxmlformats.org/officeDocument/2006/relationships/image" Target="media/image766.wmf"/><Relationship Id="rId214" Type="http://schemas.openxmlformats.org/officeDocument/2006/relationships/oleObject" Target="embeddings/oleObject100.bin"/><Relationship Id="rId421" Type="http://schemas.openxmlformats.org/officeDocument/2006/relationships/oleObject" Target="embeddings/oleObject200.bin"/><Relationship Id="rId519" Type="http://schemas.openxmlformats.org/officeDocument/2006/relationships/oleObject" Target="embeddings/oleObject248.bin"/><Relationship Id="rId1051" Type="http://schemas.openxmlformats.org/officeDocument/2006/relationships/oleObject" Target="embeddings/oleObject506.bin"/><Relationship Id="rId1149" Type="http://schemas.openxmlformats.org/officeDocument/2006/relationships/image" Target="media/image586.wmf"/><Relationship Id="rId1356" Type="http://schemas.openxmlformats.org/officeDocument/2006/relationships/oleObject" Target="embeddings/oleObject653.bin"/><Relationship Id="rId726" Type="http://schemas.openxmlformats.org/officeDocument/2006/relationships/image" Target="media/image367.wmf"/><Relationship Id="rId933" Type="http://schemas.openxmlformats.org/officeDocument/2006/relationships/image" Target="media/image473.wmf"/><Relationship Id="rId1009" Type="http://schemas.openxmlformats.org/officeDocument/2006/relationships/oleObject" Target="embeddings/oleObject486.bin"/><Relationship Id="rId1563" Type="http://schemas.openxmlformats.org/officeDocument/2006/relationships/oleObject" Target="embeddings/oleObject751.bin"/><Relationship Id="rId1770" Type="http://schemas.openxmlformats.org/officeDocument/2006/relationships/image" Target="media/image907.wmf"/><Relationship Id="rId62" Type="http://schemas.openxmlformats.org/officeDocument/2006/relationships/image" Target="media/image27.wmf"/><Relationship Id="rId1216" Type="http://schemas.openxmlformats.org/officeDocument/2006/relationships/oleObject" Target="embeddings/oleObject585.bin"/><Relationship Id="rId1423" Type="http://schemas.openxmlformats.org/officeDocument/2006/relationships/oleObject" Target="embeddings/oleObject685.bin"/><Relationship Id="rId1630" Type="http://schemas.openxmlformats.org/officeDocument/2006/relationships/image" Target="media/image836.wmf"/><Relationship Id="rId1728" Type="http://schemas.openxmlformats.org/officeDocument/2006/relationships/image" Target="media/image886.wmf"/><Relationship Id="rId169" Type="http://schemas.openxmlformats.org/officeDocument/2006/relationships/oleObject" Target="embeddings/oleObject78.bin"/><Relationship Id="rId376" Type="http://schemas.openxmlformats.org/officeDocument/2006/relationships/oleObject" Target="embeddings/oleObject178.bin"/><Relationship Id="rId583" Type="http://schemas.openxmlformats.org/officeDocument/2006/relationships/oleObject" Target="embeddings/oleObject279.bin"/><Relationship Id="rId790" Type="http://schemas.openxmlformats.org/officeDocument/2006/relationships/image" Target="media/image399.wmf"/><Relationship Id="rId4" Type="http://schemas.openxmlformats.org/officeDocument/2006/relationships/customXml" Target="../customXml/item4.xml"/><Relationship Id="rId236" Type="http://schemas.openxmlformats.org/officeDocument/2006/relationships/oleObject" Target="embeddings/oleObject111.bin"/><Relationship Id="rId443" Type="http://schemas.openxmlformats.org/officeDocument/2006/relationships/oleObject" Target="embeddings/oleObject211.bin"/><Relationship Id="rId650" Type="http://schemas.openxmlformats.org/officeDocument/2006/relationships/oleObject" Target="embeddings/oleObject312.bin"/><Relationship Id="rId888" Type="http://schemas.openxmlformats.org/officeDocument/2006/relationships/oleObject" Target="embeddings/oleObject428.bin"/><Relationship Id="rId1073" Type="http://schemas.openxmlformats.org/officeDocument/2006/relationships/image" Target="media/image546.wmf"/><Relationship Id="rId1280" Type="http://schemas.openxmlformats.org/officeDocument/2006/relationships/image" Target="media/image653.png"/><Relationship Id="rId303" Type="http://schemas.openxmlformats.org/officeDocument/2006/relationships/image" Target="media/image150.wmf"/><Relationship Id="rId748" Type="http://schemas.openxmlformats.org/officeDocument/2006/relationships/image" Target="media/image378.wmf"/><Relationship Id="rId955" Type="http://schemas.openxmlformats.org/officeDocument/2006/relationships/image" Target="media/image484.png"/><Relationship Id="rId1140" Type="http://schemas.openxmlformats.org/officeDocument/2006/relationships/oleObject" Target="embeddings/oleObject548.bin"/><Relationship Id="rId1378" Type="http://schemas.openxmlformats.org/officeDocument/2006/relationships/oleObject" Target="embeddings/oleObject664.bin"/><Relationship Id="rId1585" Type="http://schemas.openxmlformats.org/officeDocument/2006/relationships/image" Target="media/image813.wmf"/><Relationship Id="rId1792" Type="http://schemas.openxmlformats.org/officeDocument/2006/relationships/oleObject" Target="embeddings/oleObject863.bin"/><Relationship Id="rId84" Type="http://schemas.openxmlformats.org/officeDocument/2006/relationships/image" Target="media/image38.wmf"/><Relationship Id="rId510" Type="http://schemas.openxmlformats.org/officeDocument/2006/relationships/image" Target="media/image256.wmf"/><Relationship Id="rId608" Type="http://schemas.openxmlformats.org/officeDocument/2006/relationships/image" Target="media/image306.wmf"/><Relationship Id="rId815" Type="http://schemas.openxmlformats.org/officeDocument/2006/relationships/image" Target="media/image412.wmf"/><Relationship Id="rId1238" Type="http://schemas.openxmlformats.org/officeDocument/2006/relationships/oleObject" Target="embeddings/oleObject596.bin"/><Relationship Id="rId1445" Type="http://schemas.openxmlformats.org/officeDocument/2006/relationships/image" Target="media/image739.wmf"/><Relationship Id="rId1652" Type="http://schemas.openxmlformats.org/officeDocument/2006/relationships/oleObject" Target="embeddings/oleObject794.bin"/><Relationship Id="rId1000" Type="http://schemas.openxmlformats.org/officeDocument/2006/relationships/image" Target="media/image508.wmf"/><Relationship Id="rId1305" Type="http://schemas.openxmlformats.org/officeDocument/2006/relationships/oleObject" Target="embeddings/oleObject628.bin"/><Relationship Id="rId1512" Type="http://schemas.openxmlformats.org/officeDocument/2006/relationships/oleObject" Target="embeddings/oleObject727.bin"/><Relationship Id="rId1817" Type="http://schemas.openxmlformats.org/officeDocument/2006/relationships/image" Target="media/image931.wmf"/><Relationship Id="rId11" Type="http://schemas.openxmlformats.org/officeDocument/2006/relationships/endnotes" Target="endnotes.xml"/><Relationship Id="rId398" Type="http://schemas.openxmlformats.org/officeDocument/2006/relationships/oleObject" Target="embeddings/oleObject189.bin"/><Relationship Id="rId160" Type="http://schemas.openxmlformats.org/officeDocument/2006/relationships/image" Target="media/image76.wmf"/><Relationship Id="rId258" Type="http://schemas.openxmlformats.org/officeDocument/2006/relationships/image" Target="media/image126.wmf"/><Relationship Id="rId465" Type="http://schemas.openxmlformats.org/officeDocument/2006/relationships/image" Target="media/image233.wmf"/><Relationship Id="rId672" Type="http://schemas.openxmlformats.org/officeDocument/2006/relationships/image" Target="media/image339.wmf"/><Relationship Id="rId1095" Type="http://schemas.openxmlformats.org/officeDocument/2006/relationships/image" Target="media/image557.wmf"/><Relationship Id="rId118" Type="http://schemas.openxmlformats.org/officeDocument/2006/relationships/image" Target="media/image55.wmf"/><Relationship Id="rId325" Type="http://schemas.openxmlformats.org/officeDocument/2006/relationships/image" Target="media/image161.wmf"/><Relationship Id="rId532" Type="http://schemas.openxmlformats.org/officeDocument/2006/relationships/oleObject" Target="embeddings/oleObject254.bin"/><Relationship Id="rId977" Type="http://schemas.openxmlformats.org/officeDocument/2006/relationships/image" Target="media/image496.wmf"/><Relationship Id="rId1162" Type="http://schemas.openxmlformats.org/officeDocument/2006/relationships/oleObject" Target="embeddings/oleObject559.bin"/><Relationship Id="rId837" Type="http://schemas.openxmlformats.org/officeDocument/2006/relationships/image" Target="media/image423.png"/><Relationship Id="rId1022" Type="http://schemas.openxmlformats.org/officeDocument/2006/relationships/image" Target="media/image520.wmf"/><Relationship Id="rId1467" Type="http://schemas.openxmlformats.org/officeDocument/2006/relationships/image" Target="media/image750.png"/><Relationship Id="rId1674" Type="http://schemas.openxmlformats.org/officeDocument/2006/relationships/oleObject" Target="embeddings/oleObject805.bin"/><Relationship Id="rId904" Type="http://schemas.openxmlformats.org/officeDocument/2006/relationships/image" Target="media/image458.wmf"/><Relationship Id="rId1327" Type="http://schemas.openxmlformats.org/officeDocument/2006/relationships/image" Target="media/image678.wmf"/><Relationship Id="rId1534" Type="http://schemas.openxmlformats.org/officeDocument/2006/relationships/image" Target="media/image786.wmf"/><Relationship Id="rId1741" Type="http://schemas.openxmlformats.org/officeDocument/2006/relationships/oleObject" Target="embeddings/oleObject838.bin"/><Relationship Id="rId33" Type="http://schemas.openxmlformats.org/officeDocument/2006/relationships/oleObject" Target="embeddings/oleObject11.bin"/><Relationship Id="rId1601" Type="http://schemas.openxmlformats.org/officeDocument/2006/relationships/image" Target="media/image821.wmf"/><Relationship Id="rId182" Type="http://schemas.openxmlformats.org/officeDocument/2006/relationships/oleObject" Target="embeddings/oleObject84.bin"/><Relationship Id="rId487" Type="http://schemas.openxmlformats.org/officeDocument/2006/relationships/image" Target="media/image244.wmf"/><Relationship Id="rId610" Type="http://schemas.openxmlformats.org/officeDocument/2006/relationships/image" Target="media/image307.png"/><Relationship Id="rId694" Type="http://schemas.openxmlformats.org/officeDocument/2006/relationships/image" Target="media/image350.wmf"/><Relationship Id="rId708" Type="http://schemas.openxmlformats.org/officeDocument/2006/relationships/oleObject" Target="embeddings/oleObject340.bin"/><Relationship Id="rId915" Type="http://schemas.openxmlformats.org/officeDocument/2006/relationships/oleObject" Target="embeddings/oleObject441.bin"/><Relationship Id="rId1240" Type="http://schemas.openxmlformats.org/officeDocument/2006/relationships/image" Target="media/image633.wmf"/><Relationship Id="rId1338" Type="http://schemas.openxmlformats.org/officeDocument/2006/relationships/oleObject" Target="embeddings/oleObject644.bin"/><Relationship Id="rId1545" Type="http://schemas.openxmlformats.org/officeDocument/2006/relationships/image" Target="media/image792.wmf"/><Relationship Id="rId347" Type="http://schemas.openxmlformats.org/officeDocument/2006/relationships/oleObject" Target="embeddings/oleObject164.bin"/><Relationship Id="rId999" Type="http://schemas.openxmlformats.org/officeDocument/2006/relationships/oleObject" Target="embeddings/oleObject481.bin"/><Relationship Id="rId1100" Type="http://schemas.openxmlformats.org/officeDocument/2006/relationships/image" Target="media/image560.wmf"/><Relationship Id="rId1184" Type="http://schemas.openxmlformats.org/officeDocument/2006/relationships/oleObject" Target="embeddings/oleObject570.bin"/><Relationship Id="rId1405" Type="http://schemas.openxmlformats.org/officeDocument/2006/relationships/image" Target="media/image718.wmf"/><Relationship Id="rId1752" Type="http://schemas.openxmlformats.org/officeDocument/2006/relationships/image" Target="media/image898.wmf"/><Relationship Id="rId44" Type="http://schemas.openxmlformats.org/officeDocument/2006/relationships/image" Target="media/image18.wmf"/><Relationship Id="rId554" Type="http://schemas.openxmlformats.org/officeDocument/2006/relationships/oleObject" Target="embeddings/oleObject265.bin"/><Relationship Id="rId761" Type="http://schemas.openxmlformats.org/officeDocument/2006/relationships/oleObject" Target="embeddings/oleObject366.bin"/><Relationship Id="rId859" Type="http://schemas.openxmlformats.org/officeDocument/2006/relationships/oleObject" Target="embeddings/oleObject414.bin"/><Relationship Id="rId1391" Type="http://schemas.openxmlformats.org/officeDocument/2006/relationships/oleObject" Target="embeddings/oleObject670.bin"/><Relationship Id="rId1489" Type="http://schemas.openxmlformats.org/officeDocument/2006/relationships/oleObject" Target="embeddings/oleObject716.bin"/><Relationship Id="rId1612" Type="http://schemas.openxmlformats.org/officeDocument/2006/relationships/image" Target="media/image827.wmf"/><Relationship Id="rId1696" Type="http://schemas.openxmlformats.org/officeDocument/2006/relationships/image" Target="media/image870.wmf"/><Relationship Id="rId193" Type="http://schemas.openxmlformats.org/officeDocument/2006/relationships/image" Target="media/image93.wmf"/><Relationship Id="rId207" Type="http://schemas.openxmlformats.org/officeDocument/2006/relationships/image" Target="media/image100.wmf"/><Relationship Id="rId414" Type="http://schemas.openxmlformats.org/officeDocument/2006/relationships/image" Target="media/image207.wmf"/><Relationship Id="rId498" Type="http://schemas.openxmlformats.org/officeDocument/2006/relationships/oleObject" Target="embeddings/oleObject238.bin"/><Relationship Id="rId621" Type="http://schemas.openxmlformats.org/officeDocument/2006/relationships/image" Target="media/image313.wmf"/><Relationship Id="rId1044" Type="http://schemas.openxmlformats.org/officeDocument/2006/relationships/image" Target="media/image531.wmf"/><Relationship Id="rId1251" Type="http://schemas.openxmlformats.org/officeDocument/2006/relationships/oleObject" Target="embeddings/oleObject602.bin"/><Relationship Id="rId1349" Type="http://schemas.openxmlformats.org/officeDocument/2006/relationships/image" Target="media/image689.wmf"/><Relationship Id="rId260" Type="http://schemas.openxmlformats.org/officeDocument/2006/relationships/image" Target="media/image127.png"/><Relationship Id="rId719" Type="http://schemas.openxmlformats.org/officeDocument/2006/relationships/image" Target="media/image363.wmf"/><Relationship Id="rId926" Type="http://schemas.openxmlformats.org/officeDocument/2006/relationships/image" Target="media/image469.wmf"/><Relationship Id="rId1111" Type="http://schemas.openxmlformats.org/officeDocument/2006/relationships/oleObject" Target="embeddings/oleObject535.bin"/><Relationship Id="rId1556" Type="http://schemas.openxmlformats.org/officeDocument/2006/relationships/oleObject" Target="embeddings/oleObject748.bin"/><Relationship Id="rId1763" Type="http://schemas.openxmlformats.org/officeDocument/2006/relationships/oleObject" Target="embeddings/oleObject849.bin"/><Relationship Id="rId55" Type="http://schemas.openxmlformats.org/officeDocument/2006/relationships/oleObject" Target="embeddings/oleObject21.bin"/><Relationship Id="rId120" Type="http://schemas.openxmlformats.org/officeDocument/2006/relationships/image" Target="media/image56.wmf"/><Relationship Id="rId358" Type="http://schemas.openxmlformats.org/officeDocument/2006/relationships/image" Target="media/image178.wmf"/><Relationship Id="rId565" Type="http://schemas.openxmlformats.org/officeDocument/2006/relationships/image" Target="media/image284.wmf"/><Relationship Id="rId772" Type="http://schemas.openxmlformats.org/officeDocument/2006/relationships/image" Target="media/image390.wmf"/><Relationship Id="rId1195" Type="http://schemas.openxmlformats.org/officeDocument/2006/relationships/image" Target="media/image609.wmf"/><Relationship Id="rId1209" Type="http://schemas.openxmlformats.org/officeDocument/2006/relationships/image" Target="media/image617.wmf"/><Relationship Id="rId1416" Type="http://schemas.openxmlformats.org/officeDocument/2006/relationships/oleObject" Target="embeddings/oleObject682.bin"/><Relationship Id="rId1623" Type="http://schemas.openxmlformats.org/officeDocument/2006/relationships/oleObject" Target="embeddings/oleObject780.bin"/><Relationship Id="rId1830" Type="http://schemas.openxmlformats.org/officeDocument/2006/relationships/oleObject" Target="embeddings/oleObject882.bin"/><Relationship Id="rId218" Type="http://schemas.openxmlformats.org/officeDocument/2006/relationships/oleObject" Target="embeddings/oleObject102.bin"/><Relationship Id="rId425" Type="http://schemas.openxmlformats.org/officeDocument/2006/relationships/oleObject" Target="embeddings/oleObject202.bin"/><Relationship Id="rId632" Type="http://schemas.openxmlformats.org/officeDocument/2006/relationships/oleObject" Target="embeddings/oleObject303.bin"/><Relationship Id="rId1055" Type="http://schemas.openxmlformats.org/officeDocument/2006/relationships/oleObject" Target="embeddings/oleObject508.bin"/><Relationship Id="rId1262" Type="http://schemas.openxmlformats.org/officeDocument/2006/relationships/image" Target="media/image644.wmf"/><Relationship Id="rId271" Type="http://schemas.openxmlformats.org/officeDocument/2006/relationships/image" Target="media/image133.wmf"/><Relationship Id="rId937" Type="http://schemas.openxmlformats.org/officeDocument/2006/relationships/image" Target="media/image475.wmf"/><Relationship Id="rId1122" Type="http://schemas.openxmlformats.org/officeDocument/2006/relationships/image" Target="media/image571.wmf"/><Relationship Id="rId1567" Type="http://schemas.openxmlformats.org/officeDocument/2006/relationships/oleObject" Target="embeddings/oleObject753.bin"/><Relationship Id="rId1774" Type="http://schemas.openxmlformats.org/officeDocument/2006/relationships/image" Target="media/image909.wmf"/><Relationship Id="rId66" Type="http://schemas.openxmlformats.org/officeDocument/2006/relationships/image" Target="media/image29.wmf"/><Relationship Id="rId131" Type="http://schemas.openxmlformats.org/officeDocument/2006/relationships/oleObject" Target="embeddings/oleObject59.bin"/><Relationship Id="rId369" Type="http://schemas.openxmlformats.org/officeDocument/2006/relationships/image" Target="media/image184.wmf"/><Relationship Id="rId576" Type="http://schemas.openxmlformats.org/officeDocument/2006/relationships/image" Target="media/image290.wmf"/><Relationship Id="rId783" Type="http://schemas.openxmlformats.org/officeDocument/2006/relationships/oleObject" Target="embeddings/oleObject377.bin"/><Relationship Id="rId990" Type="http://schemas.openxmlformats.org/officeDocument/2006/relationships/image" Target="media/image503.wmf"/><Relationship Id="rId1427" Type="http://schemas.openxmlformats.org/officeDocument/2006/relationships/oleObject" Target="embeddings/oleObject687.bin"/><Relationship Id="rId1634" Type="http://schemas.openxmlformats.org/officeDocument/2006/relationships/image" Target="media/image838.wmf"/><Relationship Id="rId229" Type="http://schemas.openxmlformats.org/officeDocument/2006/relationships/image" Target="media/image111.wmf"/><Relationship Id="rId436" Type="http://schemas.openxmlformats.org/officeDocument/2006/relationships/image" Target="media/image218.wmf"/><Relationship Id="rId643" Type="http://schemas.openxmlformats.org/officeDocument/2006/relationships/image" Target="media/image324.wmf"/><Relationship Id="rId1066" Type="http://schemas.openxmlformats.org/officeDocument/2006/relationships/image" Target="media/image542.png"/><Relationship Id="rId1273" Type="http://schemas.openxmlformats.org/officeDocument/2006/relationships/oleObject" Target="embeddings/oleObject613.bin"/><Relationship Id="rId1480" Type="http://schemas.openxmlformats.org/officeDocument/2006/relationships/oleObject" Target="embeddings/oleObject712.bin"/><Relationship Id="rId850" Type="http://schemas.openxmlformats.org/officeDocument/2006/relationships/image" Target="media/image430.wmf"/><Relationship Id="rId948" Type="http://schemas.openxmlformats.org/officeDocument/2006/relationships/oleObject" Target="embeddings/oleObject457.bin"/><Relationship Id="rId1133" Type="http://schemas.openxmlformats.org/officeDocument/2006/relationships/image" Target="media/image577.png"/><Relationship Id="rId1578" Type="http://schemas.openxmlformats.org/officeDocument/2006/relationships/oleObject" Target="embeddings/oleObject758.bin"/><Relationship Id="rId1701" Type="http://schemas.openxmlformats.org/officeDocument/2006/relationships/oleObject" Target="embeddings/oleObject818.bin"/><Relationship Id="rId1785" Type="http://schemas.openxmlformats.org/officeDocument/2006/relationships/image" Target="media/image915.wmf"/><Relationship Id="rId77" Type="http://schemas.openxmlformats.org/officeDocument/2006/relationships/oleObject" Target="embeddings/oleObject32.bin"/><Relationship Id="rId282" Type="http://schemas.openxmlformats.org/officeDocument/2006/relationships/image" Target="media/image139.wmf"/><Relationship Id="rId503" Type="http://schemas.openxmlformats.org/officeDocument/2006/relationships/image" Target="media/image252.wmf"/><Relationship Id="rId587" Type="http://schemas.openxmlformats.org/officeDocument/2006/relationships/image" Target="media/image296.wmf"/><Relationship Id="rId710" Type="http://schemas.openxmlformats.org/officeDocument/2006/relationships/oleObject" Target="embeddings/oleObject341.bin"/><Relationship Id="rId808" Type="http://schemas.openxmlformats.org/officeDocument/2006/relationships/oleObject" Target="embeddings/oleObject389.bin"/><Relationship Id="rId1340" Type="http://schemas.openxmlformats.org/officeDocument/2006/relationships/oleObject" Target="embeddings/oleObject645.bin"/><Relationship Id="rId1438" Type="http://schemas.openxmlformats.org/officeDocument/2006/relationships/image" Target="media/image735.png"/><Relationship Id="rId1645" Type="http://schemas.openxmlformats.org/officeDocument/2006/relationships/image" Target="media/image844.wmf"/><Relationship Id="rId8" Type="http://schemas.openxmlformats.org/officeDocument/2006/relationships/settings" Target="settings.xml"/><Relationship Id="rId142" Type="http://schemas.openxmlformats.org/officeDocument/2006/relationships/image" Target="media/image67.wmf"/><Relationship Id="rId447" Type="http://schemas.openxmlformats.org/officeDocument/2006/relationships/oleObject" Target="embeddings/oleObject213.bin"/><Relationship Id="rId794" Type="http://schemas.openxmlformats.org/officeDocument/2006/relationships/image" Target="media/image401.wmf"/><Relationship Id="rId1077" Type="http://schemas.openxmlformats.org/officeDocument/2006/relationships/image" Target="media/image548.wmf"/><Relationship Id="rId1200" Type="http://schemas.openxmlformats.org/officeDocument/2006/relationships/oleObject" Target="embeddings/oleObject578.bin"/><Relationship Id="rId654" Type="http://schemas.openxmlformats.org/officeDocument/2006/relationships/oleObject" Target="embeddings/oleObject314.bin"/><Relationship Id="rId861" Type="http://schemas.openxmlformats.org/officeDocument/2006/relationships/oleObject" Target="embeddings/oleObject415.bin"/><Relationship Id="rId959" Type="http://schemas.openxmlformats.org/officeDocument/2006/relationships/oleObject" Target="embeddings/oleObject462.bin"/><Relationship Id="rId1284" Type="http://schemas.openxmlformats.org/officeDocument/2006/relationships/oleObject" Target="embeddings/oleObject618.bin"/><Relationship Id="rId1491" Type="http://schemas.openxmlformats.org/officeDocument/2006/relationships/oleObject" Target="embeddings/oleObject717.bin"/><Relationship Id="rId1505" Type="http://schemas.openxmlformats.org/officeDocument/2006/relationships/oleObject" Target="embeddings/oleObject724.bin"/><Relationship Id="rId1589" Type="http://schemas.openxmlformats.org/officeDocument/2006/relationships/image" Target="media/image815.wmf"/><Relationship Id="rId1712" Type="http://schemas.openxmlformats.org/officeDocument/2006/relationships/image" Target="media/image878.wmf"/><Relationship Id="rId293" Type="http://schemas.openxmlformats.org/officeDocument/2006/relationships/oleObject" Target="embeddings/oleObject138.bin"/><Relationship Id="rId307" Type="http://schemas.openxmlformats.org/officeDocument/2006/relationships/image" Target="media/image152.wmf"/><Relationship Id="rId514" Type="http://schemas.openxmlformats.org/officeDocument/2006/relationships/image" Target="media/image258.wmf"/><Relationship Id="rId721" Type="http://schemas.openxmlformats.org/officeDocument/2006/relationships/image" Target="media/image364.wmf"/><Relationship Id="rId1144" Type="http://schemas.openxmlformats.org/officeDocument/2006/relationships/oleObject" Target="embeddings/oleObject550.bin"/><Relationship Id="rId1351" Type="http://schemas.openxmlformats.org/officeDocument/2006/relationships/image" Target="media/image690.wmf"/><Relationship Id="rId1449" Type="http://schemas.openxmlformats.org/officeDocument/2006/relationships/image" Target="media/image741.wmf"/><Relationship Id="rId1796" Type="http://schemas.openxmlformats.org/officeDocument/2006/relationships/oleObject" Target="embeddings/oleObject865.bin"/><Relationship Id="rId88" Type="http://schemas.openxmlformats.org/officeDocument/2006/relationships/image" Target="media/image40.wmf"/><Relationship Id="rId153" Type="http://schemas.openxmlformats.org/officeDocument/2006/relationships/oleObject" Target="embeddings/oleObject70.bin"/><Relationship Id="rId360" Type="http://schemas.openxmlformats.org/officeDocument/2006/relationships/image" Target="media/image179.wmf"/><Relationship Id="rId598" Type="http://schemas.openxmlformats.org/officeDocument/2006/relationships/oleObject" Target="embeddings/oleObject286.bin"/><Relationship Id="rId819" Type="http://schemas.openxmlformats.org/officeDocument/2006/relationships/image" Target="media/image414.wmf"/><Relationship Id="rId1004" Type="http://schemas.openxmlformats.org/officeDocument/2006/relationships/image" Target="media/image510.wmf"/><Relationship Id="rId1211" Type="http://schemas.openxmlformats.org/officeDocument/2006/relationships/image" Target="media/image618.wmf"/><Relationship Id="rId1656" Type="http://schemas.openxmlformats.org/officeDocument/2006/relationships/oleObject" Target="embeddings/oleObject796.bin"/><Relationship Id="rId220" Type="http://schemas.openxmlformats.org/officeDocument/2006/relationships/oleObject" Target="embeddings/oleObject103.bin"/><Relationship Id="rId458" Type="http://schemas.openxmlformats.org/officeDocument/2006/relationships/image" Target="media/image229.wmf"/><Relationship Id="rId665" Type="http://schemas.openxmlformats.org/officeDocument/2006/relationships/image" Target="media/image335.wmf"/><Relationship Id="rId872" Type="http://schemas.openxmlformats.org/officeDocument/2006/relationships/image" Target="media/image441.png"/><Relationship Id="rId1088" Type="http://schemas.openxmlformats.org/officeDocument/2006/relationships/oleObject" Target="embeddings/oleObject524.bin"/><Relationship Id="rId1295" Type="http://schemas.openxmlformats.org/officeDocument/2006/relationships/image" Target="media/image661.wmf"/><Relationship Id="rId1309" Type="http://schemas.openxmlformats.org/officeDocument/2006/relationships/oleObject" Target="embeddings/oleObject630.bin"/><Relationship Id="rId1516" Type="http://schemas.openxmlformats.org/officeDocument/2006/relationships/oleObject" Target="embeddings/oleObject729.bin"/><Relationship Id="rId1723" Type="http://schemas.openxmlformats.org/officeDocument/2006/relationships/oleObject" Target="embeddings/oleObject829.bin"/><Relationship Id="rId15" Type="http://schemas.openxmlformats.org/officeDocument/2006/relationships/oleObject" Target="embeddings/oleObject2.bin"/><Relationship Id="rId318" Type="http://schemas.openxmlformats.org/officeDocument/2006/relationships/oleObject" Target="embeddings/oleObject150.bin"/><Relationship Id="rId525" Type="http://schemas.openxmlformats.org/officeDocument/2006/relationships/oleObject" Target="embeddings/oleObject251.bin"/><Relationship Id="rId732" Type="http://schemas.openxmlformats.org/officeDocument/2006/relationships/image" Target="media/image370.wmf"/><Relationship Id="rId1155" Type="http://schemas.openxmlformats.org/officeDocument/2006/relationships/image" Target="media/image589.wmf"/><Relationship Id="rId1362" Type="http://schemas.openxmlformats.org/officeDocument/2006/relationships/oleObject" Target="embeddings/oleObject656.bin"/><Relationship Id="rId99" Type="http://schemas.openxmlformats.org/officeDocument/2006/relationships/oleObject" Target="embeddings/oleObject43.bin"/><Relationship Id="rId164" Type="http://schemas.openxmlformats.org/officeDocument/2006/relationships/image" Target="media/image78.wmf"/><Relationship Id="rId371" Type="http://schemas.openxmlformats.org/officeDocument/2006/relationships/image" Target="media/image185.wmf"/><Relationship Id="rId1015" Type="http://schemas.openxmlformats.org/officeDocument/2006/relationships/oleObject" Target="embeddings/oleObject488.bin"/><Relationship Id="rId1222" Type="http://schemas.openxmlformats.org/officeDocument/2006/relationships/oleObject" Target="embeddings/oleObject588.bin"/><Relationship Id="rId1667" Type="http://schemas.openxmlformats.org/officeDocument/2006/relationships/image" Target="media/image855.wmf"/><Relationship Id="rId469" Type="http://schemas.openxmlformats.org/officeDocument/2006/relationships/image" Target="media/image235.wmf"/><Relationship Id="rId676" Type="http://schemas.openxmlformats.org/officeDocument/2006/relationships/image" Target="media/image341.wmf"/><Relationship Id="rId883" Type="http://schemas.openxmlformats.org/officeDocument/2006/relationships/image" Target="media/image447.wmf"/><Relationship Id="rId1099" Type="http://schemas.openxmlformats.org/officeDocument/2006/relationships/oleObject" Target="embeddings/oleObject529.bin"/><Relationship Id="rId1527" Type="http://schemas.openxmlformats.org/officeDocument/2006/relationships/image" Target="media/image782.wmf"/><Relationship Id="rId1734" Type="http://schemas.openxmlformats.org/officeDocument/2006/relationships/image" Target="media/image889.wmf"/><Relationship Id="rId26" Type="http://schemas.openxmlformats.org/officeDocument/2006/relationships/image" Target="media/image8.wmf"/><Relationship Id="rId231" Type="http://schemas.openxmlformats.org/officeDocument/2006/relationships/image" Target="media/image112.wmf"/><Relationship Id="rId329" Type="http://schemas.openxmlformats.org/officeDocument/2006/relationships/oleObject" Target="embeddings/oleObject155.bin"/><Relationship Id="rId536" Type="http://schemas.openxmlformats.org/officeDocument/2006/relationships/oleObject" Target="embeddings/oleObject256.bin"/><Relationship Id="rId1166" Type="http://schemas.openxmlformats.org/officeDocument/2006/relationships/oleObject" Target="embeddings/oleObject561.bin"/><Relationship Id="rId1373" Type="http://schemas.openxmlformats.org/officeDocument/2006/relationships/image" Target="media/image701.wmf"/><Relationship Id="rId175" Type="http://schemas.openxmlformats.org/officeDocument/2006/relationships/image" Target="media/image84.wmf"/><Relationship Id="rId743" Type="http://schemas.openxmlformats.org/officeDocument/2006/relationships/oleObject" Target="embeddings/oleObject357.bin"/><Relationship Id="rId950" Type="http://schemas.openxmlformats.org/officeDocument/2006/relationships/oleObject" Target="embeddings/oleObject458.bin"/><Relationship Id="rId1026" Type="http://schemas.openxmlformats.org/officeDocument/2006/relationships/image" Target="media/image522.wmf"/><Relationship Id="rId1580" Type="http://schemas.openxmlformats.org/officeDocument/2006/relationships/oleObject" Target="embeddings/oleObject759.bin"/><Relationship Id="rId1678" Type="http://schemas.openxmlformats.org/officeDocument/2006/relationships/image" Target="media/image861.wmf"/><Relationship Id="rId1801" Type="http://schemas.openxmlformats.org/officeDocument/2006/relationships/image" Target="media/image923.wmf"/><Relationship Id="rId382" Type="http://schemas.openxmlformats.org/officeDocument/2006/relationships/oleObject" Target="embeddings/oleObject181.bin"/><Relationship Id="rId603" Type="http://schemas.openxmlformats.org/officeDocument/2006/relationships/oleObject" Target="embeddings/oleObject289.bin"/><Relationship Id="rId687" Type="http://schemas.openxmlformats.org/officeDocument/2006/relationships/oleObject" Target="embeddings/oleObject330.bin"/><Relationship Id="rId810" Type="http://schemas.openxmlformats.org/officeDocument/2006/relationships/oleObject" Target="embeddings/oleObject390.bin"/><Relationship Id="rId908" Type="http://schemas.openxmlformats.org/officeDocument/2006/relationships/image" Target="media/image460.wmf"/><Relationship Id="rId1233" Type="http://schemas.openxmlformats.org/officeDocument/2006/relationships/image" Target="media/image629.wmf"/><Relationship Id="rId1440" Type="http://schemas.openxmlformats.org/officeDocument/2006/relationships/oleObject" Target="embeddings/oleObject693.bin"/><Relationship Id="rId1538" Type="http://schemas.openxmlformats.org/officeDocument/2006/relationships/image" Target="media/image788.wmf"/><Relationship Id="rId242" Type="http://schemas.openxmlformats.org/officeDocument/2006/relationships/image" Target="media/image118.wmf"/><Relationship Id="rId894" Type="http://schemas.openxmlformats.org/officeDocument/2006/relationships/oleObject" Target="embeddings/oleObject431.bin"/><Relationship Id="rId1177" Type="http://schemas.openxmlformats.org/officeDocument/2006/relationships/image" Target="media/image600.wmf"/><Relationship Id="rId1300" Type="http://schemas.openxmlformats.org/officeDocument/2006/relationships/image" Target="media/image664.wmf"/><Relationship Id="rId1745" Type="http://schemas.openxmlformats.org/officeDocument/2006/relationships/oleObject" Target="embeddings/oleObject840.bin"/><Relationship Id="rId37" Type="http://schemas.openxmlformats.org/officeDocument/2006/relationships/image" Target="media/image14.wmf"/><Relationship Id="rId102" Type="http://schemas.openxmlformats.org/officeDocument/2006/relationships/image" Target="media/image47.wmf"/><Relationship Id="rId547" Type="http://schemas.openxmlformats.org/officeDocument/2006/relationships/image" Target="media/image275.wmf"/><Relationship Id="rId754" Type="http://schemas.openxmlformats.org/officeDocument/2006/relationships/image" Target="media/image381.wmf"/><Relationship Id="rId961" Type="http://schemas.openxmlformats.org/officeDocument/2006/relationships/oleObject" Target="embeddings/oleObject463.bin"/><Relationship Id="rId1384" Type="http://schemas.openxmlformats.org/officeDocument/2006/relationships/image" Target="media/image707.wmf"/><Relationship Id="rId1591" Type="http://schemas.openxmlformats.org/officeDocument/2006/relationships/image" Target="media/image816.wmf"/><Relationship Id="rId1605" Type="http://schemas.openxmlformats.org/officeDocument/2006/relationships/image" Target="media/image823.png"/><Relationship Id="rId1689" Type="http://schemas.openxmlformats.org/officeDocument/2006/relationships/oleObject" Target="embeddings/oleObject812.bin"/><Relationship Id="rId1812" Type="http://schemas.openxmlformats.org/officeDocument/2006/relationships/oleObject" Target="embeddings/oleObject873.bin"/><Relationship Id="rId90" Type="http://schemas.openxmlformats.org/officeDocument/2006/relationships/image" Target="media/image41.wmf"/><Relationship Id="rId186" Type="http://schemas.openxmlformats.org/officeDocument/2006/relationships/oleObject" Target="embeddings/oleObject86.bin"/><Relationship Id="rId393" Type="http://schemas.openxmlformats.org/officeDocument/2006/relationships/image" Target="media/image196.wmf"/><Relationship Id="rId407" Type="http://schemas.openxmlformats.org/officeDocument/2006/relationships/oleObject" Target="embeddings/oleObject193.bin"/><Relationship Id="rId614" Type="http://schemas.openxmlformats.org/officeDocument/2006/relationships/oleObject" Target="embeddings/oleObject294.bin"/><Relationship Id="rId821" Type="http://schemas.openxmlformats.org/officeDocument/2006/relationships/image" Target="media/image415.wmf"/><Relationship Id="rId1037" Type="http://schemas.openxmlformats.org/officeDocument/2006/relationships/oleObject" Target="embeddings/oleObject499.bin"/><Relationship Id="rId1244" Type="http://schemas.openxmlformats.org/officeDocument/2006/relationships/image" Target="media/image635.wmf"/><Relationship Id="rId1451" Type="http://schemas.openxmlformats.org/officeDocument/2006/relationships/image" Target="media/image742.wmf"/><Relationship Id="rId253" Type="http://schemas.openxmlformats.org/officeDocument/2006/relationships/oleObject" Target="embeddings/oleObject119.bin"/><Relationship Id="rId460" Type="http://schemas.openxmlformats.org/officeDocument/2006/relationships/image" Target="media/image230.png"/><Relationship Id="rId698" Type="http://schemas.openxmlformats.org/officeDocument/2006/relationships/oleObject" Target="embeddings/oleObject335.bin"/><Relationship Id="rId919" Type="http://schemas.openxmlformats.org/officeDocument/2006/relationships/oleObject" Target="embeddings/oleObject443.bin"/><Relationship Id="rId1090" Type="http://schemas.openxmlformats.org/officeDocument/2006/relationships/oleObject" Target="embeddings/oleObject525.bin"/><Relationship Id="rId1104" Type="http://schemas.openxmlformats.org/officeDocument/2006/relationships/image" Target="media/image562.wmf"/><Relationship Id="rId1311" Type="http://schemas.openxmlformats.org/officeDocument/2006/relationships/oleObject" Target="embeddings/oleObject631.bin"/><Relationship Id="rId1549" Type="http://schemas.openxmlformats.org/officeDocument/2006/relationships/image" Target="media/image794.wmf"/><Relationship Id="rId1756" Type="http://schemas.openxmlformats.org/officeDocument/2006/relationships/image" Target="media/image900.wmf"/><Relationship Id="rId48" Type="http://schemas.openxmlformats.org/officeDocument/2006/relationships/image" Target="media/image20.wmf"/><Relationship Id="rId113" Type="http://schemas.openxmlformats.org/officeDocument/2006/relationships/oleObject" Target="embeddings/oleObject50.bin"/><Relationship Id="rId320" Type="http://schemas.openxmlformats.org/officeDocument/2006/relationships/oleObject" Target="embeddings/oleObject151.bin"/><Relationship Id="rId558" Type="http://schemas.openxmlformats.org/officeDocument/2006/relationships/oleObject" Target="embeddings/oleObject267.bin"/><Relationship Id="rId765" Type="http://schemas.openxmlformats.org/officeDocument/2006/relationships/oleObject" Target="embeddings/oleObject368.bin"/><Relationship Id="rId972" Type="http://schemas.openxmlformats.org/officeDocument/2006/relationships/image" Target="media/image493.wmf"/><Relationship Id="rId1188" Type="http://schemas.openxmlformats.org/officeDocument/2006/relationships/oleObject" Target="embeddings/oleObject572.bin"/><Relationship Id="rId1395" Type="http://schemas.openxmlformats.org/officeDocument/2006/relationships/oleObject" Target="embeddings/oleObject672.bin"/><Relationship Id="rId1409" Type="http://schemas.openxmlformats.org/officeDocument/2006/relationships/image" Target="media/image720.wmf"/><Relationship Id="rId1616" Type="http://schemas.openxmlformats.org/officeDocument/2006/relationships/image" Target="media/image829.wmf"/><Relationship Id="rId1823" Type="http://schemas.openxmlformats.org/officeDocument/2006/relationships/image" Target="media/image934.wmf"/><Relationship Id="rId197" Type="http://schemas.openxmlformats.org/officeDocument/2006/relationships/image" Target="media/image95.wmf"/><Relationship Id="rId418" Type="http://schemas.openxmlformats.org/officeDocument/2006/relationships/image" Target="media/image209.wmf"/><Relationship Id="rId625" Type="http://schemas.openxmlformats.org/officeDocument/2006/relationships/image" Target="media/image315.wmf"/><Relationship Id="rId832" Type="http://schemas.openxmlformats.org/officeDocument/2006/relationships/oleObject" Target="embeddings/oleObject401.bin"/><Relationship Id="rId1048" Type="http://schemas.openxmlformats.org/officeDocument/2006/relationships/image" Target="media/image533.wmf"/><Relationship Id="rId1255" Type="http://schemas.openxmlformats.org/officeDocument/2006/relationships/oleObject" Target="embeddings/oleObject604.bin"/><Relationship Id="rId1462" Type="http://schemas.openxmlformats.org/officeDocument/2006/relationships/oleObject" Target="embeddings/oleObject704.bin"/><Relationship Id="rId264" Type="http://schemas.openxmlformats.org/officeDocument/2006/relationships/oleObject" Target="embeddings/oleObject124.bin"/><Relationship Id="rId471" Type="http://schemas.openxmlformats.org/officeDocument/2006/relationships/image" Target="media/image236.wmf"/><Relationship Id="rId1115" Type="http://schemas.openxmlformats.org/officeDocument/2006/relationships/oleObject" Target="embeddings/oleObject537.bin"/><Relationship Id="rId1322" Type="http://schemas.openxmlformats.org/officeDocument/2006/relationships/image" Target="media/image675.wmf"/><Relationship Id="rId1767" Type="http://schemas.openxmlformats.org/officeDocument/2006/relationships/oleObject" Target="embeddings/oleObject851.bin"/><Relationship Id="rId59" Type="http://schemas.openxmlformats.org/officeDocument/2006/relationships/oleObject" Target="embeddings/oleObject23.bin"/><Relationship Id="rId124" Type="http://schemas.openxmlformats.org/officeDocument/2006/relationships/image" Target="media/image58.wmf"/><Relationship Id="rId569" Type="http://schemas.openxmlformats.org/officeDocument/2006/relationships/image" Target="media/image286.png"/><Relationship Id="rId776" Type="http://schemas.openxmlformats.org/officeDocument/2006/relationships/image" Target="media/image392.wmf"/><Relationship Id="rId983" Type="http://schemas.openxmlformats.org/officeDocument/2006/relationships/image" Target="media/image499.wmf"/><Relationship Id="rId1199" Type="http://schemas.openxmlformats.org/officeDocument/2006/relationships/image" Target="media/image611.wmf"/><Relationship Id="rId1627" Type="http://schemas.openxmlformats.org/officeDocument/2006/relationships/oleObject" Target="embeddings/oleObject782.bin"/><Relationship Id="rId1834" Type="http://schemas.openxmlformats.org/officeDocument/2006/relationships/footer" Target="footer2.xml"/><Relationship Id="rId331" Type="http://schemas.openxmlformats.org/officeDocument/2006/relationships/oleObject" Target="embeddings/oleObject156.bin"/><Relationship Id="rId429" Type="http://schemas.openxmlformats.org/officeDocument/2006/relationships/oleObject" Target="embeddings/oleObject204.bin"/><Relationship Id="rId636" Type="http://schemas.openxmlformats.org/officeDocument/2006/relationships/oleObject" Target="embeddings/oleObject305.bin"/><Relationship Id="rId1059" Type="http://schemas.openxmlformats.org/officeDocument/2006/relationships/oleObject" Target="embeddings/oleObject510.bin"/><Relationship Id="rId1266" Type="http://schemas.openxmlformats.org/officeDocument/2006/relationships/image" Target="media/image646.wmf"/><Relationship Id="rId1473" Type="http://schemas.openxmlformats.org/officeDocument/2006/relationships/image" Target="media/image754.wmf"/><Relationship Id="rId843" Type="http://schemas.openxmlformats.org/officeDocument/2006/relationships/oleObject" Target="embeddings/oleObject406.bin"/><Relationship Id="rId1126" Type="http://schemas.openxmlformats.org/officeDocument/2006/relationships/image" Target="media/image573.wmf"/><Relationship Id="rId1680" Type="http://schemas.openxmlformats.org/officeDocument/2006/relationships/image" Target="media/image862.wmf"/><Relationship Id="rId1778" Type="http://schemas.openxmlformats.org/officeDocument/2006/relationships/image" Target="media/image911.wmf"/><Relationship Id="rId275" Type="http://schemas.openxmlformats.org/officeDocument/2006/relationships/image" Target="media/image135.png"/><Relationship Id="rId482" Type="http://schemas.openxmlformats.org/officeDocument/2006/relationships/oleObject" Target="embeddings/oleObject230.bin"/><Relationship Id="rId703" Type="http://schemas.openxmlformats.org/officeDocument/2006/relationships/image" Target="media/image355.wmf"/><Relationship Id="rId910" Type="http://schemas.openxmlformats.org/officeDocument/2006/relationships/image" Target="media/image461.wmf"/><Relationship Id="rId1333" Type="http://schemas.openxmlformats.org/officeDocument/2006/relationships/image" Target="media/image681.wmf"/><Relationship Id="rId1540" Type="http://schemas.openxmlformats.org/officeDocument/2006/relationships/image" Target="media/image789.wmf"/><Relationship Id="rId1638" Type="http://schemas.openxmlformats.org/officeDocument/2006/relationships/image" Target="media/image840.wmf"/><Relationship Id="rId135" Type="http://schemas.openxmlformats.org/officeDocument/2006/relationships/oleObject" Target="embeddings/oleObject61.bin"/><Relationship Id="rId342" Type="http://schemas.openxmlformats.org/officeDocument/2006/relationships/image" Target="media/image170.wmf"/><Relationship Id="rId787" Type="http://schemas.openxmlformats.org/officeDocument/2006/relationships/oleObject" Target="embeddings/oleObject379.bin"/><Relationship Id="rId994" Type="http://schemas.openxmlformats.org/officeDocument/2006/relationships/image" Target="media/image505.wmf"/><Relationship Id="rId1400" Type="http://schemas.openxmlformats.org/officeDocument/2006/relationships/image" Target="media/image715.wmf"/><Relationship Id="rId202" Type="http://schemas.openxmlformats.org/officeDocument/2006/relationships/oleObject" Target="embeddings/oleObject94.bin"/><Relationship Id="rId647" Type="http://schemas.openxmlformats.org/officeDocument/2006/relationships/image" Target="media/image326.wmf"/><Relationship Id="rId854" Type="http://schemas.openxmlformats.org/officeDocument/2006/relationships/image" Target="media/image432.wmf"/><Relationship Id="rId1277" Type="http://schemas.openxmlformats.org/officeDocument/2006/relationships/oleObject" Target="embeddings/oleObject615.bin"/><Relationship Id="rId1484" Type="http://schemas.openxmlformats.org/officeDocument/2006/relationships/oleObject" Target="embeddings/oleObject714.bin"/><Relationship Id="rId1691" Type="http://schemas.openxmlformats.org/officeDocument/2006/relationships/oleObject" Target="embeddings/oleObject813.bin"/><Relationship Id="rId1705" Type="http://schemas.openxmlformats.org/officeDocument/2006/relationships/oleObject" Target="embeddings/oleObject820.bin"/><Relationship Id="rId286" Type="http://schemas.openxmlformats.org/officeDocument/2006/relationships/image" Target="media/image141.wmf"/><Relationship Id="rId493" Type="http://schemas.openxmlformats.org/officeDocument/2006/relationships/image" Target="media/image247.wmf"/><Relationship Id="rId507" Type="http://schemas.openxmlformats.org/officeDocument/2006/relationships/image" Target="media/image254.png"/><Relationship Id="rId714" Type="http://schemas.openxmlformats.org/officeDocument/2006/relationships/oleObject" Target="embeddings/oleObject343.bin"/><Relationship Id="rId921" Type="http://schemas.openxmlformats.org/officeDocument/2006/relationships/oleObject" Target="embeddings/oleObject444.bin"/><Relationship Id="rId1137" Type="http://schemas.openxmlformats.org/officeDocument/2006/relationships/image" Target="media/image580.wmf"/><Relationship Id="rId1344" Type="http://schemas.openxmlformats.org/officeDocument/2006/relationships/oleObject" Target="embeddings/oleObject647.bin"/><Relationship Id="rId1551" Type="http://schemas.openxmlformats.org/officeDocument/2006/relationships/image" Target="media/image795.wmf"/><Relationship Id="rId1789" Type="http://schemas.openxmlformats.org/officeDocument/2006/relationships/image" Target="media/image917.wmf"/><Relationship Id="rId50" Type="http://schemas.openxmlformats.org/officeDocument/2006/relationships/image" Target="media/image21.wmf"/><Relationship Id="rId146" Type="http://schemas.openxmlformats.org/officeDocument/2006/relationships/image" Target="media/image69.wmf"/><Relationship Id="rId353" Type="http://schemas.openxmlformats.org/officeDocument/2006/relationships/oleObject" Target="embeddings/oleObject167.bin"/><Relationship Id="rId560" Type="http://schemas.openxmlformats.org/officeDocument/2006/relationships/oleObject" Target="embeddings/oleObject268.bin"/><Relationship Id="rId798" Type="http://schemas.openxmlformats.org/officeDocument/2006/relationships/image" Target="media/image403.wmf"/><Relationship Id="rId1190" Type="http://schemas.openxmlformats.org/officeDocument/2006/relationships/oleObject" Target="embeddings/oleObject573.bin"/><Relationship Id="rId1204" Type="http://schemas.openxmlformats.org/officeDocument/2006/relationships/oleObject" Target="embeddings/oleObject579.bin"/><Relationship Id="rId1411" Type="http://schemas.openxmlformats.org/officeDocument/2006/relationships/image" Target="media/image721.wmf"/><Relationship Id="rId1649" Type="http://schemas.openxmlformats.org/officeDocument/2006/relationships/image" Target="media/image846.wmf"/><Relationship Id="rId213" Type="http://schemas.openxmlformats.org/officeDocument/2006/relationships/image" Target="media/image103.wmf"/><Relationship Id="rId420" Type="http://schemas.openxmlformats.org/officeDocument/2006/relationships/image" Target="media/image210.wmf"/><Relationship Id="rId658" Type="http://schemas.openxmlformats.org/officeDocument/2006/relationships/oleObject" Target="embeddings/oleObject316.bin"/><Relationship Id="rId865" Type="http://schemas.openxmlformats.org/officeDocument/2006/relationships/oleObject" Target="embeddings/oleObject417.bin"/><Relationship Id="rId1050" Type="http://schemas.openxmlformats.org/officeDocument/2006/relationships/image" Target="media/image534.wmf"/><Relationship Id="rId1288" Type="http://schemas.openxmlformats.org/officeDocument/2006/relationships/oleObject" Target="embeddings/oleObject620.bin"/><Relationship Id="rId1495" Type="http://schemas.openxmlformats.org/officeDocument/2006/relationships/oleObject" Target="embeddings/oleObject719.bin"/><Relationship Id="rId1509" Type="http://schemas.openxmlformats.org/officeDocument/2006/relationships/oleObject" Target="embeddings/oleObject726.bin"/><Relationship Id="rId1716" Type="http://schemas.openxmlformats.org/officeDocument/2006/relationships/image" Target="media/image880.wmf"/><Relationship Id="rId297" Type="http://schemas.openxmlformats.org/officeDocument/2006/relationships/oleObject" Target="embeddings/oleObject140.bin"/><Relationship Id="rId518" Type="http://schemas.openxmlformats.org/officeDocument/2006/relationships/image" Target="media/image260.wmf"/><Relationship Id="rId725" Type="http://schemas.openxmlformats.org/officeDocument/2006/relationships/oleObject" Target="embeddings/oleObject348.bin"/><Relationship Id="rId932" Type="http://schemas.openxmlformats.org/officeDocument/2006/relationships/image" Target="media/image472.png"/><Relationship Id="rId1148" Type="http://schemas.openxmlformats.org/officeDocument/2006/relationships/oleObject" Target="embeddings/oleObject552.bin"/><Relationship Id="rId1355" Type="http://schemas.openxmlformats.org/officeDocument/2006/relationships/image" Target="media/image692.wmf"/><Relationship Id="rId1562" Type="http://schemas.openxmlformats.org/officeDocument/2006/relationships/image" Target="media/image801.wmf"/><Relationship Id="rId157" Type="http://schemas.openxmlformats.org/officeDocument/2006/relationships/oleObject" Target="embeddings/oleObject72.bin"/><Relationship Id="rId364" Type="http://schemas.openxmlformats.org/officeDocument/2006/relationships/oleObject" Target="embeddings/oleObject172.bin"/><Relationship Id="rId1008" Type="http://schemas.openxmlformats.org/officeDocument/2006/relationships/image" Target="media/image512.wmf"/><Relationship Id="rId1215" Type="http://schemas.openxmlformats.org/officeDocument/2006/relationships/image" Target="media/image620.wmf"/><Relationship Id="rId1422" Type="http://schemas.openxmlformats.org/officeDocument/2006/relationships/image" Target="media/image727.wmf"/><Relationship Id="rId61" Type="http://schemas.openxmlformats.org/officeDocument/2006/relationships/oleObject" Target="embeddings/oleObject24.bin"/><Relationship Id="rId571" Type="http://schemas.openxmlformats.org/officeDocument/2006/relationships/oleObject" Target="embeddings/oleObject273.bin"/><Relationship Id="rId669" Type="http://schemas.openxmlformats.org/officeDocument/2006/relationships/oleObject" Target="embeddings/oleObject321.bin"/><Relationship Id="rId876" Type="http://schemas.openxmlformats.org/officeDocument/2006/relationships/oleObject" Target="embeddings/oleObject422.bin"/><Relationship Id="rId1299" Type="http://schemas.openxmlformats.org/officeDocument/2006/relationships/image" Target="media/image663.png"/><Relationship Id="rId1727" Type="http://schemas.openxmlformats.org/officeDocument/2006/relationships/oleObject" Target="embeddings/oleObject831.bin"/><Relationship Id="rId19" Type="http://schemas.openxmlformats.org/officeDocument/2006/relationships/oleObject" Target="embeddings/oleObject4.bin"/><Relationship Id="rId224" Type="http://schemas.openxmlformats.org/officeDocument/2006/relationships/oleObject" Target="embeddings/oleObject105.bin"/><Relationship Id="rId431" Type="http://schemas.openxmlformats.org/officeDocument/2006/relationships/oleObject" Target="embeddings/oleObject205.bin"/><Relationship Id="rId529" Type="http://schemas.openxmlformats.org/officeDocument/2006/relationships/oleObject" Target="embeddings/oleObject253.bin"/><Relationship Id="rId736" Type="http://schemas.openxmlformats.org/officeDocument/2006/relationships/image" Target="media/image372.wmf"/><Relationship Id="rId1061" Type="http://schemas.openxmlformats.org/officeDocument/2006/relationships/oleObject" Target="embeddings/oleObject511.bin"/><Relationship Id="rId1159" Type="http://schemas.openxmlformats.org/officeDocument/2006/relationships/image" Target="media/image591.wmf"/><Relationship Id="rId1366" Type="http://schemas.openxmlformats.org/officeDocument/2006/relationships/oleObject" Target="embeddings/oleObject658.bin"/><Relationship Id="rId168" Type="http://schemas.openxmlformats.org/officeDocument/2006/relationships/image" Target="media/image80.wmf"/><Relationship Id="rId943" Type="http://schemas.openxmlformats.org/officeDocument/2006/relationships/image" Target="media/image478.wmf"/><Relationship Id="rId1019" Type="http://schemas.openxmlformats.org/officeDocument/2006/relationships/oleObject" Target="embeddings/oleObject490.bin"/><Relationship Id="rId1573" Type="http://schemas.openxmlformats.org/officeDocument/2006/relationships/oleObject" Target="embeddings/oleObject756.bin"/><Relationship Id="rId1780" Type="http://schemas.openxmlformats.org/officeDocument/2006/relationships/image" Target="media/image912.wmf"/><Relationship Id="rId72" Type="http://schemas.openxmlformats.org/officeDocument/2006/relationships/image" Target="media/image32.wmf"/><Relationship Id="rId375" Type="http://schemas.openxmlformats.org/officeDocument/2006/relationships/image" Target="media/image187.wmf"/><Relationship Id="rId582" Type="http://schemas.openxmlformats.org/officeDocument/2006/relationships/image" Target="media/image293.wmf"/><Relationship Id="rId803" Type="http://schemas.openxmlformats.org/officeDocument/2006/relationships/oleObject" Target="embeddings/oleObject387.bin"/><Relationship Id="rId1226" Type="http://schemas.openxmlformats.org/officeDocument/2006/relationships/oleObject" Target="embeddings/oleObject590.bin"/><Relationship Id="rId1433" Type="http://schemas.openxmlformats.org/officeDocument/2006/relationships/oleObject" Target="embeddings/oleObject690.bin"/><Relationship Id="rId1640" Type="http://schemas.openxmlformats.org/officeDocument/2006/relationships/image" Target="media/image841.png"/><Relationship Id="rId1738" Type="http://schemas.openxmlformats.org/officeDocument/2006/relationships/image" Target="media/image891.wmf"/><Relationship Id="rId3" Type="http://schemas.openxmlformats.org/officeDocument/2006/relationships/customXml" Target="../customXml/item3.xml"/><Relationship Id="rId235" Type="http://schemas.openxmlformats.org/officeDocument/2006/relationships/image" Target="media/image114.wmf"/><Relationship Id="rId442" Type="http://schemas.openxmlformats.org/officeDocument/2006/relationships/image" Target="media/image221.wmf"/><Relationship Id="rId887" Type="http://schemas.openxmlformats.org/officeDocument/2006/relationships/image" Target="media/image449.wmf"/><Relationship Id="rId1072" Type="http://schemas.openxmlformats.org/officeDocument/2006/relationships/oleObject" Target="embeddings/oleObject516.bin"/><Relationship Id="rId1500" Type="http://schemas.openxmlformats.org/officeDocument/2006/relationships/image" Target="media/image768.wmf"/><Relationship Id="rId302" Type="http://schemas.openxmlformats.org/officeDocument/2006/relationships/oleObject" Target="embeddings/oleObject142.bin"/><Relationship Id="rId747" Type="http://schemas.openxmlformats.org/officeDocument/2006/relationships/oleObject" Target="embeddings/oleObject359.bin"/><Relationship Id="rId954" Type="http://schemas.openxmlformats.org/officeDocument/2006/relationships/oleObject" Target="embeddings/oleObject460.bin"/><Relationship Id="rId1377" Type="http://schemas.openxmlformats.org/officeDocument/2006/relationships/image" Target="media/image703.wmf"/><Relationship Id="rId1584" Type="http://schemas.openxmlformats.org/officeDocument/2006/relationships/oleObject" Target="embeddings/oleObject761.bin"/><Relationship Id="rId1791" Type="http://schemas.openxmlformats.org/officeDocument/2006/relationships/image" Target="media/image918.wmf"/><Relationship Id="rId1805" Type="http://schemas.openxmlformats.org/officeDocument/2006/relationships/image" Target="media/image925.wmf"/><Relationship Id="rId83" Type="http://schemas.openxmlformats.org/officeDocument/2006/relationships/oleObject" Target="embeddings/oleObject35.bin"/><Relationship Id="rId179" Type="http://schemas.openxmlformats.org/officeDocument/2006/relationships/image" Target="media/image86.wmf"/><Relationship Id="rId386" Type="http://schemas.openxmlformats.org/officeDocument/2006/relationships/oleObject" Target="embeddings/oleObject183.bin"/><Relationship Id="rId593" Type="http://schemas.openxmlformats.org/officeDocument/2006/relationships/image" Target="media/image299.wmf"/><Relationship Id="rId607" Type="http://schemas.openxmlformats.org/officeDocument/2006/relationships/oleObject" Target="embeddings/oleObject291.bin"/><Relationship Id="rId814" Type="http://schemas.openxmlformats.org/officeDocument/2006/relationships/oleObject" Target="embeddings/oleObject392.bin"/><Relationship Id="rId1237" Type="http://schemas.openxmlformats.org/officeDocument/2006/relationships/image" Target="media/image631.wmf"/><Relationship Id="rId1444" Type="http://schemas.openxmlformats.org/officeDocument/2006/relationships/oleObject" Target="embeddings/oleObject695.bin"/><Relationship Id="rId1651" Type="http://schemas.openxmlformats.org/officeDocument/2006/relationships/image" Target="media/image847.wmf"/><Relationship Id="rId246" Type="http://schemas.openxmlformats.org/officeDocument/2006/relationships/image" Target="media/image120.wmf"/><Relationship Id="rId453" Type="http://schemas.openxmlformats.org/officeDocument/2006/relationships/oleObject" Target="embeddings/oleObject216.bin"/><Relationship Id="rId660" Type="http://schemas.openxmlformats.org/officeDocument/2006/relationships/oleObject" Target="embeddings/oleObject317.bin"/><Relationship Id="rId898" Type="http://schemas.openxmlformats.org/officeDocument/2006/relationships/oleObject" Target="embeddings/oleObject433.bin"/><Relationship Id="rId1083" Type="http://schemas.openxmlformats.org/officeDocument/2006/relationships/image" Target="media/image551.wmf"/><Relationship Id="rId1290" Type="http://schemas.openxmlformats.org/officeDocument/2006/relationships/oleObject" Target="embeddings/oleObject621.bin"/><Relationship Id="rId1304" Type="http://schemas.openxmlformats.org/officeDocument/2006/relationships/image" Target="media/image666.wmf"/><Relationship Id="rId1511" Type="http://schemas.openxmlformats.org/officeDocument/2006/relationships/image" Target="media/image774.wmf"/><Relationship Id="rId1749" Type="http://schemas.openxmlformats.org/officeDocument/2006/relationships/oleObject" Target="embeddings/oleObject842.bin"/><Relationship Id="rId106" Type="http://schemas.openxmlformats.org/officeDocument/2006/relationships/image" Target="media/image49.wmf"/><Relationship Id="rId313" Type="http://schemas.openxmlformats.org/officeDocument/2006/relationships/image" Target="media/image155.wmf"/><Relationship Id="rId758" Type="http://schemas.openxmlformats.org/officeDocument/2006/relationships/image" Target="media/image383.wmf"/><Relationship Id="rId965" Type="http://schemas.openxmlformats.org/officeDocument/2006/relationships/oleObject" Target="embeddings/oleObject465.bin"/><Relationship Id="rId1150" Type="http://schemas.openxmlformats.org/officeDocument/2006/relationships/oleObject" Target="embeddings/oleObject553.bin"/><Relationship Id="rId1388" Type="http://schemas.openxmlformats.org/officeDocument/2006/relationships/image" Target="media/image709.wmf"/><Relationship Id="rId1595" Type="http://schemas.openxmlformats.org/officeDocument/2006/relationships/image" Target="media/image818.wmf"/><Relationship Id="rId1609" Type="http://schemas.openxmlformats.org/officeDocument/2006/relationships/oleObject" Target="embeddings/oleObject773.bin"/><Relationship Id="rId1816" Type="http://schemas.openxmlformats.org/officeDocument/2006/relationships/oleObject" Target="embeddings/oleObject875.bin"/><Relationship Id="rId10" Type="http://schemas.openxmlformats.org/officeDocument/2006/relationships/footnotes" Target="footnotes.xml"/><Relationship Id="rId94" Type="http://schemas.openxmlformats.org/officeDocument/2006/relationships/image" Target="media/image43.wmf"/><Relationship Id="rId397" Type="http://schemas.openxmlformats.org/officeDocument/2006/relationships/image" Target="media/image198.wmf"/><Relationship Id="rId520" Type="http://schemas.openxmlformats.org/officeDocument/2006/relationships/image" Target="media/image261.wmf"/><Relationship Id="rId618" Type="http://schemas.openxmlformats.org/officeDocument/2006/relationships/oleObject" Target="embeddings/oleObject296.bin"/><Relationship Id="rId825" Type="http://schemas.openxmlformats.org/officeDocument/2006/relationships/image" Target="media/image417.wmf"/><Relationship Id="rId1248" Type="http://schemas.openxmlformats.org/officeDocument/2006/relationships/image" Target="media/image637.wmf"/><Relationship Id="rId1455" Type="http://schemas.openxmlformats.org/officeDocument/2006/relationships/image" Target="media/image744.wmf"/><Relationship Id="rId1662" Type="http://schemas.openxmlformats.org/officeDocument/2006/relationships/oleObject" Target="embeddings/oleObject799.bin"/><Relationship Id="rId257" Type="http://schemas.openxmlformats.org/officeDocument/2006/relationships/oleObject" Target="embeddings/oleObject121.bin"/><Relationship Id="rId464" Type="http://schemas.openxmlformats.org/officeDocument/2006/relationships/oleObject" Target="embeddings/oleObject221.bin"/><Relationship Id="rId1010" Type="http://schemas.openxmlformats.org/officeDocument/2006/relationships/image" Target="media/image513.png"/><Relationship Id="rId1094" Type="http://schemas.openxmlformats.org/officeDocument/2006/relationships/oleObject" Target="embeddings/oleObject527.bin"/><Relationship Id="rId1108" Type="http://schemas.openxmlformats.org/officeDocument/2006/relationships/image" Target="media/image564.wmf"/><Relationship Id="rId1315" Type="http://schemas.openxmlformats.org/officeDocument/2006/relationships/oleObject" Target="embeddings/oleObject633.bin"/><Relationship Id="rId117" Type="http://schemas.openxmlformats.org/officeDocument/2006/relationships/oleObject" Target="embeddings/oleObject52.bin"/><Relationship Id="rId671" Type="http://schemas.openxmlformats.org/officeDocument/2006/relationships/oleObject" Target="embeddings/oleObject322.bin"/><Relationship Id="rId769" Type="http://schemas.openxmlformats.org/officeDocument/2006/relationships/oleObject" Target="embeddings/oleObject370.bin"/><Relationship Id="rId976" Type="http://schemas.openxmlformats.org/officeDocument/2006/relationships/oleObject" Target="embeddings/oleObject470.bin"/><Relationship Id="rId1399" Type="http://schemas.openxmlformats.org/officeDocument/2006/relationships/oleObject" Target="embeddings/oleObject674.bin"/><Relationship Id="rId324" Type="http://schemas.openxmlformats.org/officeDocument/2006/relationships/oleObject" Target="embeddings/oleObject153.bin"/><Relationship Id="rId531" Type="http://schemas.openxmlformats.org/officeDocument/2006/relationships/image" Target="media/image267.wmf"/><Relationship Id="rId629" Type="http://schemas.openxmlformats.org/officeDocument/2006/relationships/image" Target="media/image317.wmf"/><Relationship Id="rId1161" Type="http://schemas.openxmlformats.org/officeDocument/2006/relationships/image" Target="media/image592.wmf"/><Relationship Id="rId1259" Type="http://schemas.openxmlformats.org/officeDocument/2006/relationships/oleObject" Target="embeddings/oleObject606.bin"/><Relationship Id="rId1466" Type="http://schemas.openxmlformats.org/officeDocument/2006/relationships/oleObject" Target="embeddings/oleObject706.bin"/><Relationship Id="rId836" Type="http://schemas.openxmlformats.org/officeDocument/2006/relationships/oleObject" Target="embeddings/oleObject403.bin"/><Relationship Id="rId1021" Type="http://schemas.openxmlformats.org/officeDocument/2006/relationships/oleObject" Target="embeddings/oleObject491.bin"/><Relationship Id="rId1119" Type="http://schemas.openxmlformats.org/officeDocument/2006/relationships/oleObject" Target="embeddings/oleObject539.bin"/><Relationship Id="rId1673" Type="http://schemas.openxmlformats.org/officeDocument/2006/relationships/image" Target="media/image858.wmf"/><Relationship Id="rId903" Type="http://schemas.openxmlformats.org/officeDocument/2006/relationships/image" Target="media/image457.png"/><Relationship Id="rId1326" Type="http://schemas.openxmlformats.org/officeDocument/2006/relationships/image" Target="media/image677.png"/><Relationship Id="rId1533" Type="http://schemas.openxmlformats.org/officeDocument/2006/relationships/oleObject" Target="embeddings/oleObject737.bin"/><Relationship Id="rId1740" Type="http://schemas.openxmlformats.org/officeDocument/2006/relationships/image" Target="media/image892.wmf"/><Relationship Id="rId32" Type="http://schemas.openxmlformats.org/officeDocument/2006/relationships/image" Target="media/image11.wmf"/><Relationship Id="rId1600" Type="http://schemas.openxmlformats.org/officeDocument/2006/relationships/oleObject" Target="embeddings/oleObject769.bin"/><Relationship Id="rId1838" Type="http://schemas.openxmlformats.org/officeDocument/2006/relationships/theme" Target="theme/theme1.xml"/><Relationship Id="rId181" Type="http://schemas.openxmlformats.org/officeDocument/2006/relationships/image" Target="media/image87.wmf"/><Relationship Id="rId279" Type="http://schemas.openxmlformats.org/officeDocument/2006/relationships/oleObject" Target="embeddings/oleObject131.bin"/><Relationship Id="rId486" Type="http://schemas.openxmlformats.org/officeDocument/2006/relationships/oleObject" Target="embeddings/oleObject232.bin"/><Relationship Id="rId693" Type="http://schemas.openxmlformats.org/officeDocument/2006/relationships/oleObject" Target="embeddings/oleObject333.bin"/><Relationship Id="rId139" Type="http://schemas.openxmlformats.org/officeDocument/2006/relationships/oleObject" Target="embeddings/oleObject63.bin"/><Relationship Id="rId346" Type="http://schemas.openxmlformats.org/officeDocument/2006/relationships/image" Target="media/image172.wmf"/><Relationship Id="rId553" Type="http://schemas.openxmlformats.org/officeDocument/2006/relationships/image" Target="media/image278.wmf"/><Relationship Id="rId760" Type="http://schemas.openxmlformats.org/officeDocument/2006/relationships/image" Target="media/image384.wmf"/><Relationship Id="rId998" Type="http://schemas.openxmlformats.org/officeDocument/2006/relationships/image" Target="media/image507.wmf"/><Relationship Id="rId1183" Type="http://schemas.openxmlformats.org/officeDocument/2006/relationships/image" Target="media/image603.wmf"/><Relationship Id="rId1390" Type="http://schemas.openxmlformats.org/officeDocument/2006/relationships/image" Target="media/image710.wmf"/><Relationship Id="rId206" Type="http://schemas.openxmlformats.org/officeDocument/2006/relationships/oleObject" Target="embeddings/oleObject96.bin"/><Relationship Id="rId413" Type="http://schemas.openxmlformats.org/officeDocument/2006/relationships/oleObject" Target="embeddings/oleObject196.bin"/><Relationship Id="rId858" Type="http://schemas.openxmlformats.org/officeDocument/2006/relationships/image" Target="media/image434.wmf"/><Relationship Id="rId1043" Type="http://schemas.openxmlformats.org/officeDocument/2006/relationships/oleObject" Target="embeddings/oleObject502.bin"/><Relationship Id="rId1488" Type="http://schemas.openxmlformats.org/officeDocument/2006/relationships/image" Target="media/image762.wmf"/><Relationship Id="rId1695" Type="http://schemas.openxmlformats.org/officeDocument/2006/relationships/oleObject" Target="embeddings/oleObject815.bin"/><Relationship Id="rId620" Type="http://schemas.openxmlformats.org/officeDocument/2006/relationships/oleObject" Target="embeddings/oleObject297.bin"/><Relationship Id="rId718" Type="http://schemas.openxmlformats.org/officeDocument/2006/relationships/oleObject" Target="embeddings/oleObject345.bin"/><Relationship Id="rId925" Type="http://schemas.openxmlformats.org/officeDocument/2006/relationships/oleObject" Target="embeddings/oleObject446.bin"/><Relationship Id="rId1250" Type="http://schemas.openxmlformats.org/officeDocument/2006/relationships/image" Target="media/image638.wmf"/><Relationship Id="rId1348" Type="http://schemas.openxmlformats.org/officeDocument/2006/relationships/oleObject" Target="embeddings/oleObject649.bin"/><Relationship Id="rId1555" Type="http://schemas.openxmlformats.org/officeDocument/2006/relationships/image" Target="media/image797.wmf"/><Relationship Id="rId1762" Type="http://schemas.openxmlformats.org/officeDocument/2006/relationships/image" Target="media/image903.wmf"/><Relationship Id="rId1110" Type="http://schemas.openxmlformats.org/officeDocument/2006/relationships/image" Target="media/image565.wmf"/><Relationship Id="rId1208" Type="http://schemas.openxmlformats.org/officeDocument/2006/relationships/oleObject" Target="embeddings/oleObject581.bin"/><Relationship Id="rId1415" Type="http://schemas.openxmlformats.org/officeDocument/2006/relationships/image" Target="media/image723.wmf"/><Relationship Id="rId54" Type="http://schemas.openxmlformats.org/officeDocument/2006/relationships/image" Target="media/image23.wmf"/><Relationship Id="rId1622" Type="http://schemas.openxmlformats.org/officeDocument/2006/relationships/image" Target="media/image832.wmf"/><Relationship Id="rId270" Type="http://schemas.openxmlformats.org/officeDocument/2006/relationships/oleObject" Target="embeddings/oleObject127.bin"/><Relationship Id="rId130" Type="http://schemas.openxmlformats.org/officeDocument/2006/relationships/image" Target="media/image61.wmf"/><Relationship Id="rId368" Type="http://schemas.openxmlformats.org/officeDocument/2006/relationships/oleObject" Target="embeddings/oleObject174.bin"/><Relationship Id="rId575" Type="http://schemas.openxmlformats.org/officeDocument/2006/relationships/oleObject" Target="embeddings/oleObject275.bin"/><Relationship Id="rId782" Type="http://schemas.openxmlformats.org/officeDocument/2006/relationships/image" Target="media/image395.wmf"/><Relationship Id="rId228" Type="http://schemas.openxmlformats.org/officeDocument/2006/relationships/oleObject" Target="embeddings/oleObject107.bin"/><Relationship Id="rId435" Type="http://schemas.openxmlformats.org/officeDocument/2006/relationships/oleObject" Target="embeddings/oleObject207.bin"/><Relationship Id="rId642" Type="http://schemas.openxmlformats.org/officeDocument/2006/relationships/oleObject" Target="embeddings/oleObject308.bin"/><Relationship Id="rId1065" Type="http://schemas.openxmlformats.org/officeDocument/2006/relationships/oleObject" Target="embeddings/oleObject513.bin"/><Relationship Id="rId1272" Type="http://schemas.openxmlformats.org/officeDocument/2006/relationships/image" Target="media/image649.wmf"/><Relationship Id="rId502" Type="http://schemas.openxmlformats.org/officeDocument/2006/relationships/oleObject" Target="embeddings/oleObject240.bin"/><Relationship Id="rId947" Type="http://schemas.openxmlformats.org/officeDocument/2006/relationships/image" Target="media/image480.wmf"/><Relationship Id="rId1132" Type="http://schemas.openxmlformats.org/officeDocument/2006/relationships/image" Target="media/image576.png"/><Relationship Id="rId1577" Type="http://schemas.openxmlformats.org/officeDocument/2006/relationships/image" Target="media/image809.wmf"/><Relationship Id="rId1784" Type="http://schemas.openxmlformats.org/officeDocument/2006/relationships/oleObject" Target="embeddings/oleObject859.bin"/><Relationship Id="rId76" Type="http://schemas.openxmlformats.org/officeDocument/2006/relationships/image" Target="media/image34.wmf"/><Relationship Id="rId807" Type="http://schemas.openxmlformats.org/officeDocument/2006/relationships/image" Target="media/image408.wmf"/><Relationship Id="rId1437" Type="http://schemas.openxmlformats.org/officeDocument/2006/relationships/oleObject" Target="embeddings/oleObject692.bin"/><Relationship Id="rId1644" Type="http://schemas.openxmlformats.org/officeDocument/2006/relationships/oleObject" Target="embeddings/oleObject790.bin"/><Relationship Id="rId1504" Type="http://schemas.openxmlformats.org/officeDocument/2006/relationships/image" Target="media/image770.wmf"/><Relationship Id="rId1711" Type="http://schemas.openxmlformats.org/officeDocument/2006/relationships/oleObject" Target="embeddings/oleObject823.bin"/><Relationship Id="rId292" Type="http://schemas.openxmlformats.org/officeDocument/2006/relationships/image" Target="media/image144.wmf"/><Relationship Id="rId1809" Type="http://schemas.openxmlformats.org/officeDocument/2006/relationships/image" Target="media/image927.wmf"/><Relationship Id="rId597" Type="http://schemas.openxmlformats.org/officeDocument/2006/relationships/image" Target="media/image301.wmf"/><Relationship Id="rId152" Type="http://schemas.openxmlformats.org/officeDocument/2006/relationships/image" Target="media/image72.wmf"/><Relationship Id="rId457" Type="http://schemas.openxmlformats.org/officeDocument/2006/relationships/oleObject" Target="embeddings/oleObject218.bin"/><Relationship Id="rId1087" Type="http://schemas.openxmlformats.org/officeDocument/2006/relationships/image" Target="media/image553.wmf"/><Relationship Id="rId1294" Type="http://schemas.openxmlformats.org/officeDocument/2006/relationships/oleObject" Target="embeddings/oleObject623.bin"/><Relationship Id="rId664" Type="http://schemas.openxmlformats.org/officeDocument/2006/relationships/oleObject" Target="embeddings/oleObject319.bin"/><Relationship Id="rId871" Type="http://schemas.openxmlformats.org/officeDocument/2006/relationships/oleObject" Target="embeddings/oleObject420.bin"/><Relationship Id="rId969" Type="http://schemas.openxmlformats.org/officeDocument/2006/relationships/oleObject" Target="embeddings/oleObject467.bin"/><Relationship Id="rId1599" Type="http://schemas.openxmlformats.org/officeDocument/2006/relationships/image" Target="media/image820.wmf"/><Relationship Id="rId317" Type="http://schemas.openxmlformats.org/officeDocument/2006/relationships/image" Target="media/image157.wmf"/><Relationship Id="rId524" Type="http://schemas.openxmlformats.org/officeDocument/2006/relationships/image" Target="media/image263.wmf"/><Relationship Id="rId731" Type="http://schemas.openxmlformats.org/officeDocument/2006/relationships/oleObject" Target="embeddings/oleObject351.bin"/><Relationship Id="rId1154" Type="http://schemas.openxmlformats.org/officeDocument/2006/relationships/oleObject" Target="embeddings/oleObject555.bin"/><Relationship Id="rId1361" Type="http://schemas.openxmlformats.org/officeDocument/2006/relationships/image" Target="media/image695.wmf"/><Relationship Id="rId1459" Type="http://schemas.openxmlformats.org/officeDocument/2006/relationships/image" Target="media/image746.wmf"/><Relationship Id="rId98" Type="http://schemas.openxmlformats.org/officeDocument/2006/relationships/image" Target="media/image45.wmf"/><Relationship Id="rId829" Type="http://schemas.openxmlformats.org/officeDocument/2006/relationships/image" Target="media/image419.wmf"/><Relationship Id="rId1014" Type="http://schemas.openxmlformats.org/officeDocument/2006/relationships/image" Target="media/image516.wmf"/><Relationship Id="rId1221" Type="http://schemas.openxmlformats.org/officeDocument/2006/relationships/image" Target="media/image623.wmf"/><Relationship Id="rId1666" Type="http://schemas.openxmlformats.org/officeDocument/2006/relationships/oleObject" Target="embeddings/oleObject801.bin"/><Relationship Id="rId1319" Type="http://schemas.openxmlformats.org/officeDocument/2006/relationships/oleObject" Target="embeddings/oleObject635.bin"/><Relationship Id="rId1526" Type="http://schemas.openxmlformats.org/officeDocument/2006/relationships/oleObject" Target="embeddings/oleObject734.bin"/><Relationship Id="rId1733" Type="http://schemas.openxmlformats.org/officeDocument/2006/relationships/oleObject" Target="embeddings/oleObject834.bin"/><Relationship Id="rId25" Type="http://schemas.openxmlformats.org/officeDocument/2006/relationships/oleObject" Target="embeddings/oleObject7.bin"/><Relationship Id="rId1800" Type="http://schemas.openxmlformats.org/officeDocument/2006/relationships/oleObject" Target="embeddings/oleObject867.bin"/><Relationship Id="rId174" Type="http://schemas.openxmlformats.org/officeDocument/2006/relationships/oleObject" Target="embeddings/oleObject80.bin"/><Relationship Id="rId381" Type="http://schemas.openxmlformats.org/officeDocument/2006/relationships/image" Target="media/image190.wmf"/><Relationship Id="rId241" Type="http://schemas.openxmlformats.org/officeDocument/2006/relationships/image" Target="media/image117.png"/><Relationship Id="rId479" Type="http://schemas.openxmlformats.org/officeDocument/2006/relationships/image" Target="media/image240.wmf"/><Relationship Id="rId686" Type="http://schemas.openxmlformats.org/officeDocument/2006/relationships/image" Target="media/image346.wmf"/><Relationship Id="rId893" Type="http://schemas.openxmlformats.org/officeDocument/2006/relationships/image" Target="media/image452.wmf"/><Relationship Id="rId339" Type="http://schemas.openxmlformats.org/officeDocument/2006/relationships/oleObject" Target="embeddings/oleObject160.bin"/><Relationship Id="rId546" Type="http://schemas.openxmlformats.org/officeDocument/2006/relationships/oleObject" Target="embeddings/oleObject261.bin"/><Relationship Id="rId753" Type="http://schemas.openxmlformats.org/officeDocument/2006/relationships/oleObject" Target="embeddings/oleObject362.bin"/><Relationship Id="rId1176" Type="http://schemas.openxmlformats.org/officeDocument/2006/relationships/oleObject" Target="embeddings/oleObject566.bin"/><Relationship Id="rId1383" Type="http://schemas.openxmlformats.org/officeDocument/2006/relationships/image" Target="media/image706.png"/><Relationship Id="rId101" Type="http://schemas.openxmlformats.org/officeDocument/2006/relationships/oleObject" Target="embeddings/oleObject44.bin"/><Relationship Id="rId406" Type="http://schemas.openxmlformats.org/officeDocument/2006/relationships/image" Target="media/image203.wmf"/><Relationship Id="rId960" Type="http://schemas.openxmlformats.org/officeDocument/2006/relationships/image" Target="media/image487.wmf"/><Relationship Id="rId1036" Type="http://schemas.openxmlformats.org/officeDocument/2006/relationships/image" Target="media/image527.wmf"/><Relationship Id="rId1243" Type="http://schemas.openxmlformats.org/officeDocument/2006/relationships/oleObject" Target="embeddings/oleObject598.bin"/><Relationship Id="rId1590" Type="http://schemas.openxmlformats.org/officeDocument/2006/relationships/oleObject" Target="embeddings/oleObject764.bin"/><Relationship Id="rId1688" Type="http://schemas.openxmlformats.org/officeDocument/2006/relationships/image" Target="media/image866.wmf"/><Relationship Id="rId613" Type="http://schemas.openxmlformats.org/officeDocument/2006/relationships/image" Target="media/image309.wmf"/><Relationship Id="rId820" Type="http://schemas.openxmlformats.org/officeDocument/2006/relationships/oleObject" Target="embeddings/oleObject395.bin"/><Relationship Id="rId918" Type="http://schemas.openxmlformats.org/officeDocument/2006/relationships/image" Target="media/image465.wmf"/><Relationship Id="rId1450" Type="http://schemas.openxmlformats.org/officeDocument/2006/relationships/oleObject" Target="embeddings/oleObject698.bin"/><Relationship Id="rId1548" Type="http://schemas.openxmlformats.org/officeDocument/2006/relationships/oleObject" Target="embeddings/oleObject744.bin"/><Relationship Id="rId1755" Type="http://schemas.openxmlformats.org/officeDocument/2006/relationships/oleObject" Target="embeddings/oleObject845.bin"/><Relationship Id="rId1103" Type="http://schemas.openxmlformats.org/officeDocument/2006/relationships/oleObject" Target="embeddings/oleObject531.bin"/><Relationship Id="rId1310" Type="http://schemas.openxmlformats.org/officeDocument/2006/relationships/image" Target="media/image669.wmf"/><Relationship Id="rId1408" Type="http://schemas.openxmlformats.org/officeDocument/2006/relationships/oleObject" Target="embeddings/oleObject678.bin"/><Relationship Id="rId47" Type="http://schemas.openxmlformats.org/officeDocument/2006/relationships/oleObject" Target="embeddings/oleObject17.bin"/><Relationship Id="rId1615" Type="http://schemas.openxmlformats.org/officeDocument/2006/relationships/oleObject" Target="embeddings/oleObject776.bin"/><Relationship Id="rId1822" Type="http://schemas.openxmlformats.org/officeDocument/2006/relationships/oleObject" Target="embeddings/oleObject878.bin"/><Relationship Id="rId196" Type="http://schemas.openxmlformats.org/officeDocument/2006/relationships/oleObject" Target="embeddings/oleObject91.bin"/><Relationship Id="rId263" Type="http://schemas.openxmlformats.org/officeDocument/2006/relationships/image" Target="media/image129.wmf"/><Relationship Id="rId470" Type="http://schemas.openxmlformats.org/officeDocument/2006/relationships/oleObject" Target="embeddings/oleObject224.bin"/><Relationship Id="rId123" Type="http://schemas.openxmlformats.org/officeDocument/2006/relationships/oleObject" Target="embeddings/oleObject55.bin"/><Relationship Id="rId330" Type="http://schemas.openxmlformats.org/officeDocument/2006/relationships/image" Target="media/image164.wmf"/><Relationship Id="rId568" Type="http://schemas.openxmlformats.org/officeDocument/2006/relationships/oleObject" Target="embeddings/oleObject272.bin"/><Relationship Id="rId775" Type="http://schemas.openxmlformats.org/officeDocument/2006/relationships/oleObject" Target="embeddings/oleObject373.bin"/><Relationship Id="rId982" Type="http://schemas.openxmlformats.org/officeDocument/2006/relationships/oleObject" Target="embeddings/oleObject473.bin"/><Relationship Id="rId1198" Type="http://schemas.openxmlformats.org/officeDocument/2006/relationships/oleObject" Target="embeddings/oleObject577.bin"/><Relationship Id="rId428" Type="http://schemas.openxmlformats.org/officeDocument/2006/relationships/image" Target="media/image214.wmf"/><Relationship Id="rId635" Type="http://schemas.openxmlformats.org/officeDocument/2006/relationships/image" Target="media/image320.wmf"/><Relationship Id="rId842" Type="http://schemas.openxmlformats.org/officeDocument/2006/relationships/image" Target="media/image426.wmf"/><Relationship Id="rId1058" Type="http://schemas.openxmlformats.org/officeDocument/2006/relationships/image" Target="media/image538.wmf"/><Relationship Id="rId1265" Type="http://schemas.openxmlformats.org/officeDocument/2006/relationships/oleObject" Target="embeddings/oleObject609.bin"/><Relationship Id="rId1472" Type="http://schemas.openxmlformats.org/officeDocument/2006/relationships/image" Target="media/image753.png"/><Relationship Id="rId702" Type="http://schemas.openxmlformats.org/officeDocument/2006/relationships/oleObject" Target="embeddings/oleObject337.bin"/><Relationship Id="rId1125" Type="http://schemas.openxmlformats.org/officeDocument/2006/relationships/oleObject" Target="embeddings/oleObject542.bin"/><Relationship Id="rId1332" Type="http://schemas.openxmlformats.org/officeDocument/2006/relationships/oleObject" Target="embeddings/oleObject641.bin"/><Relationship Id="rId1777" Type="http://schemas.openxmlformats.org/officeDocument/2006/relationships/oleObject" Target="embeddings/oleObject856.bin"/><Relationship Id="rId69" Type="http://schemas.openxmlformats.org/officeDocument/2006/relationships/oleObject" Target="embeddings/oleObject28.bin"/><Relationship Id="rId1637" Type="http://schemas.openxmlformats.org/officeDocument/2006/relationships/oleObject" Target="embeddings/oleObject787.bin"/><Relationship Id="rId1704" Type="http://schemas.openxmlformats.org/officeDocument/2006/relationships/image" Target="media/image874.wmf"/><Relationship Id="rId285" Type="http://schemas.openxmlformats.org/officeDocument/2006/relationships/oleObject" Target="embeddings/oleObject134.bin"/><Relationship Id="rId492" Type="http://schemas.openxmlformats.org/officeDocument/2006/relationships/oleObject" Target="embeddings/oleObject235.bin"/><Relationship Id="rId797" Type="http://schemas.openxmlformats.org/officeDocument/2006/relationships/oleObject" Target="embeddings/oleObject384.bin"/><Relationship Id="rId145" Type="http://schemas.openxmlformats.org/officeDocument/2006/relationships/oleObject" Target="embeddings/oleObject66.bin"/><Relationship Id="rId352" Type="http://schemas.openxmlformats.org/officeDocument/2006/relationships/image" Target="media/image175.wmf"/><Relationship Id="rId1287" Type="http://schemas.openxmlformats.org/officeDocument/2006/relationships/image" Target="media/image657.wmf"/><Relationship Id="rId212" Type="http://schemas.openxmlformats.org/officeDocument/2006/relationships/oleObject" Target="embeddings/oleObject99.bin"/><Relationship Id="rId657" Type="http://schemas.openxmlformats.org/officeDocument/2006/relationships/image" Target="media/image331.wmf"/><Relationship Id="rId864" Type="http://schemas.openxmlformats.org/officeDocument/2006/relationships/image" Target="media/image437.wmf"/><Relationship Id="rId1494" Type="http://schemas.openxmlformats.org/officeDocument/2006/relationships/image" Target="media/image765.wmf"/><Relationship Id="rId1799" Type="http://schemas.openxmlformats.org/officeDocument/2006/relationships/image" Target="media/image922.wmf"/><Relationship Id="rId517" Type="http://schemas.openxmlformats.org/officeDocument/2006/relationships/oleObject" Target="embeddings/oleObject247.bin"/><Relationship Id="rId724" Type="http://schemas.openxmlformats.org/officeDocument/2006/relationships/image" Target="media/image366.wmf"/><Relationship Id="rId931" Type="http://schemas.openxmlformats.org/officeDocument/2006/relationships/oleObject" Target="embeddings/oleObject449.bin"/><Relationship Id="rId1147" Type="http://schemas.openxmlformats.org/officeDocument/2006/relationships/image" Target="media/image585.wmf"/><Relationship Id="rId1354" Type="http://schemas.openxmlformats.org/officeDocument/2006/relationships/oleObject" Target="embeddings/oleObject652.bin"/><Relationship Id="rId1561" Type="http://schemas.openxmlformats.org/officeDocument/2006/relationships/oleObject" Target="embeddings/oleObject750.bin"/><Relationship Id="rId60" Type="http://schemas.openxmlformats.org/officeDocument/2006/relationships/image" Target="media/image26.wmf"/><Relationship Id="rId1007" Type="http://schemas.openxmlformats.org/officeDocument/2006/relationships/oleObject" Target="embeddings/oleObject485.bin"/><Relationship Id="rId1214" Type="http://schemas.openxmlformats.org/officeDocument/2006/relationships/oleObject" Target="embeddings/oleObject584.bin"/><Relationship Id="rId1421" Type="http://schemas.openxmlformats.org/officeDocument/2006/relationships/image" Target="media/image726.png"/><Relationship Id="rId1659" Type="http://schemas.openxmlformats.org/officeDocument/2006/relationships/image" Target="media/image851.wmf"/><Relationship Id="rId1519" Type="http://schemas.openxmlformats.org/officeDocument/2006/relationships/image" Target="media/image778.wmf"/><Relationship Id="rId1726" Type="http://schemas.openxmlformats.org/officeDocument/2006/relationships/image" Target="media/image885.wmf"/><Relationship Id="rId18" Type="http://schemas.openxmlformats.org/officeDocument/2006/relationships/image" Target="media/image4.wmf"/><Relationship Id="rId167" Type="http://schemas.openxmlformats.org/officeDocument/2006/relationships/oleObject" Target="embeddings/oleObject77.bin"/><Relationship Id="rId374" Type="http://schemas.openxmlformats.org/officeDocument/2006/relationships/oleObject" Target="embeddings/oleObject177.bin"/><Relationship Id="rId581" Type="http://schemas.openxmlformats.org/officeDocument/2006/relationships/oleObject" Target="embeddings/oleObject278.bin"/><Relationship Id="rId234" Type="http://schemas.openxmlformats.org/officeDocument/2006/relationships/oleObject" Target="embeddings/oleObject110.bin"/><Relationship Id="rId679" Type="http://schemas.openxmlformats.org/officeDocument/2006/relationships/oleObject" Target="embeddings/oleObject326.bin"/><Relationship Id="rId886" Type="http://schemas.openxmlformats.org/officeDocument/2006/relationships/oleObject" Target="embeddings/oleObject427.bin"/><Relationship Id="rId2" Type="http://schemas.openxmlformats.org/officeDocument/2006/relationships/customXml" Target="../customXml/item2.xml"/><Relationship Id="rId441" Type="http://schemas.openxmlformats.org/officeDocument/2006/relationships/oleObject" Target="embeddings/oleObject210.bin"/><Relationship Id="rId539" Type="http://schemas.openxmlformats.org/officeDocument/2006/relationships/image" Target="media/image271.wmf"/><Relationship Id="rId746" Type="http://schemas.openxmlformats.org/officeDocument/2006/relationships/image" Target="media/image377.wmf"/><Relationship Id="rId1071" Type="http://schemas.openxmlformats.org/officeDocument/2006/relationships/image" Target="media/image545.wmf"/><Relationship Id="rId1169" Type="http://schemas.openxmlformats.org/officeDocument/2006/relationships/image" Target="media/image596.wmf"/><Relationship Id="rId1376" Type="http://schemas.openxmlformats.org/officeDocument/2006/relationships/oleObject" Target="embeddings/oleObject663.bin"/><Relationship Id="rId1583" Type="http://schemas.openxmlformats.org/officeDocument/2006/relationships/image" Target="media/image812.wmf"/><Relationship Id="rId301" Type="http://schemas.openxmlformats.org/officeDocument/2006/relationships/image" Target="media/image149.wmf"/><Relationship Id="rId953" Type="http://schemas.openxmlformats.org/officeDocument/2006/relationships/image" Target="media/image483.wmf"/><Relationship Id="rId1029" Type="http://schemas.openxmlformats.org/officeDocument/2006/relationships/oleObject" Target="embeddings/oleObject495.bin"/><Relationship Id="rId1236" Type="http://schemas.openxmlformats.org/officeDocument/2006/relationships/oleObject" Target="embeddings/oleObject595.bin"/><Relationship Id="rId1790" Type="http://schemas.openxmlformats.org/officeDocument/2006/relationships/oleObject" Target="embeddings/oleObject862.bin"/><Relationship Id="rId82" Type="http://schemas.openxmlformats.org/officeDocument/2006/relationships/image" Target="media/image37.wmf"/><Relationship Id="rId606" Type="http://schemas.openxmlformats.org/officeDocument/2006/relationships/image" Target="media/image305.wmf"/><Relationship Id="rId813" Type="http://schemas.openxmlformats.org/officeDocument/2006/relationships/image" Target="media/image411.wmf"/><Relationship Id="rId1443" Type="http://schemas.openxmlformats.org/officeDocument/2006/relationships/image" Target="media/image738.wmf"/><Relationship Id="rId1650" Type="http://schemas.openxmlformats.org/officeDocument/2006/relationships/oleObject" Target="embeddings/oleObject793.bin"/><Relationship Id="rId1748" Type="http://schemas.openxmlformats.org/officeDocument/2006/relationships/image" Target="media/image896.wmf"/><Relationship Id="rId1303" Type="http://schemas.openxmlformats.org/officeDocument/2006/relationships/oleObject" Target="embeddings/oleObject627.bin"/><Relationship Id="rId1510" Type="http://schemas.openxmlformats.org/officeDocument/2006/relationships/image" Target="media/image773.png"/><Relationship Id="rId1608" Type="http://schemas.openxmlformats.org/officeDocument/2006/relationships/image" Target="media/image825.wmf"/><Relationship Id="rId1815" Type="http://schemas.openxmlformats.org/officeDocument/2006/relationships/image" Target="media/image930.wmf"/><Relationship Id="rId189" Type="http://schemas.openxmlformats.org/officeDocument/2006/relationships/image" Target="media/image91.wmf"/><Relationship Id="rId396" Type="http://schemas.openxmlformats.org/officeDocument/2006/relationships/oleObject" Target="embeddings/oleObject188.bin"/><Relationship Id="rId256" Type="http://schemas.openxmlformats.org/officeDocument/2006/relationships/image" Target="media/image125.wmf"/><Relationship Id="rId463" Type="http://schemas.openxmlformats.org/officeDocument/2006/relationships/image" Target="media/image232.wmf"/><Relationship Id="rId670" Type="http://schemas.openxmlformats.org/officeDocument/2006/relationships/image" Target="media/image338.wmf"/><Relationship Id="rId1093" Type="http://schemas.openxmlformats.org/officeDocument/2006/relationships/image" Target="media/image556.wmf"/><Relationship Id="rId116" Type="http://schemas.openxmlformats.org/officeDocument/2006/relationships/image" Target="media/image54.wmf"/><Relationship Id="rId323" Type="http://schemas.openxmlformats.org/officeDocument/2006/relationships/image" Target="media/image160.wmf"/><Relationship Id="rId530" Type="http://schemas.openxmlformats.org/officeDocument/2006/relationships/image" Target="media/image266.png"/><Relationship Id="rId768" Type="http://schemas.openxmlformats.org/officeDocument/2006/relationships/image" Target="media/image388.wmf"/><Relationship Id="rId975" Type="http://schemas.openxmlformats.org/officeDocument/2006/relationships/image" Target="media/image495.wmf"/><Relationship Id="rId1160" Type="http://schemas.openxmlformats.org/officeDocument/2006/relationships/oleObject" Target="embeddings/oleObject558.bin"/><Relationship Id="rId1398" Type="http://schemas.openxmlformats.org/officeDocument/2006/relationships/image" Target="media/image714.wmf"/><Relationship Id="rId628" Type="http://schemas.openxmlformats.org/officeDocument/2006/relationships/oleObject" Target="embeddings/oleObject301.bin"/><Relationship Id="rId835" Type="http://schemas.openxmlformats.org/officeDocument/2006/relationships/image" Target="media/image422.wmf"/><Relationship Id="rId1258" Type="http://schemas.openxmlformats.org/officeDocument/2006/relationships/image" Target="media/image642.wmf"/><Relationship Id="rId1465" Type="http://schemas.openxmlformats.org/officeDocument/2006/relationships/image" Target="media/image749.wmf"/><Relationship Id="rId1672" Type="http://schemas.openxmlformats.org/officeDocument/2006/relationships/oleObject" Target="embeddings/oleObject804.bin"/><Relationship Id="rId1020" Type="http://schemas.openxmlformats.org/officeDocument/2006/relationships/image" Target="media/image519.wmf"/><Relationship Id="rId1118" Type="http://schemas.openxmlformats.org/officeDocument/2006/relationships/image" Target="media/image569.wmf"/><Relationship Id="rId1325" Type="http://schemas.openxmlformats.org/officeDocument/2006/relationships/oleObject" Target="embeddings/oleObject638.bin"/><Relationship Id="rId1532" Type="http://schemas.openxmlformats.org/officeDocument/2006/relationships/image" Target="media/image785.wmf"/><Relationship Id="rId902" Type="http://schemas.openxmlformats.org/officeDocument/2006/relationships/oleObject" Target="embeddings/oleObject435.bin"/><Relationship Id="rId1837" Type="http://schemas.openxmlformats.org/officeDocument/2006/relationships/fontTable" Target="fontTable.xml"/><Relationship Id="rId31" Type="http://schemas.openxmlformats.org/officeDocument/2006/relationships/oleObject" Target="embeddings/oleObject10.bin"/><Relationship Id="rId180" Type="http://schemas.openxmlformats.org/officeDocument/2006/relationships/oleObject" Target="embeddings/oleObject83.bin"/><Relationship Id="rId278" Type="http://schemas.openxmlformats.org/officeDocument/2006/relationships/image" Target="media/image137.wmf"/><Relationship Id="rId485" Type="http://schemas.openxmlformats.org/officeDocument/2006/relationships/image" Target="media/image243.wmf"/><Relationship Id="rId692" Type="http://schemas.openxmlformats.org/officeDocument/2006/relationships/image" Target="media/image349.wmf"/><Relationship Id="rId138" Type="http://schemas.openxmlformats.org/officeDocument/2006/relationships/image" Target="media/image65.wmf"/><Relationship Id="rId345" Type="http://schemas.openxmlformats.org/officeDocument/2006/relationships/oleObject" Target="embeddings/oleObject163.bin"/><Relationship Id="rId552" Type="http://schemas.openxmlformats.org/officeDocument/2006/relationships/oleObject" Target="embeddings/oleObject264.bin"/><Relationship Id="rId997" Type="http://schemas.openxmlformats.org/officeDocument/2006/relationships/oleObject" Target="embeddings/oleObject480.bin"/><Relationship Id="rId1182" Type="http://schemas.openxmlformats.org/officeDocument/2006/relationships/oleObject" Target="embeddings/oleObject569.bin"/><Relationship Id="rId205" Type="http://schemas.openxmlformats.org/officeDocument/2006/relationships/image" Target="media/image99.wmf"/><Relationship Id="rId412" Type="http://schemas.openxmlformats.org/officeDocument/2006/relationships/image" Target="media/image206.wmf"/><Relationship Id="rId857" Type="http://schemas.openxmlformats.org/officeDocument/2006/relationships/oleObject" Target="embeddings/oleObject413.bin"/><Relationship Id="rId1042" Type="http://schemas.openxmlformats.org/officeDocument/2006/relationships/image" Target="media/image530.wmf"/><Relationship Id="rId1487" Type="http://schemas.openxmlformats.org/officeDocument/2006/relationships/oleObject" Target="embeddings/oleObject715.bin"/><Relationship Id="rId1694" Type="http://schemas.openxmlformats.org/officeDocument/2006/relationships/image" Target="media/image869.wmf"/><Relationship Id="rId717" Type="http://schemas.openxmlformats.org/officeDocument/2006/relationships/image" Target="media/image362.wmf"/><Relationship Id="rId924" Type="http://schemas.openxmlformats.org/officeDocument/2006/relationships/image" Target="media/image468.wmf"/><Relationship Id="rId1347" Type="http://schemas.openxmlformats.org/officeDocument/2006/relationships/image" Target="media/image688.wmf"/><Relationship Id="rId1554" Type="http://schemas.openxmlformats.org/officeDocument/2006/relationships/oleObject" Target="embeddings/oleObject747.bin"/><Relationship Id="rId1761" Type="http://schemas.openxmlformats.org/officeDocument/2006/relationships/oleObject" Target="embeddings/oleObject848.bin"/><Relationship Id="rId53" Type="http://schemas.openxmlformats.org/officeDocument/2006/relationships/oleObject" Target="embeddings/oleObject20.bin"/><Relationship Id="rId1207" Type="http://schemas.openxmlformats.org/officeDocument/2006/relationships/image" Target="media/image616.wmf"/><Relationship Id="rId1414" Type="http://schemas.openxmlformats.org/officeDocument/2006/relationships/oleObject" Target="embeddings/oleObject681.bin"/><Relationship Id="rId1621" Type="http://schemas.openxmlformats.org/officeDocument/2006/relationships/oleObject" Target="embeddings/oleObject779.bin"/><Relationship Id="rId1719" Type="http://schemas.openxmlformats.org/officeDocument/2006/relationships/oleObject" Target="embeddings/oleObject827.bin"/><Relationship Id="rId367" Type="http://schemas.openxmlformats.org/officeDocument/2006/relationships/image" Target="media/image183.wmf"/><Relationship Id="rId574" Type="http://schemas.openxmlformats.org/officeDocument/2006/relationships/image" Target="media/image289.wmf"/><Relationship Id="rId227" Type="http://schemas.openxmlformats.org/officeDocument/2006/relationships/image" Target="media/image110.wmf"/><Relationship Id="rId781" Type="http://schemas.openxmlformats.org/officeDocument/2006/relationships/oleObject" Target="embeddings/oleObject376.bin"/><Relationship Id="rId879" Type="http://schemas.openxmlformats.org/officeDocument/2006/relationships/image" Target="media/image445.wmf"/><Relationship Id="rId434" Type="http://schemas.openxmlformats.org/officeDocument/2006/relationships/image" Target="media/image217.wmf"/><Relationship Id="rId641" Type="http://schemas.openxmlformats.org/officeDocument/2006/relationships/image" Target="media/image323.wmf"/><Relationship Id="rId739" Type="http://schemas.openxmlformats.org/officeDocument/2006/relationships/oleObject" Target="embeddings/oleObject355.bin"/><Relationship Id="rId1064" Type="http://schemas.openxmlformats.org/officeDocument/2006/relationships/image" Target="media/image541.wmf"/><Relationship Id="rId1271" Type="http://schemas.openxmlformats.org/officeDocument/2006/relationships/oleObject" Target="embeddings/oleObject612.bin"/><Relationship Id="rId1369" Type="http://schemas.openxmlformats.org/officeDocument/2006/relationships/image" Target="media/image699.wmf"/><Relationship Id="rId1576" Type="http://schemas.openxmlformats.org/officeDocument/2006/relationships/image" Target="media/image808.png"/><Relationship Id="rId501" Type="http://schemas.openxmlformats.org/officeDocument/2006/relationships/image" Target="media/image251.wmf"/><Relationship Id="rId946" Type="http://schemas.openxmlformats.org/officeDocument/2006/relationships/oleObject" Target="embeddings/oleObject456.bin"/><Relationship Id="rId1131" Type="http://schemas.openxmlformats.org/officeDocument/2006/relationships/oleObject" Target="embeddings/oleObject545.bin"/><Relationship Id="rId1229" Type="http://schemas.openxmlformats.org/officeDocument/2006/relationships/image" Target="media/image627.wmf"/><Relationship Id="rId1783" Type="http://schemas.openxmlformats.org/officeDocument/2006/relationships/image" Target="media/image914.wmf"/><Relationship Id="rId75" Type="http://schemas.openxmlformats.org/officeDocument/2006/relationships/oleObject" Target="embeddings/oleObject31.bin"/><Relationship Id="rId806" Type="http://schemas.openxmlformats.org/officeDocument/2006/relationships/image" Target="media/image407.png"/><Relationship Id="rId1436" Type="http://schemas.openxmlformats.org/officeDocument/2006/relationships/image" Target="media/image734.wmf"/><Relationship Id="rId1643" Type="http://schemas.openxmlformats.org/officeDocument/2006/relationships/image" Target="media/image843.wmf"/><Relationship Id="rId1503" Type="http://schemas.openxmlformats.org/officeDocument/2006/relationships/oleObject" Target="embeddings/oleObject723.bin"/><Relationship Id="rId1710" Type="http://schemas.openxmlformats.org/officeDocument/2006/relationships/image" Target="media/image877.wmf"/><Relationship Id="rId291" Type="http://schemas.openxmlformats.org/officeDocument/2006/relationships/oleObject" Target="embeddings/oleObject137.bin"/><Relationship Id="rId1808" Type="http://schemas.openxmlformats.org/officeDocument/2006/relationships/oleObject" Target="embeddings/oleObject871.bin"/><Relationship Id="rId151" Type="http://schemas.openxmlformats.org/officeDocument/2006/relationships/oleObject" Target="embeddings/oleObject69.bin"/><Relationship Id="rId389" Type="http://schemas.openxmlformats.org/officeDocument/2006/relationships/image" Target="media/image194.wmf"/><Relationship Id="rId596" Type="http://schemas.openxmlformats.org/officeDocument/2006/relationships/oleObject" Target="embeddings/oleObject285.bin"/><Relationship Id="rId249" Type="http://schemas.openxmlformats.org/officeDocument/2006/relationships/oleObject" Target="embeddings/oleObject117.bin"/><Relationship Id="rId456" Type="http://schemas.openxmlformats.org/officeDocument/2006/relationships/image" Target="media/image228.wmf"/><Relationship Id="rId663" Type="http://schemas.openxmlformats.org/officeDocument/2006/relationships/image" Target="media/image334.wmf"/><Relationship Id="rId870" Type="http://schemas.openxmlformats.org/officeDocument/2006/relationships/image" Target="media/image440.wmf"/><Relationship Id="rId1086" Type="http://schemas.openxmlformats.org/officeDocument/2006/relationships/oleObject" Target="embeddings/oleObject523.bin"/><Relationship Id="rId1293" Type="http://schemas.openxmlformats.org/officeDocument/2006/relationships/image" Target="media/image660.wmf"/><Relationship Id="rId109" Type="http://schemas.openxmlformats.org/officeDocument/2006/relationships/oleObject" Target="embeddings/oleObject48.bin"/><Relationship Id="rId316" Type="http://schemas.openxmlformats.org/officeDocument/2006/relationships/oleObject" Target="embeddings/oleObject149.bin"/><Relationship Id="rId523" Type="http://schemas.openxmlformats.org/officeDocument/2006/relationships/oleObject" Target="embeddings/oleObject250.bin"/><Relationship Id="rId968" Type="http://schemas.openxmlformats.org/officeDocument/2006/relationships/image" Target="media/image491.wmf"/><Relationship Id="rId1153" Type="http://schemas.openxmlformats.org/officeDocument/2006/relationships/image" Target="media/image588.wmf"/><Relationship Id="rId1598" Type="http://schemas.openxmlformats.org/officeDocument/2006/relationships/oleObject" Target="embeddings/oleObject768.bin"/><Relationship Id="rId97" Type="http://schemas.openxmlformats.org/officeDocument/2006/relationships/oleObject" Target="embeddings/oleObject42.bin"/><Relationship Id="rId730" Type="http://schemas.openxmlformats.org/officeDocument/2006/relationships/image" Target="media/image369.wmf"/><Relationship Id="rId828" Type="http://schemas.openxmlformats.org/officeDocument/2006/relationships/oleObject" Target="embeddings/oleObject399.bin"/><Relationship Id="rId1013" Type="http://schemas.openxmlformats.org/officeDocument/2006/relationships/oleObject" Target="embeddings/oleObject487.bin"/><Relationship Id="rId1360" Type="http://schemas.openxmlformats.org/officeDocument/2006/relationships/oleObject" Target="embeddings/oleObject655.bin"/><Relationship Id="rId1458" Type="http://schemas.openxmlformats.org/officeDocument/2006/relationships/oleObject" Target="embeddings/oleObject702.bin"/><Relationship Id="rId1665" Type="http://schemas.openxmlformats.org/officeDocument/2006/relationships/image" Target="media/image854.wmf"/><Relationship Id="rId1220" Type="http://schemas.openxmlformats.org/officeDocument/2006/relationships/oleObject" Target="embeddings/oleObject587.bin"/><Relationship Id="rId1318" Type="http://schemas.openxmlformats.org/officeDocument/2006/relationships/image" Target="media/image673.wmf"/><Relationship Id="rId1525" Type="http://schemas.openxmlformats.org/officeDocument/2006/relationships/image" Target="media/image781.wmf"/><Relationship Id="rId1732" Type="http://schemas.openxmlformats.org/officeDocument/2006/relationships/image" Target="media/image888.wmf"/><Relationship Id="rId24" Type="http://schemas.openxmlformats.org/officeDocument/2006/relationships/image" Target="media/image7.wmf"/><Relationship Id="rId173" Type="http://schemas.openxmlformats.org/officeDocument/2006/relationships/image" Target="media/image83.wmf"/><Relationship Id="rId380" Type="http://schemas.openxmlformats.org/officeDocument/2006/relationships/oleObject" Target="embeddings/oleObject180.bin"/><Relationship Id="rId240" Type="http://schemas.openxmlformats.org/officeDocument/2006/relationships/oleObject" Target="embeddings/oleObject113.bin"/><Relationship Id="rId478" Type="http://schemas.openxmlformats.org/officeDocument/2006/relationships/oleObject" Target="embeddings/oleObject228.bin"/><Relationship Id="rId685" Type="http://schemas.openxmlformats.org/officeDocument/2006/relationships/oleObject" Target="embeddings/oleObject329.bin"/><Relationship Id="rId892" Type="http://schemas.openxmlformats.org/officeDocument/2006/relationships/oleObject" Target="embeddings/oleObject430.bin"/><Relationship Id="rId100" Type="http://schemas.openxmlformats.org/officeDocument/2006/relationships/image" Target="media/image46.wmf"/><Relationship Id="rId338" Type="http://schemas.openxmlformats.org/officeDocument/2006/relationships/image" Target="media/image168.wmf"/><Relationship Id="rId545" Type="http://schemas.openxmlformats.org/officeDocument/2006/relationships/image" Target="media/image274.wmf"/><Relationship Id="rId752" Type="http://schemas.openxmlformats.org/officeDocument/2006/relationships/image" Target="media/image380.wmf"/><Relationship Id="rId1175" Type="http://schemas.openxmlformats.org/officeDocument/2006/relationships/image" Target="media/image599.wmf"/><Relationship Id="rId1382" Type="http://schemas.openxmlformats.org/officeDocument/2006/relationships/oleObject" Target="embeddings/oleObject666.bin"/><Relationship Id="rId405" Type="http://schemas.openxmlformats.org/officeDocument/2006/relationships/image" Target="media/image202.png"/><Relationship Id="rId612" Type="http://schemas.openxmlformats.org/officeDocument/2006/relationships/oleObject" Target="embeddings/oleObject293.bin"/><Relationship Id="rId1035" Type="http://schemas.openxmlformats.org/officeDocument/2006/relationships/oleObject" Target="embeddings/oleObject498.bin"/><Relationship Id="rId1242" Type="http://schemas.openxmlformats.org/officeDocument/2006/relationships/image" Target="media/image634.wmf"/><Relationship Id="rId1687" Type="http://schemas.openxmlformats.org/officeDocument/2006/relationships/oleObject" Target="embeddings/oleObject811.bin"/><Relationship Id="rId917" Type="http://schemas.openxmlformats.org/officeDocument/2006/relationships/oleObject" Target="embeddings/oleObject442.bin"/><Relationship Id="rId1102" Type="http://schemas.openxmlformats.org/officeDocument/2006/relationships/image" Target="media/image561.wmf"/><Relationship Id="rId1547" Type="http://schemas.openxmlformats.org/officeDocument/2006/relationships/image" Target="media/image793.wmf"/><Relationship Id="rId1754" Type="http://schemas.openxmlformats.org/officeDocument/2006/relationships/image" Target="media/image899.wmf"/><Relationship Id="rId46" Type="http://schemas.openxmlformats.org/officeDocument/2006/relationships/image" Target="media/image19.wmf"/><Relationship Id="rId1407" Type="http://schemas.openxmlformats.org/officeDocument/2006/relationships/image" Target="media/image719.wmf"/><Relationship Id="rId1614" Type="http://schemas.openxmlformats.org/officeDocument/2006/relationships/image" Target="media/image828.wmf"/><Relationship Id="rId1821" Type="http://schemas.openxmlformats.org/officeDocument/2006/relationships/image" Target="media/image933.wmf"/><Relationship Id="rId195" Type="http://schemas.openxmlformats.org/officeDocument/2006/relationships/image" Target="media/image94.wmf"/><Relationship Id="rId262" Type="http://schemas.openxmlformats.org/officeDocument/2006/relationships/oleObject" Target="embeddings/oleObject123.bin"/><Relationship Id="rId567" Type="http://schemas.openxmlformats.org/officeDocument/2006/relationships/image" Target="media/image285.wmf"/><Relationship Id="rId1197" Type="http://schemas.openxmlformats.org/officeDocument/2006/relationships/image" Target="media/image610.wmf"/><Relationship Id="rId122" Type="http://schemas.openxmlformats.org/officeDocument/2006/relationships/image" Target="media/image57.wmf"/><Relationship Id="rId774" Type="http://schemas.openxmlformats.org/officeDocument/2006/relationships/image" Target="media/image391.wmf"/><Relationship Id="rId981" Type="http://schemas.openxmlformats.org/officeDocument/2006/relationships/image" Target="media/image498.wmf"/><Relationship Id="rId1057" Type="http://schemas.openxmlformats.org/officeDocument/2006/relationships/oleObject" Target="embeddings/oleObject509.bin"/><Relationship Id="rId427" Type="http://schemas.openxmlformats.org/officeDocument/2006/relationships/oleObject" Target="embeddings/oleObject203.bin"/><Relationship Id="rId634" Type="http://schemas.openxmlformats.org/officeDocument/2006/relationships/oleObject" Target="embeddings/oleObject304.bin"/><Relationship Id="rId841" Type="http://schemas.openxmlformats.org/officeDocument/2006/relationships/oleObject" Target="embeddings/oleObject405.bin"/><Relationship Id="rId1264" Type="http://schemas.openxmlformats.org/officeDocument/2006/relationships/image" Target="media/image645.wmf"/><Relationship Id="rId1471" Type="http://schemas.openxmlformats.org/officeDocument/2006/relationships/oleObject" Target="embeddings/oleObject708.bin"/><Relationship Id="rId1569" Type="http://schemas.openxmlformats.org/officeDocument/2006/relationships/oleObject" Target="embeddings/oleObject754.bin"/><Relationship Id="rId701" Type="http://schemas.openxmlformats.org/officeDocument/2006/relationships/image" Target="media/image354.wmf"/><Relationship Id="rId939" Type="http://schemas.openxmlformats.org/officeDocument/2006/relationships/image" Target="media/image476.wmf"/><Relationship Id="rId1124" Type="http://schemas.openxmlformats.org/officeDocument/2006/relationships/image" Target="media/image572.wmf"/><Relationship Id="rId1331" Type="http://schemas.openxmlformats.org/officeDocument/2006/relationships/image" Target="media/image680.wmf"/><Relationship Id="rId1776" Type="http://schemas.openxmlformats.org/officeDocument/2006/relationships/image" Target="media/image910.wmf"/><Relationship Id="rId68" Type="http://schemas.openxmlformats.org/officeDocument/2006/relationships/image" Target="media/image30.wmf"/><Relationship Id="rId1429" Type="http://schemas.openxmlformats.org/officeDocument/2006/relationships/oleObject" Target="embeddings/oleObject688.bin"/><Relationship Id="rId1636" Type="http://schemas.openxmlformats.org/officeDocument/2006/relationships/image" Target="media/image839.wmf"/><Relationship Id="rId1703" Type="http://schemas.openxmlformats.org/officeDocument/2006/relationships/oleObject" Target="embeddings/oleObject819.bin"/><Relationship Id="rId284" Type="http://schemas.openxmlformats.org/officeDocument/2006/relationships/image" Target="media/image140.wmf"/><Relationship Id="rId491" Type="http://schemas.openxmlformats.org/officeDocument/2006/relationships/image" Target="media/image246.wmf"/><Relationship Id="rId144" Type="http://schemas.openxmlformats.org/officeDocument/2006/relationships/image" Target="media/image68.wmf"/><Relationship Id="rId589" Type="http://schemas.openxmlformats.org/officeDocument/2006/relationships/image" Target="media/image297.wmf"/><Relationship Id="rId796" Type="http://schemas.openxmlformats.org/officeDocument/2006/relationships/image" Target="media/image402.wmf"/><Relationship Id="rId351" Type="http://schemas.openxmlformats.org/officeDocument/2006/relationships/oleObject" Target="embeddings/oleObject166.bin"/><Relationship Id="rId449" Type="http://schemas.openxmlformats.org/officeDocument/2006/relationships/oleObject" Target="embeddings/oleObject214.bin"/><Relationship Id="rId656" Type="http://schemas.openxmlformats.org/officeDocument/2006/relationships/oleObject" Target="embeddings/oleObject315.bin"/><Relationship Id="rId863" Type="http://schemas.openxmlformats.org/officeDocument/2006/relationships/oleObject" Target="embeddings/oleObject416.bin"/><Relationship Id="rId1079" Type="http://schemas.openxmlformats.org/officeDocument/2006/relationships/image" Target="media/image549.wmf"/><Relationship Id="rId1286" Type="http://schemas.openxmlformats.org/officeDocument/2006/relationships/oleObject" Target="embeddings/oleObject619.bin"/><Relationship Id="rId1493" Type="http://schemas.openxmlformats.org/officeDocument/2006/relationships/oleObject" Target="embeddings/oleObject718.bin"/><Relationship Id="rId211" Type="http://schemas.openxmlformats.org/officeDocument/2006/relationships/image" Target="media/image102.wmf"/><Relationship Id="rId309" Type="http://schemas.openxmlformats.org/officeDocument/2006/relationships/image" Target="media/image153.wmf"/><Relationship Id="rId516" Type="http://schemas.openxmlformats.org/officeDocument/2006/relationships/image" Target="media/image259.wmf"/><Relationship Id="rId1146" Type="http://schemas.openxmlformats.org/officeDocument/2006/relationships/oleObject" Target="embeddings/oleObject551.bin"/><Relationship Id="rId1798" Type="http://schemas.openxmlformats.org/officeDocument/2006/relationships/oleObject" Target="embeddings/oleObject866.bin"/><Relationship Id="rId723" Type="http://schemas.openxmlformats.org/officeDocument/2006/relationships/image" Target="media/image365.png"/><Relationship Id="rId930" Type="http://schemas.openxmlformats.org/officeDocument/2006/relationships/image" Target="media/image471.wmf"/><Relationship Id="rId1006" Type="http://schemas.openxmlformats.org/officeDocument/2006/relationships/image" Target="media/image511.wmf"/><Relationship Id="rId1353" Type="http://schemas.openxmlformats.org/officeDocument/2006/relationships/image" Target="media/image691.wmf"/><Relationship Id="rId1560" Type="http://schemas.openxmlformats.org/officeDocument/2006/relationships/image" Target="media/image800.wmf"/><Relationship Id="rId1658" Type="http://schemas.openxmlformats.org/officeDocument/2006/relationships/oleObject" Target="embeddings/oleObject797.bin"/><Relationship Id="rId1213" Type="http://schemas.openxmlformats.org/officeDocument/2006/relationships/image" Target="media/image619.wmf"/><Relationship Id="rId1420" Type="http://schemas.openxmlformats.org/officeDocument/2006/relationships/oleObject" Target="embeddings/oleObject684.bin"/><Relationship Id="rId1518" Type="http://schemas.openxmlformats.org/officeDocument/2006/relationships/oleObject" Target="embeddings/oleObject730.bin"/><Relationship Id="rId1725" Type="http://schemas.openxmlformats.org/officeDocument/2006/relationships/oleObject" Target="embeddings/oleObject830.bin"/><Relationship Id="rId17" Type="http://schemas.openxmlformats.org/officeDocument/2006/relationships/oleObject" Target="embeddings/oleObject3.bin"/><Relationship Id="rId166" Type="http://schemas.openxmlformats.org/officeDocument/2006/relationships/image" Target="media/image79.wmf"/><Relationship Id="rId373" Type="http://schemas.openxmlformats.org/officeDocument/2006/relationships/image" Target="media/image186.wmf"/><Relationship Id="rId580" Type="http://schemas.openxmlformats.org/officeDocument/2006/relationships/image" Target="media/image292.wmf"/><Relationship Id="rId1" Type="http://schemas.openxmlformats.org/officeDocument/2006/relationships/customXml" Target="../customXml/item1.xml"/><Relationship Id="rId233" Type="http://schemas.openxmlformats.org/officeDocument/2006/relationships/image" Target="media/image113.wmf"/><Relationship Id="rId440" Type="http://schemas.openxmlformats.org/officeDocument/2006/relationships/image" Target="media/image220.wmf"/><Relationship Id="rId678" Type="http://schemas.openxmlformats.org/officeDocument/2006/relationships/image" Target="media/image342.wmf"/><Relationship Id="rId885" Type="http://schemas.openxmlformats.org/officeDocument/2006/relationships/image" Target="media/image448.wmf"/><Relationship Id="rId1070" Type="http://schemas.openxmlformats.org/officeDocument/2006/relationships/oleObject" Target="embeddings/oleObject515.bin"/><Relationship Id="rId300" Type="http://schemas.openxmlformats.org/officeDocument/2006/relationships/oleObject" Target="embeddings/oleObject141.bin"/><Relationship Id="rId538" Type="http://schemas.openxmlformats.org/officeDocument/2006/relationships/oleObject" Target="embeddings/oleObject257.bin"/><Relationship Id="rId745" Type="http://schemas.openxmlformats.org/officeDocument/2006/relationships/oleObject" Target="embeddings/oleObject358.bin"/><Relationship Id="rId952" Type="http://schemas.openxmlformats.org/officeDocument/2006/relationships/oleObject" Target="embeddings/oleObject459.bin"/><Relationship Id="rId1168" Type="http://schemas.openxmlformats.org/officeDocument/2006/relationships/oleObject" Target="embeddings/oleObject562.bin"/><Relationship Id="rId1375" Type="http://schemas.openxmlformats.org/officeDocument/2006/relationships/image" Target="media/image702.wmf"/><Relationship Id="rId1582" Type="http://schemas.openxmlformats.org/officeDocument/2006/relationships/oleObject" Target="embeddings/oleObject760.bin"/><Relationship Id="rId81" Type="http://schemas.openxmlformats.org/officeDocument/2006/relationships/oleObject" Target="embeddings/oleObject34.bin"/><Relationship Id="rId605" Type="http://schemas.openxmlformats.org/officeDocument/2006/relationships/oleObject" Target="embeddings/oleObject290.bin"/><Relationship Id="rId812" Type="http://schemas.openxmlformats.org/officeDocument/2006/relationships/oleObject" Target="embeddings/oleObject391.bin"/><Relationship Id="rId1028" Type="http://schemas.openxmlformats.org/officeDocument/2006/relationships/image" Target="media/image523.wmf"/><Relationship Id="rId1235" Type="http://schemas.openxmlformats.org/officeDocument/2006/relationships/image" Target="media/image630.wmf"/><Relationship Id="rId1442" Type="http://schemas.openxmlformats.org/officeDocument/2006/relationships/oleObject" Target="embeddings/oleObject694.bin"/><Relationship Id="rId1302" Type="http://schemas.openxmlformats.org/officeDocument/2006/relationships/image" Target="media/image665.wmf"/><Relationship Id="rId1747" Type="http://schemas.openxmlformats.org/officeDocument/2006/relationships/oleObject" Target="embeddings/oleObject841.bin"/><Relationship Id="rId39" Type="http://schemas.openxmlformats.org/officeDocument/2006/relationships/image" Target="media/image15.png"/><Relationship Id="rId1607" Type="http://schemas.openxmlformats.org/officeDocument/2006/relationships/oleObject" Target="embeddings/oleObject772.bin"/><Relationship Id="rId1814" Type="http://schemas.openxmlformats.org/officeDocument/2006/relationships/oleObject" Target="embeddings/oleObject874.bin"/><Relationship Id="rId188" Type="http://schemas.openxmlformats.org/officeDocument/2006/relationships/oleObject" Target="embeddings/oleObject87.bin"/><Relationship Id="rId395" Type="http://schemas.openxmlformats.org/officeDocument/2006/relationships/image" Target="media/image197.wmf"/><Relationship Id="rId255" Type="http://schemas.openxmlformats.org/officeDocument/2006/relationships/oleObject" Target="embeddings/oleObject120.bin"/><Relationship Id="rId462" Type="http://schemas.openxmlformats.org/officeDocument/2006/relationships/oleObject" Target="embeddings/oleObject220.bin"/><Relationship Id="rId1092" Type="http://schemas.openxmlformats.org/officeDocument/2006/relationships/oleObject" Target="embeddings/oleObject526.bin"/><Relationship Id="rId1397" Type="http://schemas.openxmlformats.org/officeDocument/2006/relationships/oleObject" Target="embeddings/oleObject673.bin"/><Relationship Id="rId115" Type="http://schemas.openxmlformats.org/officeDocument/2006/relationships/oleObject" Target="embeddings/oleObject51.bin"/><Relationship Id="rId322" Type="http://schemas.openxmlformats.org/officeDocument/2006/relationships/oleObject" Target="embeddings/oleObject152.bin"/><Relationship Id="rId767" Type="http://schemas.openxmlformats.org/officeDocument/2006/relationships/oleObject" Target="embeddings/oleObject369.bin"/><Relationship Id="rId974" Type="http://schemas.openxmlformats.org/officeDocument/2006/relationships/image" Target="media/image494.png"/><Relationship Id="rId627" Type="http://schemas.openxmlformats.org/officeDocument/2006/relationships/image" Target="media/image316.wmf"/><Relationship Id="rId834" Type="http://schemas.openxmlformats.org/officeDocument/2006/relationships/oleObject" Target="embeddings/oleObject402.bin"/><Relationship Id="rId1257" Type="http://schemas.openxmlformats.org/officeDocument/2006/relationships/oleObject" Target="embeddings/oleObject605.bin"/><Relationship Id="rId1464" Type="http://schemas.openxmlformats.org/officeDocument/2006/relationships/oleObject" Target="embeddings/oleObject705.bin"/><Relationship Id="rId1671" Type="http://schemas.openxmlformats.org/officeDocument/2006/relationships/image" Target="media/image857.wmf"/><Relationship Id="rId901" Type="http://schemas.openxmlformats.org/officeDocument/2006/relationships/image" Target="media/image456.wmf"/><Relationship Id="rId1117" Type="http://schemas.openxmlformats.org/officeDocument/2006/relationships/oleObject" Target="embeddings/oleObject538.bin"/><Relationship Id="rId1324" Type="http://schemas.openxmlformats.org/officeDocument/2006/relationships/image" Target="media/image676.wmf"/><Relationship Id="rId1531" Type="http://schemas.openxmlformats.org/officeDocument/2006/relationships/oleObject" Target="embeddings/oleObject736.bin"/><Relationship Id="rId1769" Type="http://schemas.openxmlformats.org/officeDocument/2006/relationships/oleObject" Target="embeddings/oleObject852.bin"/><Relationship Id="rId30" Type="http://schemas.openxmlformats.org/officeDocument/2006/relationships/image" Target="media/image10.wmf"/><Relationship Id="rId1629" Type="http://schemas.openxmlformats.org/officeDocument/2006/relationships/oleObject" Target="embeddings/oleObject783.bin"/><Relationship Id="rId1836" Type="http://schemas.openxmlformats.org/officeDocument/2006/relationships/footer" Target="footer3.xml"/><Relationship Id="rId277" Type="http://schemas.openxmlformats.org/officeDocument/2006/relationships/oleObject" Target="embeddings/oleObject130.bin"/><Relationship Id="rId484" Type="http://schemas.openxmlformats.org/officeDocument/2006/relationships/oleObject" Target="embeddings/oleObject231.bin"/><Relationship Id="rId137" Type="http://schemas.openxmlformats.org/officeDocument/2006/relationships/oleObject" Target="embeddings/oleObject62.bin"/><Relationship Id="rId344" Type="http://schemas.openxmlformats.org/officeDocument/2006/relationships/image" Target="media/image171.wmf"/><Relationship Id="rId691" Type="http://schemas.openxmlformats.org/officeDocument/2006/relationships/oleObject" Target="embeddings/oleObject332.bin"/><Relationship Id="rId789" Type="http://schemas.openxmlformats.org/officeDocument/2006/relationships/oleObject" Target="embeddings/oleObject380.bin"/><Relationship Id="rId996" Type="http://schemas.openxmlformats.org/officeDocument/2006/relationships/image" Target="media/image506.wmf"/><Relationship Id="rId551" Type="http://schemas.openxmlformats.org/officeDocument/2006/relationships/image" Target="media/image277.wmf"/><Relationship Id="rId649" Type="http://schemas.openxmlformats.org/officeDocument/2006/relationships/image" Target="media/image327.wmf"/><Relationship Id="rId856" Type="http://schemas.openxmlformats.org/officeDocument/2006/relationships/image" Target="media/image433.wmf"/><Relationship Id="rId1181" Type="http://schemas.openxmlformats.org/officeDocument/2006/relationships/image" Target="media/image602.wmf"/><Relationship Id="rId1279" Type="http://schemas.openxmlformats.org/officeDocument/2006/relationships/oleObject" Target="embeddings/oleObject616.bin"/><Relationship Id="rId1486" Type="http://schemas.openxmlformats.org/officeDocument/2006/relationships/image" Target="media/image761.wmf"/><Relationship Id="rId204" Type="http://schemas.openxmlformats.org/officeDocument/2006/relationships/oleObject" Target="embeddings/oleObject95.bin"/><Relationship Id="rId411" Type="http://schemas.openxmlformats.org/officeDocument/2006/relationships/oleObject" Target="embeddings/oleObject195.bin"/><Relationship Id="rId509" Type="http://schemas.openxmlformats.org/officeDocument/2006/relationships/oleObject" Target="embeddings/oleObject243.bin"/><Relationship Id="rId1041" Type="http://schemas.openxmlformats.org/officeDocument/2006/relationships/oleObject" Target="embeddings/oleObject501.bin"/><Relationship Id="rId1139" Type="http://schemas.openxmlformats.org/officeDocument/2006/relationships/image" Target="media/image581.wmf"/><Relationship Id="rId1346" Type="http://schemas.openxmlformats.org/officeDocument/2006/relationships/oleObject" Target="embeddings/oleObject648.bin"/><Relationship Id="rId1693" Type="http://schemas.openxmlformats.org/officeDocument/2006/relationships/oleObject" Target="embeddings/oleObject814.bin"/><Relationship Id="rId716" Type="http://schemas.openxmlformats.org/officeDocument/2006/relationships/oleObject" Target="embeddings/oleObject344.bin"/><Relationship Id="rId923" Type="http://schemas.openxmlformats.org/officeDocument/2006/relationships/oleObject" Target="embeddings/oleObject445.bin"/><Relationship Id="rId1553" Type="http://schemas.openxmlformats.org/officeDocument/2006/relationships/image" Target="media/image796.wmf"/><Relationship Id="rId1760" Type="http://schemas.openxmlformats.org/officeDocument/2006/relationships/image" Target="media/image902.wmf"/><Relationship Id="rId52" Type="http://schemas.openxmlformats.org/officeDocument/2006/relationships/image" Target="media/image22.wmf"/><Relationship Id="rId1206" Type="http://schemas.openxmlformats.org/officeDocument/2006/relationships/oleObject" Target="embeddings/oleObject580.bin"/><Relationship Id="rId1413" Type="http://schemas.openxmlformats.org/officeDocument/2006/relationships/image" Target="media/image722.wmf"/><Relationship Id="rId1620" Type="http://schemas.openxmlformats.org/officeDocument/2006/relationships/image" Target="media/image831.wmf"/><Relationship Id="rId1718" Type="http://schemas.openxmlformats.org/officeDocument/2006/relationships/image" Target="media/image881.wmf"/><Relationship Id="rId299" Type="http://schemas.openxmlformats.org/officeDocument/2006/relationships/image" Target="media/image148.wmf"/><Relationship Id="rId159" Type="http://schemas.openxmlformats.org/officeDocument/2006/relationships/oleObject" Target="embeddings/oleObject73.bin"/><Relationship Id="rId366" Type="http://schemas.openxmlformats.org/officeDocument/2006/relationships/oleObject" Target="embeddings/oleObject173.bin"/><Relationship Id="rId573" Type="http://schemas.openxmlformats.org/officeDocument/2006/relationships/oleObject" Target="embeddings/oleObject274.bin"/><Relationship Id="rId780" Type="http://schemas.openxmlformats.org/officeDocument/2006/relationships/image" Target="media/image394.wmf"/><Relationship Id="rId226" Type="http://schemas.openxmlformats.org/officeDocument/2006/relationships/oleObject" Target="embeddings/oleObject106.bin"/><Relationship Id="rId433" Type="http://schemas.openxmlformats.org/officeDocument/2006/relationships/oleObject" Target="embeddings/oleObject206.bin"/><Relationship Id="rId878" Type="http://schemas.openxmlformats.org/officeDocument/2006/relationships/oleObject" Target="embeddings/oleObject423.bin"/><Relationship Id="rId1063" Type="http://schemas.openxmlformats.org/officeDocument/2006/relationships/oleObject" Target="embeddings/oleObject512.bin"/><Relationship Id="rId1270" Type="http://schemas.openxmlformats.org/officeDocument/2006/relationships/image" Target="media/image648.wmf"/><Relationship Id="rId640" Type="http://schemas.openxmlformats.org/officeDocument/2006/relationships/oleObject" Target="embeddings/oleObject307.bin"/><Relationship Id="rId738" Type="http://schemas.openxmlformats.org/officeDocument/2006/relationships/image" Target="media/image373.wmf"/><Relationship Id="rId945" Type="http://schemas.openxmlformats.org/officeDocument/2006/relationships/image" Target="media/image479.wmf"/><Relationship Id="rId1368" Type="http://schemas.openxmlformats.org/officeDocument/2006/relationships/oleObject" Target="embeddings/oleObject659.bin"/><Relationship Id="rId1575" Type="http://schemas.openxmlformats.org/officeDocument/2006/relationships/oleObject" Target="embeddings/oleObject757.bin"/><Relationship Id="rId1782" Type="http://schemas.openxmlformats.org/officeDocument/2006/relationships/image" Target="media/image913.png"/><Relationship Id="rId74" Type="http://schemas.openxmlformats.org/officeDocument/2006/relationships/image" Target="media/image33.wmf"/><Relationship Id="rId500" Type="http://schemas.openxmlformats.org/officeDocument/2006/relationships/oleObject" Target="embeddings/oleObject239.bin"/><Relationship Id="rId805" Type="http://schemas.openxmlformats.org/officeDocument/2006/relationships/oleObject" Target="embeddings/oleObject388.bin"/><Relationship Id="rId1130" Type="http://schemas.openxmlformats.org/officeDocument/2006/relationships/image" Target="media/image575.wmf"/><Relationship Id="rId1228" Type="http://schemas.openxmlformats.org/officeDocument/2006/relationships/oleObject" Target="embeddings/oleObject591.bin"/><Relationship Id="rId1435" Type="http://schemas.openxmlformats.org/officeDocument/2006/relationships/oleObject" Target="embeddings/oleObject691.bin"/><Relationship Id="rId1642" Type="http://schemas.openxmlformats.org/officeDocument/2006/relationships/oleObject" Target="embeddings/oleObject789.bin"/><Relationship Id="rId1502" Type="http://schemas.openxmlformats.org/officeDocument/2006/relationships/image" Target="media/image769.wmf"/><Relationship Id="rId1807" Type="http://schemas.openxmlformats.org/officeDocument/2006/relationships/image" Target="media/image926.wmf"/><Relationship Id="rId290" Type="http://schemas.openxmlformats.org/officeDocument/2006/relationships/image" Target="media/image143.wmf"/><Relationship Id="rId388" Type="http://schemas.openxmlformats.org/officeDocument/2006/relationships/oleObject" Target="embeddings/oleObject184.bin"/><Relationship Id="rId150" Type="http://schemas.openxmlformats.org/officeDocument/2006/relationships/image" Target="media/image71.wmf"/><Relationship Id="rId595" Type="http://schemas.openxmlformats.org/officeDocument/2006/relationships/image" Target="media/image300.wmf"/><Relationship Id="rId248" Type="http://schemas.openxmlformats.org/officeDocument/2006/relationships/image" Target="media/image121.wmf"/><Relationship Id="rId455" Type="http://schemas.openxmlformats.org/officeDocument/2006/relationships/oleObject" Target="embeddings/oleObject217.bin"/><Relationship Id="rId662" Type="http://schemas.openxmlformats.org/officeDocument/2006/relationships/oleObject" Target="embeddings/oleObject318.bin"/><Relationship Id="rId1085" Type="http://schemas.openxmlformats.org/officeDocument/2006/relationships/image" Target="media/image552.wmf"/><Relationship Id="rId1292" Type="http://schemas.openxmlformats.org/officeDocument/2006/relationships/oleObject" Target="embeddings/oleObject622.bin"/><Relationship Id="rId108" Type="http://schemas.openxmlformats.org/officeDocument/2006/relationships/image" Target="media/image50.wmf"/><Relationship Id="rId315" Type="http://schemas.openxmlformats.org/officeDocument/2006/relationships/image" Target="media/image156.wmf"/><Relationship Id="rId522" Type="http://schemas.openxmlformats.org/officeDocument/2006/relationships/image" Target="media/image262.wmf"/><Relationship Id="rId967" Type="http://schemas.openxmlformats.org/officeDocument/2006/relationships/oleObject" Target="embeddings/oleObject466.bin"/><Relationship Id="rId1152" Type="http://schemas.openxmlformats.org/officeDocument/2006/relationships/oleObject" Target="embeddings/oleObject554.bin"/><Relationship Id="rId1597" Type="http://schemas.openxmlformats.org/officeDocument/2006/relationships/image" Target="media/image819.wmf"/><Relationship Id="rId96" Type="http://schemas.openxmlformats.org/officeDocument/2006/relationships/image" Target="media/image44.wmf"/><Relationship Id="rId827" Type="http://schemas.openxmlformats.org/officeDocument/2006/relationships/image" Target="media/image418.wmf"/><Relationship Id="rId1012" Type="http://schemas.openxmlformats.org/officeDocument/2006/relationships/image" Target="media/image515.wmf"/><Relationship Id="rId1457" Type="http://schemas.openxmlformats.org/officeDocument/2006/relationships/image" Target="media/image745.wmf"/><Relationship Id="rId1664" Type="http://schemas.openxmlformats.org/officeDocument/2006/relationships/oleObject" Target="embeddings/oleObject800.bin"/><Relationship Id="rId1317" Type="http://schemas.openxmlformats.org/officeDocument/2006/relationships/oleObject" Target="embeddings/oleObject634.bin"/><Relationship Id="rId1524" Type="http://schemas.openxmlformats.org/officeDocument/2006/relationships/oleObject" Target="embeddings/oleObject733.bin"/><Relationship Id="rId1731" Type="http://schemas.openxmlformats.org/officeDocument/2006/relationships/oleObject" Target="embeddings/oleObject833.bin"/><Relationship Id="rId23" Type="http://schemas.openxmlformats.org/officeDocument/2006/relationships/oleObject" Target="embeddings/oleObject6.bin"/><Relationship Id="rId1829" Type="http://schemas.openxmlformats.org/officeDocument/2006/relationships/image" Target="media/image937.wmf"/><Relationship Id="rId172" Type="http://schemas.openxmlformats.org/officeDocument/2006/relationships/image" Target="media/image82.png"/><Relationship Id="rId477" Type="http://schemas.openxmlformats.org/officeDocument/2006/relationships/image" Target="media/image239.wmf"/><Relationship Id="rId684" Type="http://schemas.openxmlformats.org/officeDocument/2006/relationships/image" Target="media/image345.wmf"/><Relationship Id="rId337" Type="http://schemas.openxmlformats.org/officeDocument/2006/relationships/oleObject" Target="embeddings/oleObject159.bin"/><Relationship Id="rId891" Type="http://schemas.openxmlformats.org/officeDocument/2006/relationships/image" Target="media/image451.wmf"/><Relationship Id="rId989" Type="http://schemas.openxmlformats.org/officeDocument/2006/relationships/image" Target="media/image502.png"/><Relationship Id="rId544" Type="http://schemas.openxmlformats.org/officeDocument/2006/relationships/oleObject" Target="embeddings/oleObject260.bin"/><Relationship Id="rId751" Type="http://schemas.openxmlformats.org/officeDocument/2006/relationships/oleObject" Target="embeddings/oleObject361.bin"/><Relationship Id="rId849" Type="http://schemas.openxmlformats.org/officeDocument/2006/relationships/oleObject" Target="embeddings/oleObject409.bin"/><Relationship Id="rId1174" Type="http://schemas.openxmlformats.org/officeDocument/2006/relationships/oleObject" Target="embeddings/oleObject565.bin"/><Relationship Id="rId1381" Type="http://schemas.openxmlformats.org/officeDocument/2006/relationships/image" Target="media/image705.wmf"/><Relationship Id="rId1479" Type="http://schemas.openxmlformats.org/officeDocument/2006/relationships/image" Target="media/image757.wmf"/><Relationship Id="rId1686" Type="http://schemas.openxmlformats.org/officeDocument/2006/relationships/image" Target="media/image865.wmf"/><Relationship Id="rId404" Type="http://schemas.openxmlformats.org/officeDocument/2006/relationships/oleObject" Target="embeddings/oleObject192.bin"/><Relationship Id="rId611" Type="http://schemas.openxmlformats.org/officeDocument/2006/relationships/image" Target="media/image308.wmf"/><Relationship Id="rId1034" Type="http://schemas.openxmlformats.org/officeDocument/2006/relationships/image" Target="media/image526.wmf"/><Relationship Id="rId1241" Type="http://schemas.openxmlformats.org/officeDocument/2006/relationships/oleObject" Target="embeddings/oleObject597.bin"/><Relationship Id="rId1339" Type="http://schemas.openxmlformats.org/officeDocument/2006/relationships/image" Target="media/image684.wmf"/><Relationship Id="rId709" Type="http://schemas.openxmlformats.org/officeDocument/2006/relationships/image" Target="media/image358.wmf"/><Relationship Id="rId916" Type="http://schemas.openxmlformats.org/officeDocument/2006/relationships/image" Target="media/image464.wmf"/><Relationship Id="rId1101" Type="http://schemas.openxmlformats.org/officeDocument/2006/relationships/oleObject" Target="embeddings/oleObject530.bin"/><Relationship Id="rId1546" Type="http://schemas.openxmlformats.org/officeDocument/2006/relationships/oleObject" Target="embeddings/oleObject743.bin"/><Relationship Id="rId1753" Type="http://schemas.openxmlformats.org/officeDocument/2006/relationships/oleObject" Target="embeddings/oleObject844.bin"/><Relationship Id="rId45" Type="http://schemas.openxmlformats.org/officeDocument/2006/relationships/oleObject" Target="embeddings/oleObject16.bin"/><Relationship Id="rId1406" Type="http://schemas.openxmlformats.org/officeDocument/2006/relationships/oleObject" Target="embeddings/oleObject677.bin"/><Relationship Id="rId1613" Type="http://schemas.openxmlformats.org/officeDocument/2006/relationships/oleObject" Target="embeddings/oleObject775.bin"/><Relationship Id="rId1820" Type="http://schemas.openxmlformats.org/officeDocument/2006/relationships/oleObject" Target="embeddings/oleObject877.bin"/><Relationship Id="rId194" Type="http://schemas.openxmlformats.org/officeDocument/2006/relationships/oleObject" Target="embeddings/oleObject90.bin"/><Relationship Id="rId261" Type="http://schemas.openxmlformats.org/officeDocument/2006/relationships/image" Target="media/image128.wmf"/><Relationship Id="rId499" Type="http://schemas.openxmlformats.org/officeDocument/2006/relationships/image" Target="media/image250.wmf"/><Relationship Id="rId359" Type="http://schemas.openxmlformats.org/officeDocument/2006/relationships/oleObject" Target="embeddings/oleObject170.bin"/><Relationship Id="rId566" Type="http://schemas.openxmlformats.org/officeDocument/2006/relationships/oleObject" Target="embeddings/oleObject271.bin"/><Relationship Id="rId773" Type="http://schemas.openxmlformats.org/officeDocument/2006/relationships/oleObject" Target="embeddings/oleObject372.bin"/><Relationship Id="rId1196" Type="http://schemas.openxmlformats.org/officeDocument/2006/relationships/oleObject" Target="embeddings/oleObject576.bin"/><Relationship Id="rId121" Type="http://schemas.openxmlformats.org/officeDocument/2006/relationships/oleObject" Target="embeddings/oleObject54.bin"/><Relationship Id="rId219" Type="http://schemas.openxmlformats.org/officeDocument/2006/relationships/image" Target="media/image106.wmf"/><Relationship Id="rId426" Type="http://schemas.openxmlformats.org/officeDocument/2006/relationships/image" Target="media/image213.wmf"/><Relationship Id="rId633" Type="http://schemas.openxmlformats.org/officeDocument/2006/relationships/image" Target="media/image319.wmf"/><Relationship Id="rId980" Type="http://schemas.openxmlformats.org/officeDocument/2006/relationships/oleObject" Target="embeddings/oleObject472.bin"/><Relationship Id="rId1056" Type="http://schemas.openxmlformats.org/officeDocument/2006/relationships/image" Target="media/image537.wmf"/><Relationship Id="rId1263" Type="http://schemas.openxmlformats.org/officeDocument/2006/relationships/oleObject" Target="embeddings/oleObject608.bin"/><Relationship Id="rId840" Type="http://schemas.openxmlformats.org/officeDocument/2006/relationships/image" Target="media/image425.wmf"/><Relationship Id="rId938" Type="http://schemas.openxmlformats.org/officeDocument/2006/relationships/oleObject" Target="embeddings/oleObject452.bin"/><Relationship Id="rId1470" Type="http://schemas.openxmlformats.org/officeDocument/2006/relationships/image" Target="media/image752.wmf"/><Relationship Id="rId1568" Type="http://schemas.openxmlformats.org/officeDocument/2006/relationships/image" Target="media/image804.wmf"/><Relationship Id="rId1775" Type="http://schemas.openxmlformats.org/officeDocument/2006/relationships/oleObject" Target="embeddings/oleObject855.bin"/><Relationship Id="rId67" Type="http://schemas.openxmlformats.org/officeDocument/2006/relationships/oleObject" Target="embeddings/oleObject27.bin"/><Relationship Id="rId700" Type="http://schemas.openxmlformats.org/officeDocument/2006/relationships/oleObject" Target="embeddings/oleObject336.bin"/><Relationship Id="rId1123" Type="http://schemas.openxmlformats.org/officeDocument/2006/relationships/oleObject" Target="embeddings/oleObject541.bin"/><Relationship Id="rId1330" Type="http://schemas.openxmlformats.org/officeDocument/2006/relationships/oleObject" Target="embeddings/oleObject640.bin"/><Relationship Id="rId1428" Type="http://schemas.openxmlformats.org/officeDocument/2006/relationships/image" Target="media/image730.wmf"/><Relationship Id="rId1635" Type="http://schemas.openxmlformats.org/officeDocument/2006/relationships/oleObject" Target="embeddings/oleObject786.bin"/><Relationship Id="rId1702" Type="http://schemas.openxmlformats.org/officeDocument/2006/relationships/image" Target="media/image873.wmf"/><Relationship Id="rId283" Type="http://schemas.openxmlformats.org/officeDocument/2006/relationships/oleObject" Target="embeddings/oleObject133.bin"/><Relationship Id="rId490" Type="http://schemas.openxmlformats.org/officeDocument/2006/relationships/oleObject" Target="embeddings/oleObject234.bin"/><Relationship Id="rId143" Type="http://schemas.openxmlformats.org/officeDocument/2006/relationships/oleObject" Target="embeddings/oleObject65.bin"/><Relationship Id="rId350" Type="http://schemas.openxmlformats.org/officeDocument/2006/relationships/image" Target="media/image174.wmf"/><Relationship Id="rId588" Type="http://schemas.openxmlformats.org/officeDocument/2006/relationships/oleObject" Target="embeddings/oleObject281.bin"/><Relationship Id="rId795" Type="http://schemas.openxmlformats.org/officeDocument/2006/relationships/oleObject" Target="embeddings/oleObject383.bin"/><Relationship Id="rId9" Type="http://schemas.openxmlformats.org/officeDocument/2006/relationships/webSettings" Target="webSettings.xml"/><Relationship Id="rId210" Type="http://schemas.openxmlformats.org/officeDocument/2006/relationships/oleObject" Target="embeddings/oleObject98.bin"/><Relationship Id="rId448" Type="http://schemas.openxmlformats.org/officeDocument/2006/relationships/image" Target="media/image224.wmf"/><Relationship Id="rId655" Type="http://schemas.openxmlformats.org/officeDocument/2006/relationships/image" Target="media/image330.wmf"/><Relationship Id="rId862" Type="http://schemas.openxmlformats.org/officeDocument/2006/relationships/image" Target="media/image436.wmf"/><Relationship Id="rId1078" Type="http://schemas.openxmlformats.org/officeDocument/2006/relationships/oleObject" Target="embeddings/oleObject519.bin"/><Relationship Id="rId1285" Type="http://schemas.openxmlformats.org/officeDocument/2006/relationships/image" Target="media/image656.wmf"/><Relationship Id="rId1492" Type="http://schemas.openxmlformats.org/officeDocument/2006/relationships/image" Target="media/image764.wmf"/><Relationship Id="rId308" Type="http://schemas.openxmlformats.org/officeDocument/2006/relationships/oleObject" Target="embeddings/oleObject145.bin"/><Relationship Id="rId515" Type="http://schemas.openxmlformats.org/officeDocument/2006/relationships/oleObject" Target="embeddings/oleObject246.bin"/><Relationship Id="rId722" Type="http://schemas.openxmlformats.org/officeDocument/2006/relationships/oleObject" Target="embeddings/oleObject347.bin"/><Relationship Id="rId1145" Type="http://schemas.openxmlformats.org/officeDocument/2006/relationships/image" Target="media/image584.wmf"/><Relationship Id="rId1352" Type="http://schemas.openxmlformats.org/officeDocument/2006/relationships/oleObject" Target="embeddings/oleObject651.bin"/><Relationship Id="rId1797" Type="http://schemas.openxmlformats.org/officeDocument/2006/relationships/image" Target="media/image921.wmf"/><Relationship Id="rId89" Type="http://schemas.openxmlformats.org/officeDocument/2006/relationships/oleObject" Target="embeddings/oleObject38.bin"/><Relationship Id="rId1005" Type="http://schemas.openxmlformats.org/officeDocument/2006/relationships/oleObject" Target="embeddings/oleObject484.bin"/><Relationship Id="rId1212" Type="http://schemas.openxmlformats.org/officeDocument/2006/relationships/oleObject" Target="embeddings/oleObject583.bin"/><Relationship Id="rId1657" Type="http://schemas.openxmlformats.org/officeDocument/2006/relationships/image" Target="media/image850.wmf"/><Relationship Id="rId1517" Type="http://schemas.openxmlformats.org/officeDocument/2006/relationships/image" Target="media/image777.wmf"/><Relationship Id="rId1724" Type="http://schemas.openxmlformats.org/officeDocument/2006/relationships/image" Target="media/image884.wmf"/><Relationship Id="rId16" Type="http://schemas.openxmlformats.org/officeDocument/2006/relationships/image" Target="media/image3.wmf"/><Relationship Id="rId165" Type="http://schemas.openxmlformats.org/officeDocument/2006/relationships/oleObject" Target="embeddings/oleObject76.bin"/><Relationship Id="rId372" Type="http://schemas.openxmlformats.org/officeDocument/2006/relationships/oleObject" Target="embeddings/oleObject176.bin"/><Relationship Id="rId677" Type="http://schemas.openxmlformats.org/officeDocument/2006/relationships/oleObject" Target="embeddings/oleObject325.bin"/><Relationship Id="rId232" Type="http://schemas.openxmlformats.org/officeDocument/2006/relationships/oleObject" Target="embeddings/oleObject109.bin"/><Relationship Id="rId884" Type="http://schemas.openxmlformats.org/officeDocument/2006/relationships/oleObject" Target="embeddings/oleObject426.bin"/><Relationship Id="rId537" Type="http://schemas.openxmlformats.org/officeDocument/2006/relationships/image" Target="media/image270.wmf"/><Relationship Id="rId744" Type="http://schemas.openxmlformats.org/officeDocument/2006/relationships/image" Target="media/image376.wmf"/><Relationship Id="rId951" Type="http://schemas.openxmlformats.org/officeDocument/2006/relationships/image" Target="media/image482.wmf"/><Relationship Id="rId1167" Type="http://schemas.openxmlformats.org/officeDocument/2006/relationships/image" Target="media/image595.wmf"/><Relationship Id="rId1374" Type="http://schemas.openxmlformats.org/officeDocument/2006/relationships/oleObject" Target="embeddings/oleObject662.bin"/><Relationship Id="rId1581" Type="http://schemas.openxmlformats.org/officeDocument/2006/relationships/image" Target="media/image811.wmf"/><Relationship Id="rId1679" Type="http://schemas.openxmlformats.org/officeDocument/2006/relationships/oleObject" Target="embeddings/oleObject807.bin"/><Relationship Id="rId80" Type="http://schemas.openxmlformats.org/officeDocument/2006/relationships/image" Target="media/image36.wmf"/><Relationship Id="rId604" Type="http://schemas.openxmlformats.org/officeDocument/2006/relationships/image" Target="media/image304.wmf"/><Relationship Id="rId811" Type="http://schemas.openxmlformats.org/officeDocument/2006/relationships/image" Target="media/image410.wmf"/><Relationship Id="rId1027" Type="http://schemas.openxmlformats.org/officeDocument/2006/relationships/oleObject" Target="embeddings/oleObject494.bin"/><Relationship Id="rId1234" Type="http://schemas.openxmlformats.org/officeDocument/2006/relationships/oleObject" Target="embeddings/oleObject594.bin"/><Relationship Id="rId1441" Type="http://schemas.openxmlformats.org/officeDocument/2006/relationships/image" Target="media/image737.wmf"/><Relationship Id="rId909" Type="http://schemas.openxmlformats.org/officeDocument/2006/relationships/oleObject" Target="embeddings/oleObject438.bin"/><Relationship Id="rId1301" Type="http://schemas.openxmlformats.org/officeDocument/2006/relationships/oleObject" Target="embeddings/oleObject626.bin"/><Relationship Id="rId1539" Type="http://schemas.openxmlformats.org/officeDocument/2006/relationships/oleObject" Target="embeddings/oleObject740.bin"/><Relationship Id="rId1746" Type="http://schemas.openxmlformats.org/officeDocument/2006/relationships/image" Target="media/image895.wmf"/><Relationship Id="rId38" Type="http://schemas.openxmlformats.org/officeDocument/2006/relationships/oleObject" Target="embeddings/oleObject13.bin"/><Relationship Id="rId1606" Type="http://schemas.openxmlformats.org/officeDocument/2006/relationships/image" Target="media/image824.wmf"/><Relationship Id="rId1813" Type="http://schemas.openxmlformats.org/officeDocument/2006/relationships/image" Target="media/image929.wmf"/><Relationship Id="rId187" Type="http://schemas.openxmlformats.org/officeDocument/2006/relationships/image" Target="media/image90.wmf"/><Relationship Id="rId394" Type="http://schemas.openxmlformats.org/officeDocument/2006/relationships/oleObject" Target="embeddings/oleObject187.bin"/><Relationship Id="rId254" Type="http://schemas.openxmlformats.org/officeDocument/2006/relationships/image" Target="media/image124.wmf"/><Relationship Id="rId699" Type="http://schemas.openxmlformats.org/officeDocument/2006/relationships/image" Target="media/image353.wmf"/><Relationship Id="rId1091" Type="http://schemas.openxmlformats.org/officeDocument/2006/relationships/image" Target="media/image555.wmf"/><Relationship Id="rId114" Type="http://schemas.openxmlformats.org/officeDocument/2006/relationships/image" Target="media/image53.wmf"/><Relationship Id="rId461" Type="http://schemas.openxmlformats.org/officeDocument/2006/relationships/image" Target="media/image231.wmf"/><Relationship Id="rId559" Type="http://schemas.openxmlformats.org/officeDocument/2006/relationships/image" Target="media/image281.wmf"/><Relationship Id="rId766" Type="http://schemas.openxmlformats.org/officeDocument/2006/relationships/image" Target="media/image387.wmf"/><Relationship Id="rId1189" Type="http://schemas.openxmlformats.org/officeDocument/2006/relationships/image" Target="media/image606.wmf"/><Relationship Id="rId1396" Type="http://schemas.openxmlformats.org/officeDocument/2006/relationships/image" Target="media/image713.wmf"/><Relationship Id="rId321" Type="http://schemas.openxmlformats.org/officeDocument/2006/relationships/image" Target="media/image159.wmf"/><Relationship Id="rId419" Type="http://schemas.openxmlformats.org/officeDocument/2006/relationships/oleObject" Target="embeddings/oleObject199.bin"/><Relationship Id="rId626" Type="http://schemas.openxmlformats.org/officeDocument/2006/relationships/oleObject" Target="embeddings/oleObject300.bin"/><Relationship Id="rId973" Type="http://schemas.openxmlformats.org/officeDocument/2006/relationships/oleObject" Target="embeddings/oleObject469.bin"/><Relationship Id="rId1049" Type="http://schemas.openxmlformats.org/officeDocument/2006/relationships/oleObject" Target="embeddings/oleObject505.bin"/><Relationship Id="rId1256" Type="http://schemas.openxmlformats.org/officeDocument/2006/relationships/image" Target="media/image641.wmf"/><Relationship Id="rId833" Type="http://schemas.openxmlformats.org/officeDocument/2006/relationships/image" Target="media/image421.wmf"/><Relationship Id="rId1116" Type="http://schemas.openxmlformats.org/officeDocument/2006/relationships/image" Target="media/image568.wmf"/><Relationship Id="rId1463" Type="http://schemas.openxmlformats.org/officeDocument/2006/relationships/image" Target="media/image748.wmf"/><Relationship Id="rId1670" Type="http://schemas.openxmlformats.org/officeDocument/2006/relationships/oleObject" Target="embeddings/oleObject803.bin"/><Relationship Id="rId1768" Type="http://schemas.openxmlformats.org/officeDocument/2006/relationships/image" Target="media/image906.wmf"/><Relationship Id="rId900" Type="http://schemas.openxmlformats.org/officeDocument/2006/relationships/oleObject" Target="embeddings/oleObject434.bin"/><Relationship Id="rId1323" Type="http://schemas.openxmlformats.org/officeDocument/2006/relationships/oleObject" Target="embeddings/oleObject637.bin"/><Relationship Id="rId1530" Type="http://schemas.openxmlformats.org/officeDocument/2006/relationships/image" Target="media/image784.wmf"/><Relationship Id="rId1628" Type="http://schemas.openxmlformats.org/officeDocument/2006/relationships/image" Target="media/image835.wmf"/><Relationship Id="rId1835" Type="http://schemas.openxmlformats.org/officeDocument/2006/relationships/header" Target="header3.xml"/><Relationship Id="rId276" Type="http://schemas.openxmlformats.org/officeDocument/2006/relationships/image" Target="media/image136.wmf"/><Relationship Id="rId483" Type="http://schemas.openxmlformats.org/officeDocument/2006/relationships/image" Target="media/image242.wmf"/><Relationship Id="rId690" Type="http://schemas.openxmlformats.org/officeDocument/2006/relationships/image" Target="media/image348.wmf"/><Relationship Id="rId136" Type="http://schemas.openxmlformats.org/officeDocument/2006/relationships/image" Target="media/image64.wmf"/><Relationship Id="rId343" Type="http://schemas.openxmlformats.org/officeDocument/2006/relationships/oleObject" Target="embeddings/oleObject162.bin"/><Relationship Id="rId550" Type="http://schemas.openxmlformats.org/officeDocument/2006/relationships/oleObject" Target="embeddings/oleObject263.bin"/><Relationship Id="rId788" Type="http://schemas.openxmlformats.org/officeDocument/2006/relationships/image" Target="media/image398.wmf"/><Relationship Id="rId995" Type="http://schemas.openxmlformats.org/officeDocument/2006/relationships/oleObject" Target="embeddings/oleObject479.bin"/><Relationship Id="rId1180" Type="http://schemas.openxmlformats.org/officeDocument/2006/relationships/oleObject" Target="embeddings/oleObject568.bin"/><Relationship Id="rId203" Type="http://schemas.openxmlformats.org/officeDocument/2006/relationships/image" Target="media/image98.wmf"/><Relationship Id="rId648" Type="http://schemas.openxmlformats.org/officeDocument/2006/relationships/oleObject" Target="embeddings/oleObject311.bin"/><Relationship Id="rId855" Type="http://schemas.openxmlformats.org/officeDocument/2006/relationships/oleObject" Target="embeddings/oleObject412.bin"/><Relationship Id="rId1040" Type="http://schemas.openxmlformats.org/officeDocument/2006/relationships/image" Target="media/image529.wmf"/><Relationship Id="rId1278" Type="http://schemas.openxmlformats.org/officeDocument/2006/relationships/image" Target="media/image652.wmf"/><Relationship Id="rId1485" Type="http://schemas.openxmlformats.org/officeDocument/2006/relationships/image" Target="media/image760.png"/><Relationship Id="rId1692" Type="http://schemas.openxmlformats.org/officeDocument/2006/relationships/image" Target="media/image868.wmf"/><Relationship Id="rId410" Type="http://schemas.openxmlformats.org/officeDocument/2006/relationships/image" Target="media/image205.wmf"/><Relationship Id="rId508" Type="http://schemas.openxmlformats.org/officeDocument/2006/relationships/image" Target="media/image255.wmf"/><Relationship Id="rId715" Type="http://schemas.openxmlformats.org/officeDocument/2006/relationships/image" Target="media/image361.wmf"/><Relationship Id="rId922" Type="http://schemas.openxmlformats.org/officeDocument/2006/relationships/image" Target="media/image467.wmf"/><Relationship Id="rId1138" Type="http://schemas.openxmlformats.org/officeDocument/2006/relationships/oleObject" Target="embeddings/oleObject547.bin"/><Relationship Id="rId1345" Type="http://schemas.openxmlformats.org/officeDocument/2006/relationships/image" Target="media/image687.wmf"/><Relationship Id="rId1552" Type="http://schemas.openxmlformats.org/officeDocument/2006/relationships/oleObject" Target="embeddings/oleObject746.bin"/><Relationship Id="rId1205" Type="http://schemas.openxmlformats.org/officeDocument/2006/relationships/image" Target="media/image615.wmf"/><Relationship Id="rId51" Type="http://schemas.openxmlformats.org/officeDocument/2006/relationships/oleObject" Target="embeddings/oleObject19.bin"/><Relationship Id="rId1412" Type="http://schemas.openxmlformats.org/officeDocument/2006/relationships/oleObject" Target="embeddings/oleObject680.bin"/><Relationship Id="rId1717" Type="http://schemas.openxmlformats.org/officeDocument/2006/relationships/oleObject" Target="embeddings/oleObject826.bin"/><Relationship Id="rId298" Type="http://schemas.openxmlformats.org/officeDocument/2006/relationships/image" Target="media/image147.png"/><Relationship Id="rId158" Type="http://schemas.openxmlformats.org/officeDocument/2006/relationships/image" Target="media/image75.wmf"/><Relationship Id="rId365" Type="http://schemas.openxmlformats.org/officeDocument/2006/relationships/image" Target="media/image182.wmf"/><Relationship Id="rId572" Type="http://schemas.openxmlformats.org/officeDocument/2006/relationships/image" Target="media/image288.wmf"/><Relationship Id="rId225" Type="http://schemas.openxmlformats.org/officeDocument/2006/relationships/image" Target="media/image109.wmf"/><Relationship Id="rId432" Type="http://schemas.openxmlformats.org/officeDocument/2006/relationships/image" Target="media/image216.wmf"/><Relationship Id="rId877" Type="http://schemas.openxmlformats.org/officeDocument/2006/relationships/image" Target="media/image444.wmf"/><Relationship Id="rId1062" Type="http://schemas.openxmlformats.org/officeDocument/2006/relationships/image" Target="media/image540.wmf"/><Relationship Id="rId737" Type="http://schemas.openxmlformats.org/officeDocument/2006/relationships/oleObject" Target="embeddings/oleObject354.bin"/><Relationship Id="rId944" Type="http://schemas.openxmlformats.org/officeDocument/2006/relationships/oleObject" Target="embeddings/oleObject455.bin"/><Relationship Id="rId1367" Type="http://schemas.openxmlformats.org/officeDocument/2006/relationships/image" Target="media/image698.wmf"/><Relationship Id="rId1574" Type="http://schemas.openxmlformats.org/officeDocument/2006/relationships/image" Target="media/image807.wmf"/><Relationship Id="rId1781" Type="http://schemas.openxmlformats.org/officeDocument/2006/relationships/oleObject" Target="embeddings/oleObject858.bin"/><Relationship Id="rId73" Type="http://schemas.openxmlformats.org/officeDocument/2006/relationships/oleObject" Target="embeddings/oleObject30.bin"/><Relationship Id="rId804" Type="http://schemas.openxmlformats.org/officeDocument/2006/relationships/image" Target="media/image406.wmf"/><Relationship Id="rId1227" Type="http://schemas.openxmlformats.org/officeDocument/2006/relationships/image" Target="media/image626.wmf"/><Relationship Id="rId1434" Type="http://schemas.openxmlformats.org/officeDocument/2006/relationships/image" Target="media/image733.wmf"/><Relationship Id="rId1641" Type="http://schemas.openxmlformats.org/officeDocument/2006/relationships/image" Target="media/image842.wmf"/><Relationship Id="rId1501" Type="http://schemas.openxmlformats.org/officeDocument/2006/relationships/oleObject" Target="embeddings/oleObject722.bin"/><Relationship Id="rId1739" Type="http://schemas.openxmlformats.org/officeDocument/2006/relationships/oleObject" Target="embeddings/oleObject837.bin"/><Relationship Id="rId1806" Type="http://schemas.openxmlformats.org/officeDocument/2006/relationships/oleObject" Target="embeddings/oleObject870.bin"/><Relationship Id="rId387" Type="http://schemas.openxmlformats.org/officeDocument/2006/relationships/image" Target="media/image193.wmf"/><Relationship Id="rId594" Type="http://schemas.openxmlformats.org/officeDocument/2006/relationships/oleObject" Target="embeddings/oleObject284.bin"/><Relationship Id="rId247" Type="http://schemas.openxmlformats.org/officeDocument/2006/relationships/oleObject" Target="embeddings/oleObject116.bin"/><Relationship Id="rId899" Type="http://schemas.openxmlformats.org/officeDocument/2006/relationships/image" Target="media/image455.wmf"/><Relationship Id="rId1084" Type="http://schemas.openxmlformats.org/officeDocument/2006/relationships/oleObject" Target="embeddings/oleObject522.bin"/><Relationship Id="rId107" Type="http://schemas.openxmlformats.org/officeDocument/2006/relationships/oleObject" Target="embeddings/oleObject47.bin"/><Relationship Id="rId454" Type="http://schemas.openxmlformats.org/officeDocument/2006/relationships/image" Target="media/image227.wmf"/><Relationship Id="rId661" Type="http://schemas.openxmlformats.org/officeDocument/2006/relationships/image" Target="media/image333.wmf"/><Relationship Id="rId759" Type="http://schemas.openxmlformats.org/officeDocument/2006/relationships/oleObject" Target="embeddings/oleObject365.bin"/><Relationship Id="rId966" Type="http://schemas.openxmlformats.org/officeDocument/2006/relationships/image" Target="media/image490.wmf"/><Relationship Id="rId1291" Type="http://schemas.openxmlformats.org/officeDocument/2006/relationships/image" Target="media/image659.wmf"/><Relationship Id="rId1389" Type="http://schemas.openxmlformats.org/officeDocument/2006/relationships/oleObject" Target="embeddings/oleObject669.bin"/><Relationship Id="rId1596" Type="http://schemas.openxmlformats.org/officeDocument/2006/relationships/oleObject" Target="embeddings/oleObject767.bin"/><Relationship Id="rId314" Type="http://schemas.openxmlformats.org/officeDocument/2006/relationships/oleObject" Target="embeddings/oleObject148.bin"/><Relationship Id="rId521" Type="http://schemas.openxmlformats.org/officeDocument/2006/relationships/oleObject" Target="embeddings/oleObject249.bin"/><Relationship Id="rId619" Type="http://schemas.openxmlformats.org/officeDocument/2006/relationships/image" Target="media/image312.wmf"/><Relationship Id="rId1151" Type="http://schemas.openxmlformats.org/officeDocument/2006/relationships/image" Target="media/image587.wmf"/><Relationship Id="rId1249" Type="http://schemas.openxmlformats.org/officeDocument/2006/relationships/oleObject" Target="embeddings/oleObject601.bin"/><Relationship Id="rId95" Type="http://schemas.openxmlformats.org/officeDocument/2006/relationships/oleObject" Target="embeddings/oleObject41.bin"/><Relationship Id="rId826" Type="http://schemas.openxmlformats.org/officeDocument/2006/relationships/oleObject" Target="embeddings/oleObject398.bin"/><Relationship Id="rId1011" Type="http://schemas.openxmlformats.org/officeDocument/2006/relationships/image" Target="media/image514.png"/><Relationship Id="rId1109" Type="http://schemas.openxmlformats.org/officeDocument/2006/relationships/oleObject" Target="embeddings/oleObject534.bin"/><Relationship Id="rId1456" Type="http://schemas.openxmlformats.org/officeDocument/2006/relationships/oleObject" Target="embeddings/oleObject701.bin"/><Relationship Id="rId1663" Type="http://schemas.openxmlformats.org/officeDocument/2006/relationships/image" Target="media/image853.wmf"/><Relationship Id="rId1316" Type="http://schemas.openxmlformats.org/officeDocument/2006/relationships/image" Target="media/image672.wmf"/><Relationship Id="rId1523" Type="http://schemas.openxmlformats.org/officeDocument/2006/relationships/image" Target="media/image780.wmf"/><Relationship Id="rId1730" Type="http://schemas.openxmlformats.org/officeDocument/2006/relationships/image" Target="media/image887.wmf"/><Relationship Id="rId22" Type="http://schemas.openxmlformats.org/officeDocument/2006/relationships/image" Target="media/image6.wmf"/><Relationship Id="rId1828" Type="http://schemas.openxmlformats.org/officeDocument/2006/relationships/oleObject" Target="embeddings/oleObject881.bin"/><Relationship Id="rId171" Type="http://schemas.openxmlformats.org/officeDocument/2006/relationships/oleObject" Target="embeddings/oleObject79.bin"/><Relationship Id="rId269" Type="http://schemas.openxmlformats.org/officeDocument/2006/relationships/image" Target="media/image132.wmf"/><Relationship Id="rId476" Type="http://schemas.openxmlformats.org/officeDocument/2006/relationships/oleObject" Target="embeddings/oleObject227.bin"/><Relationship Id="rId683" Type="http://schemas.openxmlformats.org/officeDocument/2006/relationships/oleObject" Target="embeddings/oleObject328.bin"/><Relationship Id="rId890" Type="http://schemas.openxmlformats.org/officeDocument/2006/relationships/oleObject" Target="embeddings/oleObject429.bin"/><Relationship Id="rId129" Type="http://schemas.openxmlformats.org/officeDocument/2006/relationships/oleObject" Target="embeddings/oleObject58.bin"/><Relationship Id="rId336" Type="http://schemas.openxmlformats.org/officeDocument/2006/relationships/image" Target="media/image167.wmf"/><Relationship Id="rId543" Type="http://schemas.openxmlformats.org/officeDocument/2006/relationships/image" Target="media/image273.wmf"/><Relationship Id="rId988" Type="http://schemas.openxmlformats.org/officeDocument/2006/relationships/oleObject" Target="embeddings/oleObject476.bin"/><Relationship Id="rId1173" Type="http://schemas.openxmlformats.org/officeDocument/2006/relationships/image" Target="media/image598.wmf"/><Relationship Id="rId1380" Type="http://schemas.openxmlformats.org/officeDocument/2006/relationships/oleObject" Target="embeddings/oleObject665.bin"/><Relationship Id="rId403" Type="http://schemas.openxmlformats.org/officeDocument/2006/relationships/image" Target="media/image201.wmf"/><Relationship Id="rId750" Type="http://schemas.openxmlformats.org/officeDocument/2006/relationships/image" Target="media/image379.wmf"/><Relationship Id="rId848" Type="http://schemas.openxmlformats.org/officeDocument/2006/relationships/image" Target="media/image429.wmf"/><Relationship Id="rId1033" Type="http://schemas.openxmlformats.org/officeDocument/2006/relationships/oleObject" Target="embeddings/oleObject497.bin"/><Relationship Id="rId1478" Type="http://schemas.openxmlformats.org/officeDocument/2006/relationships/oleObject" Target="embeddings/oleObject711.bin"/><Relationship Id="rId1685" Type="http://schemas.openxmlformats.org/officeDocument/2006/relationships/oleObject" Target="embeddings/oleObject810.bin"/></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Neil\Desktop\Mathresources\Bauer%20Physics%20Solutions%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LongProperties xmlns="http://schemas.microsoft.com/office/2006/metadata/longProperties"/>
</file>

<file path=customXml/item3.xml><?xml version="1.0" encoding="utf-8"?>
<ct:contentTypeSchema xmlns:ct="http://schemas.microsoft.com/office/2006/metadata/contentType" xmlns:ma="http://schemas.microsoft.com/office/2006/metadata/properties/metaAttributes" ct:_="" ma:_="" ma:contentTypeName="Document" ma:contentTypeID="0x010100EDDE4A8B0BB0DA4188B5534FD4474BEF" ma:contentTypeVersion="12" ma:contentTypeDescription="Create a new document." ma:contentTypeScope="" ma:versionID="4bfed7439829a700154ac4c98e876653">
  <xsd:schema xmlns:xsd="http://www.w3.org/2001/XMLSchema" xmlns:xs="http://www.w3.org/2001/XMLSchema" xmlns:p="http://schemas.microsoft.com/office/2006/metadata/properties" xmlns:ns2="92917aa9-a745-4e00-85ad-9b639620d964" xmlns:ns3="dd4bb0b3-50fb-4810-b3a2-6e7365f6d366" targetNamespace="http://schemas.microsoft.com/office/2006/metadata/properties" ma:root="true" ma:fieldsID="f9cee6764b9b70c7baf220e23aebef1f" ns2:_="" ns3:_="">
    <xsd:import namespace="92917aa9-a745-4e00-85ad-9b639620d964"/>
    <xsd:import namespace="dd4bb0b3-50fb-4810-b3a2-6e7365f6d366"/>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2917aa9-a745-4e00-85ad-9b639620d96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4" nillable="true" ma:displayName="Tags" ma:internalName="MediaServiceAutoTags"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ternalName="MediaServiceDateTaken" ma:readOnly="true">
      <xsd:simpleType>
        <xsd:restriction base="dms:Text"/>
      </xsd:simpleType>
    </xsd:element>
    <xsd:element name="MediaServiceLocation" ma:index="19"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d4bb0b3-50fb-4810-b3a2-6e7365f6d366"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2F64E10-583C-44C2-9409-63E2AC7DC810}">
  <ds:schemaRefs>
    <ds:schemaRef ds:uri="http://schemas.microsoft.com/sharepoint/v3/contenttype/forms"/>
  </ds:schemaRefs>
</ds:datastoreItem>
</file>

<file path=customXml/itemProps2.xml><?xml version="1.0" encoding="utf-8"?>
<ds:datastoreItem xmlns:ds="http://schemas.openxmlformats.org/officeDocument/2006/customXml" ds:itemID="{6E847635-7087-487C-9A1C-D0B1E1B70B25}">
  <ds:schemaRefs>
    <ds:schemaRef ds:uri="http://schemas.microsoft.com/office/2006/metadata/longProperties"/>
  </ds:schemaRefs>
</ds:datastoreItem>
</file>

<file path=customXml/itemProps3.xml><?xml version="1.0" encoding="utf-8"?>
<ds:datastoreItem xmlns:ds="http://schemas.openxmlformats.org/officeDocument/2006/customXml" ds:itemID="{C84663A2-F9B4-4B20-99E5-3314C733E7D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2917aa9-a745-4e00-85ad-9b639620d964"/>
    <ds:schemaRef ds:uri="dd4bb0b3-50fb-4810-b3a2-6e7365f6d36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E402F8C0-15EC-473D-8C32-5D374F4239E1}">
  <ds:schemaRefs>
    <ds:schemaRef ds:uri="http://schemas.microsoft.com/office/2006/metadata/properties"/>
    <ds:schemaRef ds:uri="http://schemas.microsoft.com/office/infopath/2007/PartnerControls"/>
  </ds:schemaRefs>
</ds:datastoreItem>
</file>

<file path=customXml/itemProps5.xml><?xml version="1.0" encoding="utf-8"?>
<ds:datastoreItem xmlns:ds="http://schemas.openxmlformats.org/officeDocument/2006/customXml" ds:itemID="{E82B7889-FFDE-4E5C-9689-A317197C8A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Bauer Physics Solutions template</Template>
  <TotalTime>1</TotalTime>
  <Pages>1</Pages>
  <Words>11722</Words>
  <Characters>66821</Characters>
  <Application>Microsoft Office Word</Application>
  <DocSecurity>0</DocSecurity>
  <Lines>556</Lines>
  <Paragraphs>156</Paragraphs>
  <ScaleCrop>false</ScaleCrop>
  <HeadingPairs>
    <vt:vector size="2" baseType="variant">
      <vt:variant>
        <vt:lpstr>Title</vt:lpstr>
      </vt:variant>
      <vt:variant>
        <vt:i4>1</vt:i4>
      </vt:variant>
    </vt:vector>
  </HeadingPairs>
  <TitlesOfParts>
    <vt:vector size="1" baseType="lpstr">
      <vt:lpstr>Chapter #</vt:lpstr>
    </vt:vector>
  </TitlesOfParts>
  <Company>MRI</Company>
  <LinksUpToDate>false</LinksUpToDate>
  <CharactersWithSpaces>78387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Chapter #</dc:title>
  <dc:subject/>
  <dc:creator>Neil</dc:creator>
  <cp:keywords/>
  <cp:lastModifiedBy>Shayan</cp:lastModifiedBy>
  <cp:revision>5</cp:revision>
  <cp:lastPrinted>2012-12-06T14:04:00Z</cp:lastPrinted>
  <dcterms:created xsi:type="dcterms:W3CDTF">2023-12-15T18:35:00Z</dcterms:created>
  <dcterms:modified xsi:type="dcterms:W3CDTF">2023-12-15T18:36:00Z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Preferences">
    <vt:lpwstr>[Styles]_x000d_
Text=Minion Pro_x000d_
Function=Minion Pro_x000d_
Variable=Minion Pro,I_x000d_
LCGreek=Symbol,I_x000d_
UCGreek=Symbol_x000d_
Symbol=Symbol_x000d_
Vector=Minion Pro,B_x000d_
Number=Minion Pro_x000d_
User1=Minion Pro_x000d_
User2=Minion Pro_x000d_
MTExtra=MT Extra_x000d_
_x000d_
[Sizes]_x000d_
Full=10 pt_x000d_
Script=58 %_x000d_
Scrip</vt:lpwstr>
  </property>
  <property fmtid="{D5CDD505-2E9C-101B-9397-08002B2CF9AE}" pid="3" name="MTPreferences 1">
    <vt:lpwstr>tScript=42 %_x000d_
Symbol=150 %_x000d_
SubSymbol=100 %_x000d_
User1=75 %_x000d_
User2=150 %_x000d_
SmallLargeIncr=1 pt_x000d_
_x000d_
[Spacing]_x000d_
LineSpacing=150 %_x000d_
MatrixRowSpacing=150 %_x000d_
MatrixColSpacing=100 %_x000d_
SuperscriptHeight=45 %_x000d_
SubscriptDepth=25 %_x000d_
SubSupGap=8 %_x000d_
LimHeight=25 %_x000d_
LimDepth</vt:lpwstr>
  </property>
  <property fmtid="{D5CDD505-2E9C-101B-9397-08002B2CF9AE}" pid="4" name="MTPreferences 2">
    <vt:lpwstr>=100 %_x000d_
LimLineSpacing=100 %_x000d_
NumerHeight=35 %_x000d_
DenomDepth=100 %_x000d_
FractBarOver=1 pt_x000d_
FractBarThick=0.5 pt_x000d_
SubFractBarThick=0.25 pt_x000d_
FractGap=8 %_x000d_
FenceOver=1 pt_x000d_
OperSpacing=100 %_x000d_
NonOperSpacing=100 %_x000d_
CharWidth=0 %_x000d_
MinGap=8 %_x000d_
VertRadGap=17 %_x000d_
HorizRa</vt:lpwstr>
  </property>
  <property fmtid="{D5CDD505-2E9C-101B-9397-08002B2CF9AE}" pid="5" name="MTPreferences 3">
    <vt:lpwstr>dGap=8 %_x000d_
RadWidth=100 %_x000d_
EmbellGap=1.5 pt_x000d_
PrimeHeight=45 %_x000d_
BoxStrokeThick=5 %_x000d_
StikeThruThick=5 %_x000d_
MatrixLineThick=5 %_x000d_
RadStrokeThick=5 %_x000d_
HorizFenceGap=10 %_x000d_
_x000d_
</vt:lpwstr>
  </property>
  <property fmtid="{D5CDD505-2E9C-101B-9397-08002B2CF9AE}" pid="6" name="MTPreferenceSource">
    <vt:lpwstr>MathType</vt:lpwstr>
  </property>
  <property fmtid="{D5CDD505-2E9C-101B-9397-08002B2CF9AE}" pid="7" name="MTWinEqns">
    <vt:bool>true</vt:bool>
  </property>
  <property fmtid="{D5CDD505-2E9C-101B-9397-08002B2CF9AE}" pid="8" name="xd_Signature">
    <vt:lpwstr/>
  </property>
  <property fmtid="{D5CDD505-2E9C-101B-9397-08002B2CF9AE}" pid="9" name="display_urn:schemas-microsoft-com:office:office#Editor">
    <vt:lpwstr>rashmi.tickyani@aptaracorp.com</vt:lpwstr>
  </property>
  <property fmtid="{D5CDD505-2E9C-101B-9397-08002B2CF9AE}" pid="10" name="Order">
    <vt:lpwstr>3460700.00000000</vt:lpwstr>
  </property>
  <property fmtid="{D5CDD505-2E9C-101B-9397-08002B2CF9AE}" pid="11" name="xd_ProgID">
    <vt:lpwstr/>
  </property>
  <property fmtid="{D5CDD505-2E9C-101B-9397-08002B2CF9AE}" pid="12" name="_ExtendedDescription">
    <vt:lpwstr/>
  </property>
  <property fmtid="{D5CDD505-2E9C-101B-9397-08002B2CF9AE}" pid="13" name="SharedWithUsers">
    <vt:lpwstr/>
  </property>
  <property fmtid="{D5CDD505-2E9C-101B-9397-08002B2CF9AE}" pid="14" name="display_urn:schemas-microsoft-com:office:office#Author">
    <vt:lpwstr>rashmi.tickyani@aptaracorp.com</vt:lpwstr>
  </property>
  <property fmtid="{D5CDD505-2E9C-101B-9397-08002B2CF9AE}" pid="15" name="ComplianceAssetId">
    <vt:lpwstr/>
  </property>
  <property fmtid="{D5CDD505-2E9C-101B-9397-08002B2CF9AE}" pid="16" name="TemplateUrl">
    <vt:lpwstr/>
  </property>
  <property fmtid="{D5CDD505-2E9C-101B-9397-08002B2CF9AE}" pid="17" name="ContentTypeId">
    <vt:lpwstr>0x01010023FC98AA72F5094380588CB6E8CC0787</vt:lpwstr>
  </property>
  <property fmtid="{D5CDD505-2E9C-101B-9397-08002B2CF9AE}" pid="18" name="TriggerFlowInfo">
    <vt:lpwstr/>
  </property>
  <property fmtid="{D5CDD505-2E9C-101B-9397-08002B2CF9AE}" pid="19" name="_SourceUrl">
    <vt:lpwstr/>
  </property>
  <property fmtid="{D5CDD505-2E9C-101B-9397-08002B2CF9AE}" pid="20" name="_SharedFileIndex">
    <vt:lpwstr/>
  </property>
</Properties>
</file>